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089" w:rsidRPr="00F8218F" w:rsidRDefault="00145089" w:rsidP="00E00E56">
      <w:pPr>
        <w:pStyle w:val="IoDSubjetline"/>
        <w:contextualSpacing/>
        <w:rPr>
          <w:rFonts w:asciiTheme="majorHAnsi" w:hAnsiTheme="majorHAnsi" w:cstheme="majorHAnsi"/>
          <w:color w:val="auto"/>
          <w:sz w:val="28"/>
          <w:szCs w:val="28"/>
        </w:rPr>
      </w:pPr>
      <w:r w:rsidRPr="00F8218F">
        <w:rPr>
          <w:rFonts w:asciiTheme="majorHAnsi" w:hAnsiTheme="majorHAnsi" w:cstheme="majorHAnsi"/>
          <w:color w:val="auto"/>
          <w:sz w:val="28"/>
          <w:szCs w:val="28"/>
        </w:rPr>
        <w:t xml:space="preserve">Taranaki Branch Committee </w:t>
      </w:r>
    </w:p>
    <w:p w:rsidR="002D7EE8" w:rsidRPr="00F8218F" w:rsidRDefault="00145089" w:rsidP="00145089">
      <w:pPr>
        <w:pStyle w:val="IoDSubjetline"/>
        <w:contextualSpacing/>
        <w:rPr>
          <w:rFonts w:asciiTheme="majorHAnsi" w:hAnsiTheme="majorHAnsi" w:cstheme="majorHAnsi"/>
          <w:b w:val="0"/>
          <w:color w:val="auto"/>
          <w:sz w:val="28"/>
          <w:szCs w:val="28"/>
        </w:rPr>
      </w:pPr>
      <w:r w:rsidRPr="00F8218F">
        <w:rPr>
          <w:rFonts w:asciiTheme="majorHAnsi" w:hAnsiTheme="majorHAnsi" w:cstheme="majorHAnsi"/>
          <w:color w:val="auto"/>
          <w:sz w:val="28"/>
          <w:szCs w:val="28"/>
        </w:rPr>
        <w:t xml:space="preserve">Nomination Form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  <w:r w:rsidRPr="00F8218F">
        <w:rPr>
          <w:rFonts w:asciiTheme="majorHAnsi" w:hAnsiTheme="majorHAnsi" w:cstheme="majorHAnsi"/>
          <w:b/>
          <w:sz w:val="21"/>
          <w:szCs w:val="21"/>
        </w:rPr>
        <w:t>I wish to nominate</w:t>
      </w:r>
    </w:p>
    <w:p w:rsidR="00145089" w:rsidRPr="00F8218F" w:rsidRDefault="00145089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Name:  </w:t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  <w:t xml:space="preserve">______________________________________________________________________   </w:t>
      </w:r>
    </w:p>
    <w:p w:rsidR="002D7EE8" w:rsidRPr="00F8218F" w:rsidRDefault="00145089" w:rsidP="002D7EE8">
      <w:pPr>
        <w:pStyle w:val="NoSpacing"/>
        <w:rPr>
          <w:rFonts w:asciiTheme="majorHAnsi" w:hAnsiTheme="majorHAnsi" w:cstheme="majorHAnsi"/>
          <w:i/>
          <w:sz w:val="21"/>
          <w:szCs w:val="21"/>
        </w:rPr>
      </w:pPr>
      <w:r w:rsidRPr="00F8218F">
        <w:rPr>
          <w:rFonts w:asciiTheme="majorHAnsi" w:hAnsiTheme="majorHAnsi" w:cstheme="majorHAnsi"/>
          <w:i/>
          <w:sz w:val="21"/>
          <w:szCs w:val="21"/>
        </w:rPr>
        <w:t>Full name with preferred title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Current position: _______________________________________________________________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Address: </w:t>
      </w:r>
      <w:r w:rsidRPr="00F8218F">
        <w:rPr>
          <w:rFonts w:asciiTheme="majorHAnsi" w:hAnsiTheme="majorHAnsi" w:cstheme="majorHAnsi"/>
          <w:sz w:val="21"/>
          <w:szCs w:val="21"/>
        </w:rPr>
        <w:tab/>
        <w:t xml:space="preserve">_____________________________________________________________________  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ind w:left="720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  </w:t>
      </w:r>
      <w:r w:rsidRPr="00F8218F">
        <w:rPr>
          <w:rFonts w:asciiTheme="majorHAnsi" w:hAnsiTheme="majorHAnsi" w:cstheme="majorHAnsi"/>
          <w:sz w:val="21"/>
          <w:szCs w:val="21"/>
        </w:rPr>
        <w:tab/>
        <w:t xml:space="preserve"> ______________________________________________________________________  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Telephone: _____________________________________________________________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Email: ______________________________________________________________________</w:t>
      </w:r>
      <w:r w:rsidRPr="00F8218F">
        <w:rPr>
          <w:rFonts w:asciiTheme="majorHAnsi" w:hAnsiTheme="majorHAnsi" w:cstheme="majorHAnsi"/>
          <w:sz w:val="21"/>
          <w:szCs w:val="21"/>
        </w:rPr>
        <w:softHyphen/>
        <w:t xml:space="preserve">__  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Nominator    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Name:</w:t>
      </w:r>
      <w:r w:rsidRPr="00F8218F">
        <w:rPr>
          <w:rFonts w:asciiTheme="majorHAnsi" w:hAnsiTheme="majorHAnsi" w:cstheme="majorHAnsi"/>
          <w:sz w:val="21"/>
          <w:szCs w:val="21"/>
        </w:rPr>
        <w:tab/>
        <w:t xml:space="preserve">_____________________________ Signature: </w:t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  <w:t>__________________________________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Seconder</w:t>
      </w:r>
      <w:r w:rsidRPr="00F8218F">
        <w:rPr>
          <w:rFonts w:asciiTheme="majorHAnsi" w:hAnsiTheme="majorHAnsi" w:cstheme="majorHAnsi"/>
          <w:sz w:val="21"/>
          <w:szCs w:val="21"/>
        </w:rPr>
        <w:tab/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Name:</w:t>
      </w:r>
      <w:r w:rsidRPr="00F8218F">
        <w:rPr>
          <w:rFonts w:asciiTheme="majorHAnsi" w:hAnsiTheme="majorHAnsi" w:cstheme="majorHAnsi"/>
          <w:sz w:val="21"/>
          <w:szCs w:val="21"/>
        </w:rPr>
        <w:tab/>
        <w:t xml:space="preserve">_____________________________ Signature: </w:t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  <w:t>__________________________________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</w:p>
    <w:p w:rsidR="00145089" w:rsidRPr="00F8218F" w:rsidRDefault="00145089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  <w:r w:rsidRPr="00F8218F">
        <w:rPr>
          <w:rFonts w:asciiTheme="majorHAnsi" w:hAnsiTheme="majorHAnsi" w:cstheme="majorHAnsi"/>
          <w:b/>
          <w:sz w:val="21"/>
          <w:szCs w:val="21"/>
        </w:rPr>
        <w:t xml:space="preserve">I accept nomination for the </w:t>
      </w:r>
      <w:r w:rsidR="00060E6E">
        <w:rPr>
          <w:rFonts w:asciiTheme="majorHAnsi" w:hAnsiTheme="majorHAnsi" w:cstheme="majorHAnsi"/>
          <w:b/>
          <w:sz w:val="21"/>
          <w:szCs w:val="21"/>
        </w:rPr>
        <w:t>2022</w:t>
      </w:r>
      <w:r w:rsidR="00145089" w:rsidRPr="00F8218F">
        <w:rPr>
          <w:rFonts w:asciiTheme="majorHAnsi" w:hAnsiTheme="majorHAnsi" w:cstheme="majorHAnsi"/>
          <w:b/>
          <w:sz w:val="21"/>
          <w:szCs w:val="21"/>
        </w:rPr>
        <w:t xml:space="preserve"> </w:t>
      </w:r>
      <w:r w:rsidRPr="00F8218F">
        <w:rPr>
          <w:rFonts w:asciiTheme="majorHAnsi" w:hAnsiTheme="majorHAnsi" w:cstheme="majorHAnsi"/>
          <w:b/>
          <w:sz w:val="21"/>
          <w:szCs w:val="21"/>
        </w:rPr>
        <w:t xml:space="preserve">Taranaki Branch Committee 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Signature: </w:t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</w:r>
      <w:r w:rsidRPr="00F8218F">
        <w:rPr>
          <w:rFonts w:asciiTheme="majorHAnsi" w:hAnsiTheme="majorHAnsi" w:cstheme="majorHAnsi"/>
          <w:sz w:val="21"/>
          <w:szCs w:val="21"/>
        </w:rPr>
        <w:softHyphen/>
        <w:t>________________________________________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145089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Note</w:t>
      </w:r>
      <w:r w:rsidR="00145089" w:rsidRPr="00F8218F">
        <w:rPr>
          <w:rFonts w:asciiTheme="majorHAnsi" w:hAnsiTheme="majorHAnsi" w:cstheme="majorHAnsi"/>
          <w:sz w:val="21"/>
          <w:szCs w:val="21"/>
        </w:rPr>
        <w:t>s</w:t>
      </w:r>
      <w:r w:rsidRPr="00F8218F">
        <w:rPr>
          <w:rFonts w:asciiTheme="majorHAnsi" w:hAnsiTheme="majorHAnsi" w:cstheme="majorHAnsi"/>
          <w:sz w:val="21"/>
          <w:szCs w:val="21"/>
        </w:rPr>
        <w:t xml:space="preserve">: </w:t>
      </w:r>
    </w:p>
    <w:p w:rsidR="002D7EE8" w:rsidRPr="00F8218F" w:rsidRDefault="002D7EE8" w:rsidP="00145089">
      <w:pPr>
        <w:pStyle w:val="NoSpacing"/>
        <w:numPr>
          <w:ilvl w:val="0"/>
          <w:numId w:val="28"/>
        </w:numPr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 xml:space="preserve">The nominator, nominee and seconder must all be financial members of the </w:t>
      </w:r>
      <w:proofErr w:type="spellStart"/>
      <w:r w:rsidR="00145089" w:rsidRPr="00F8218F">
        <w:rPr>
          <w:rFonts w:asciiTheme="majorHAnsi" w:hAnsiTheme="majorHAnsi" w:cstheme="majorHAnsi"/>
          <w:sz w:val="21"/>
          <w:szCs w:val="21"/>
        </w:rPr>
        <w:t>IoD</w:t>
      </w:r>
      <w:proofErr w:type="spellEnd"/>
    </w:p>
    <w:p w:rsidR="00145089" w:rsidRPr="00F8218F" w:rsidRDefault="00145089" w:rsidP="00145089">
      <w:pPr>
        <w:pStyle w:val="NoSpacing"/>
        <w:numPr>
          <w:ilvl w:val="0"/>
          <w:numId w:val="28"/>
        </w:numPr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Office bearers are selected from the Committee</w:t>
      </w:r>
    </w:p>
    <w:p w:rsidR="00145089" w:rsidRPr="00F8218F" w:rsidRDefault="00145089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145089" w:rsidRPr="00F8218F" w:rsidRDefault="00145089" w:rsidP="00145089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Nominees are asked to include with this nomination form, a jpeg photograph and brief background notes (no more than 300 words) with relevant governance experience. This information will be provided to members prior to the AGM.</w:t>
      </w: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b/>
          <w:sz w:val="21"/>
          <w:szCs w:val="21"/>
        </w:rPr>
      </w:pPr>
      <w:r w:rsidRPr="00F8218F">
        <w:rPr>
          <w:rFonts w:asciiTheme="majorHAnsi" w:hAnsiTheme="majorHAnsi" w:cstheme="majorHAnsi"/>
          <w:b/>
          <w:sz w:val="21"/>
          <w:szCs w:val="21"/>
        </w:rPr>
        <w:t xml:space="preserve">Nominations must be received no later than 5.00 pm on </w:t>
      </w:r>
      <w:r w:rsidR="00060E6E">
        <w:rPr>
          <w:rFonts w:asciiTheme="majorHAnsi" w:hAnsiTheme="majorHAnsi" w:cstheme="majorHAnsi"/>
          <w:b/>
          <w:sz w:val="21"/>
          <w:szCs w:val="21"/>
        </w:rPr>
        <w:t>Monday 21 February 2022</w:t>
      </w:r>
      <w:bookmarkStart w:id="0" w:name="_GoBack"/>
      <w:bookmarkEnd w:id="0"/>
    </w:p>
    <w:p w:rsidR="002D7EE8" w:rsidRPr="00F8218F" w:rsidRDefault="002D7EE8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</w:p>
    <w:p w:rsidR="002D7EE8" w:rsidRPr="00F8218F" w:rsidRDefault="00145089" w:rsidP="002D7EE8">
      <w:pPr>
        <w:pStyle w:val="NoSpacing"/>
        <w:rPr>
          <w:rFonts w:asciiTheme="majorHAnsi" w:hAnsiTheme="majorHAnsi" w:cstheme="majorHAnsi"/>
          <w:sz w:val="21"/>
          <w:szCs w:val="21"/>
        </w:rPr>
      </w:pPr>
      <w:r w:rsidRPr="00F8218F">
        <w:rPr>
          <w:rFonts w:asciiTheme="majorHAnsi" w:hAnsiTheme="majorHAnsi" w:cstheme="majorHAnsi"/>
          <w:sz w:val="21"/>
          <w:szCs w:val="21"/>
        </w:rPr>
        <w:t>Please send via</w:t>
      </w:r>
      <w:r w:rsidR="002D7EE8" w:rsidRPr="00F8218F">
        <w:rPr>
          <w:rFonts w:asciiTheme="majorHAnsi" w:hAnsiTheme="majorHAnsi" w:cstheme="majorHAnsi"/>
          <w:sz w:val="21"/>
          <w:szCs w:val="21"/>
        </w:rPr>
        <w:t xml:space="preserve"> e-mail to </w:t>
      </w:r>
      <w:hyperlink r:id="rId8" w:history="1">
        <w:r w:rsidR="002D7EE8" w:rsidRPr="00F8218F">
          <w:rPr>
            <w:rStyle w:val="Hyperlink"/>
            <w:rFonts w:asciiTheme="majorHAnsi" w:hAnsiTheme="majorHAnsi" w:cstheme="majorHAnsi"/>
            <w:sz w:val="21"/>
            <w:szCs w:val="21"/>
          </w:rPr>
          <w:t>taranaki.branch@iod.org.nz</w:t>
        </w:r>
      </w:hyperlink>
    </w:p>
    <w:sectPr w:rsidR="002D7EE8" w:rsidRPr="00F8218F" w:rsidSect="00DD38A5">
      <w:footerReference w:type="default" r:id="rId9"/>
      <w:headerReference w:type="first" r:id="rId10"/>
      <w:footerReference w:type="first" r:id="rId11"/>
      <w:pgSz w:w="11899" w:h="16838"/>
      <w:pgMar w:top="1899" w:right="1134" w:bottom="1871" w:left="1134" w:header="567" w:footer="141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EE8" w:rsidRDefault="002D7EE8" w:rsidP="006B28B0">
      <w:r>
        <w:separator/>
      </w:r>
    </w:p>
  </w:endnote>
  <w:endnote w:type="continuationSeparator" w:id="0">
    <w:p w:rsidR="002D7EE8" w:rsidRDefault="002D7EE8" w:rsidP="006B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titledSerif-Regular">
    <w:altName w:val="Calibri"/>
    <w:panose1 w:val="02020503060303060403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libri"/>
    <w:panose1 w:val="020B05030302020602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titledSans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90" w:rsidRDefault="008F5BBB" w:rsidP="006B28B0">
    <w:pPr>
      <w:pStyle w:val="Foot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242778" wp14:editId="69919689">
              <wp:simplePos x="0" y="0"/>
              <wp:positionH relativeFrom="column">
                <wp:posOffset>1504495</wp:posOffset>
              </wp:positionH>
              <wp:positionV relativeFrom="paragraph">
                <wp:posOffset>560032</wp:posOffset>
              </wp:positionV>
              <wp:extent cx="4101152" cy="392259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1152" cy="392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B" w:rsidRPr="00DF70D5" w:rsidRDefault="008F5BBB" w:rsidP="0092592C">
                          <w:pPr>
                            <w:pStyle w:val="Footeraddress"/>
                          </w:pPr>
                          <w:r>
                            <w:rPr>
                              <w:lang w:val="en-NZ"/>
                            </w:rPr>
                            <w:t>View header / footer, triple click to add file name (or delete)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427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8.45pt;margin-top:44.1pt;width:322.95pt;height:3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" filled="f" stroked="f">
              <v:textbox inset=",7.2pt,,7.2pt">
                <w:txbxContent>
                  <w:p w:rsidR="008F5BBB" w:rsidRPr="00DF70D5" w:rsidRDefault="008F5BBB" w:rsidP="0092592C">
                    <w:pPr>
                      <w:pStyle w:val="Footeraddress"/>
                    </w:pPr>
                    <w:r>
                      <w:rPr>
                        <w:lang w:val="en-NZ"/>
                      </w:rPr>
                      <w:t>View header / footer, triple click to add file name (or delete)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D21B30" wp14:editId="1148ECA6">
              <wp:simplePos x="0" y="0"/>
              <wp:positionH relativeFrom="column">
                <wp:posOffset>5211995</wp:posOffset>
              </wp:positionH>
              <wp:positionV relativeFrom="paragraph">
                <wp:posOffset>553635</wp:posOffset>
              </wp:positionV>
              <wp:extent cx="914400" cy="45720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B" w:rsidRPr="00413F90" w:rsidRDefault="008F5BBB" w:rsidP="008F5BBB">
                          <w:pPr>
                            <w:pStyle w:val="Footerheaderblue"/>
                            <w:rPr>
                              <w:rFonts w:ascii="Arial" w:hAnsi="Arial"/>
                            </w:rPr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DE676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21B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0.4pt;margin-top:43.6pt;width:1in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" filled="f" stroked="f">
              <v:textbox inset=",7.2pt,,7.2pt">
                <w:txbxContent>
                  <w:p w:rsidR="008F5BBB" w:rsidRPr="00413F90" w:rsidRDefault="008F5BBB" w:rsidP="008F5BBB">
                    <w:pPr>
                      <w:pStyle w:val="Footerheaderblue"/>
                      <w:rPr>
                        <w:rFonts w:ascii="Arial" w:hAnsi="Arial"/>
                      </w:rPr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DE676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819845216"/>
        <w:lock w:val="sdtContentLocked"/>
        <w15:appearance w15:val="hidden"/>
      </w:sdtPr>
      <w:sdtEndPr/>
      <w:sdtContent>
        <w:r w:rsidR="00345B56">
          <w:rPr>
            <w:noProof/>
            <w:lang w:val="en-NZ" w:eastAsia="en-NZ"/>
          </w:rPr>
          <w:drawing>
            <wp:anchor distT="0" distB="0" distL="114300" distR="114300" simplePos="0" relativeHeight="251677696" behindDoc="1" locked="0" layoutInCell="1" allowOverlap="1" wp14:anchorId="384A93DC" wp14:editId="35AB5ED8">
              <wp:simplePos x="0" y="0"/>
              <wp:positionH relativeFrom="page">
                <wp:posOffset>629920</wp:posOffset>
              </wp:positionH>
              <wp:positionV relativeFrom="page">
                <wp:posOffset>9688830</wp:posOffset>
              </wp:positionV>
              <wp:extent cx="1458000" cy="810000"/>
              <wp:effectExtent l="0" t="0" r="8890" b="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58000" cy="81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695277"/>
      <w:lock w:val="sdtContentLocked"/>
      <w15:appearance w15:val="hidden"/>
    </w:sdtPr>
    <w:sdtEndPr/>
    <w:sdtContent>
      <w:p w:rsidR="00413F90" w:rsidRDefault="00345B56" w:rsidP="006B28B0">
        <w:pPr>
          <w:pStyle w:val="Footer"/>
        </w:pPr>
        <w:r>
          <w:rPr>
            <w:noProof/>
            <w:lang w:val="en-NZ" w:eastAsia="en-NZ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 wp14:anchorId="56037A52" wp14:editId="7EDC7B95">
                  <wp:simplePos x="0" y="0"/>
                  <wp:positionH relativeFrom="column">
                    <wp:posOffset>-90362</wp:posOffset>
                  </wp:positionH>
                  <wp:positionV relativeFrom="paragraph">
                    <wp:posOffset>62661</wp:posOffset>
                  </wp:positionV>
                  <wp:extent cx="6219646" cy="931653"/>
                  <wp:effectExtent l="0" t="0" r="0" b="0"/>
                  <wp:wrapNone/>
                  <wp:docPr id="20" name="Group 2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219646" cy="931653"/>
                            <a:chOff x="0" y="0"/>
                            <a:chExt cx="6219646" cy="931653"/>
                          </a:xfrm>
                        </wpg:grpSpPr>
                        <wps:wsp>
                          <wps:cNvPr id="5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5887" y="163902"/>
                              <a:ext cx="251460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0C4F" w:rsidRPr="00DF70D5" w:rsidRDefault="00190C4F" w:rsidP="00392623">
                                <w:pPr>
                                  <w:pStyle w:val="Footeraddress"/>
                                </w:pPr>
                                <w:r w:rsidRPr="00DF70D5">
                                  <w:t>Mezzanine Floor, 50 Customhouse Quay</w:t>
                                </w:r>
                                <w:r>
                                  <w:br/>
                                </w:r>
                                <w:r w:rsidRPr="00DF70D5">
                                  <w:t>PO Box 25253, Wellington 6146, New Zealand</w:t>
                                </w:r>
                              </w:p>
                              <w:p w:rsidR="00190C4F" w:rsidRPr="00DF70D5" w:rsidRDefault="00190C4F" w:rsidP="00B06655">
                                <w:pPr>
                                  <w:pStyle w:val="Footeraddress"/>
                                </w:pPr>
                                <w:r w:rsidRPr="00DF70D5">
                                  <w:rPr>
                                    <w:rFonts w:ascii="Arial" w:hAnsi="Arial" w:cs="UntitledSans-Medium"/>
                                    <w:b/>
                                    <w:color w:val="084E89"/>
                                    <w:sz w:val="14"/>
                                    <w:szCs w:val="14"/>
                                  </w:rPr>
                                  <w:t>T</w:t>
                                </w:r>
                                <w:r w:rsidR="006A4CFC">
                                  <w:t> </w:t>
                                </w:r>
                                <w:r w:rsidRPr="00DF70D5">
                                  <w:t>+64 4 499 0076</w:t>
                                </w:r>
                                <w:r w:rsidR="006A4CFC">
                                  <w:t> </w:t>
                                </w:r>
                                <w:r w:rsidR="006A4CFC">
                                  <w:t> </w:t>
                                </w:r>
                                <w:r w:rsidRPr="00DF70D5">
                                  <w:rPr>
                                    <w:rFonts w:ascii="Arial" w:hAnsi="Arial" w:cs="UntitledSans-Medium"/>
                                    <w:b/>
                                    <w:color w:val="084E89"/>
                                    <w:sz w:val="14"/>
                                    <w:szCs w:val="14"/>
                                  </w:rPr>
                                  <w:t>E</w:t>
                                </w:r>
                                <w:r w:rsidR="006A4CFC">
                                  <w:t> </w:t>
                                </w:r>
                                <w:r w:rsidRPr="00DF70D5">
                                  <w:t>mail@iod.org.nz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5246" y="474453"/>
                              <a:ext cx="914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0C4F" w:rsidRPr="00413F90" w:rsidRDefault="00190C4F" w:rsidP="00DB5332">
                                <w:pPr>
                                  <w:pStyle w:val="Footerheaderblue"/>
                                  <w:rPr>
                                    <w:rFonts w:ascii="Arial" w:hAnsi="Arial"/>
                                  </w:rPr>
                                </w:pPr>
                                <w:r w:rsidRPr="00413F90">
                                  <w:t>iod.org.nz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57960" cy="80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6037A52" id="Group 20" o:spid="_x0000_s1028" style="position:absolute;margin-left:-7.1pt;margin-top:4.95pt;width:489.75pt;height:73.35pt;z-index:251682816" coordsize="62196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N2wd3AAACAASURBV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w0duiYBgAAgGFQUv+ip2IfSMA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GOHjmkAAAAYBiX1L3oq9oEE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vg2HBAAAIABJREFU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jB06pgEAAGAYlNS/6KnYBxI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gLFDxzQAAAAMg5L6Fz0V+0AC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Gh1o9AAAgAElEQVQ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xg4d0wAAADAMSupf9FTsAwk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wNihYxoAAACGQUn9i56KfSAB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De4KiAAACAASURBV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Y4eOaQAA&#10;ABgGJfUveir2gQQ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YOzQMQ0A&#10;AADDoKT+RU/FPp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FLdmkQAAIABJREFU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CAsUPHNAAAAAyDkvoXPRX7QAI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D+nx06pgEAAGAYlNS/6KnYBxI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NgpOekA&#10;ACAASURBV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wduiYBgAAgGFQUv+i&#10;p2IfS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xg4d0wAAADAMSupf&#10;9FTsAwk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fMonkwAAIABJ&#10;REFU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YO3RMAwAAwDAoqX/RU7EPJ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Y4eOaQAAABgGJfUveir2gQQ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CvDPnAAAgAElEQVQ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CMHTqmAQAAYBiU1L/oqdgHEg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CAsUPHNAAAAAyDkvoXPRX7QAI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DToZ5sAACAASURBV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DGDh3TAAAAMAxK6l/0VOwDCQ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DA2KFjGgAAAIZBSf2Lnop9IAE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tzY5rwAAIABJREFU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Bjh45pAAAAGAYl&#10;9S96KvaBB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5958;top:1639;width:25146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    <v:textbox inset=",7.2pt,,7.2pt">
                      <w:txbxContent>
                        <w:p w:rsidR="00190C4F" w:rsidRPr="00DF70D5" w:rsidRDefault="00190C4F" w:rsidP="00392623">
                          <w:pPr>
                            <w:pStyle w:val="Footeraddress"/>
                          </w:pPr>
                          <w:r w:rsidRPr="00DF70D5">
                            <w:t>Mezzanine Floor, 50 Customhouse Quay</w:t>
                          </w:r>
                          <w:r>
                            <w:br/>
                          </w:r>
                          <w:r w:rsidRPr="00DF70D5">
                            <w:t>PO Box 25253, Wellington 6146, New Zealand</w:t>
                          </w:r>
                        </w:p>
                        <w:p w:rsidR="00190C4F" w:rsidRPr="00DF70D5" w:rsidRDefault="00190C4F" w:rsidP="00B06655">
                          <w:pPr>
                            <w:pStyle w:val="Footeraddress"/>
                          </w:pPr>
                          <w:r w:rsidRPr="00DF70D5">
                            <w:rPr>
                              <w:rFonts w:ascii="Arial" w:hAnsi="Arial" w:cs="UntitledSans-Medium"/>
                              <w:b/>
                              <w:color w:val="084E89"/>
                              <w:sz w:val="14"/>
                              <w:szCs w:val="14"/>
                            </w:rPr>
                            <w:t>T</w:t>
                          </w:r>
                          <w:r w:rsidR="006A4CFC">
                            <w:t> </w:t>
                          </w:r>
                          <w:r w:rsidRPr="00DF70D5">
                            <w:t>+64 4 499 0076</w:t>
                          </w:r>
                          <w:r w:rsidR="006A4CFC">
                            <w:t> </w:t>
                          </w:r>
                          <w:r w:rsidR="006A4CFC">
                            <w:t> </w:t>
                          </w:r>
                          <w:r w:rsidRPr="00DF70D5">
                            <w:rPr>
                              <w:rFonts w:ascii="Arial" w:hAnsi="Arial" w:cs="UntitledSans-Medium"/>
                              <w:b/>
                              <w:color w:val="084E89"/>
                              <w:sz w:val="14"/>
                              <w:szCs w:val="14"/>
                            </w:rPr>
                            <w:t>E</w:t>
                          </w:r>
                          <w:r w:rsidR="006A4CFC">
                            <w:t> </w:t>
                          </w:r>
                          <w:r w:rsidRPr="00DF70D5">
                            <w:t>mail@iod.org.nz</w:t>
                          </w:r>
                        </w:p>
                      </w:txbxContent>
                    </v:textbox>
                  </v:shape>
                  <v:shape id="_x0000_s1030" type="#_x0000_t202" style="position:absolute;left:53052;top:4744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g4MEA&#10;AADaAAAADwAAAGRycy9kb3ducmV2LnhtbESPT4vCMBTE7wt+h/AEb2uq4B+qUURZ8Kq74PXZPJti&#10;8lKa2Hb99EZY2OMwM79h1tveWdFSEyrPCibjDARx4XXFpYKf76/PJYgQkTVaz6TglwJsN4OPNeba&#10;d3yi9hxLkSAcclRgYqxzKUNhyGEY+5o4eTffOIxJNqXUDXYJ7qycZtlcOqw4LRisaW+ouJ8fTkHx&#10;fByW++rads/FZXHtjZ3d2Co1Gva7FYhIffwP/7WPWsEc3lfS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oODBAAAA2gAAAA8AAAAAAAAAAAAAAAAAmAIAAGRycy9kb3du&#10;cmV2LnhtbFBLBQYAAAAABAAEAPUAAACGAwAAAAA=&#10;" filled="f" stroked="f">
                    <v:textbox inset=",7.2pt,,7.2pt">
                      <w:txbxContent>
                        <w:p w:rsidR="00190C4F" w:rsidRPr="00413F90" w:rsidRDefault="00190C4F" w:rsidP="00DB5332">
                          <w:pPr>
                            <w:pStyle w:val="Footerheaderblue"/>
                            <w:rPr>
                              <w:rFonts w:ascii="Arial" w:hAnsi="Arial"/>
                            </w:rPr>
                          </w:pPr>
                          <w:r w:rsidRPr="00413F90">
                            <w:t>iod.org.nz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1" type="#_x0000_t75" style="position:absolute;width:1457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jBzCAAAA2gAAAA8AAABkcnMvZG93bnJldi54bWxET0trAjEQvgv9D2EK3jTbHmpZjYuUlhY8&#10;+Ki6eBs2sw/cTJYkrtt/3wiFnoaP7zmLbDCt6Mn5xrKCp2kCgriwuuFKweH7Y/IKwgdkja1lUvBD&#10;HrLlw2iBqbY33lG/D5WIIexTVFCH0KVS+qImg35qO+LIldYZDBG6SmqHtxhuWvmcJC/SYMOxocaO&#10;3moqLvurUXB8vx7z3LnZZ7W1682pP5c5d0qNH4fVHESgIfyL/9xfOs6H+yv3K5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4wcwgAAANoAAAAPAAAAAAAAAAAAAAAAAJ8C&#10;AABkcnMvZG93bnJldi54bWxQSwUGAAAAAAQABAD3AAAAjgMAAAAA&#10;">
                    <v:imagedata r:id="rId2" o:title=""/>
                    <v:path arrowok="t"/>
                  </v:shape>
                </v:group>
              </w:pict>
            </mc:Fallback>
          </mc:AlternateContent>
        </w:r>
        <w:r w:rsidR="00190C4F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EE8" w:rsidRDefault="002D7EE8" w:rsidP="006B28B0">
      <w:r>
        <w:separator/>
      </w:r>
    </w:p>
  </w:footnote>
  <w:footnote w:type="continuationSeparator" w:id="0">
    <w:p w:rsidR="002D7EE8" w:rsidRDefault="002D7EE8" w:rsidP="006B2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AAB" w:rsidRDefault="00F8218F" w:rsidP="006B28B0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-29210</wp:posOffset>
          </wp:positionV>
          <wp:extent cx="3581400" cy="1345939"/>
          <wp:effectExtent l="0" t="0" r="0" b="6985"/>
          <wp:wrapThrough wrapText="bothSides">
            <wp:wrapPolygon edited="0">
              <wp:start x="0" y="0"/>
              <wp:lineTo x="0" y="21406"/>
              <wp:lineTo x="21485" y="21406"/>
              <wp:lineTo x="21485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OD_NZ_logo primary CMYK 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1400" cy="1345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6AAB"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075EB5DB" wp14:editId="76BDFCED">
              <wp:simplePos x="0" y="0"/>
              <wp:positionH relativeFrom="page">
                <wp:posOffset>0</wp:posOffset>
              </wp:positionH>
              <wp:positionV relativeFrom="page">
                <wp:posOffset>24063</wp:posOffset>
              </wp:positionV>
              <wp:extent cx="7560000" cy="1612232"/>
              <wp:effectExtent l="0" t="0" r="0" b="45720"/>
              <wp:wrapTopAndBottom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12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0A11F" id="Rectangle 35" o:spid="_x0000_s1026" style="position:absolute;margin-left:0;margin-top:1.9pt;width:595.3pt;height:126.9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" filled="f" stroked="f">
              <v:shadow on="t" color="black" opacity="22937f" origin=",.5" offset="0,.63889mm"/>
              <w10:wrap type="topAndBottom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182B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4264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D987F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B4E01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4E1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32A2E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47ABA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87224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AE4C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4DED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7AE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3B2406"/>
    <w:multiLevelType w:val="multilevel"/>
    <w:tmpl w:val="FC0275C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567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134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2" w15:restartNumberingAfterBreak="0">
    <w:nsid w:val="0BF85B48"/>
    <w:multiLevelType w:val="multilevel"/>
    <w:tmpl w:val="EBD03040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134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13A71C9"/>
    <w:multiLevelType w:val="hybridMultilevel"/>
    <w:tmpl w:val="14A2E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D0B06"/>
    <w:multiLevelType w:val="multilevel"/>
    <w:tmpl w:val="633ECB36"/>
    <w:lvl w:ilvl="0">
      <w:start w:val="1"/>
      <w:numFmt w:val="decimal"/>
      <w:pStyle w:val="IoDnumberedbullets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247" w:hanging="680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247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5" w15:restartNumberingAfterBreak="0">
    <w:nsid w:val="28323132"/>
    <w:multiLevelType w:val="multilevel"/>
    <w:tmpl w:val="3E661E40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247" w:hanging="680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6" w15:restartNumberingAfterBreak="0">
    <w:nsid w:val="322D32BA"/>
    <w:multiLevelType w:val="multilevel"/>
    <w:tmpl w:val="EA3E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A3D6E"/>
    <w:multiLevelType w:val="hybridMultilevel"/>
    <w:tmpl w:val="BDC25CFC"/>
    <w:lvl w:ilvl="0" w:tplc="A73E5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F2C7D"/>
    <w:multiLevelType w:val="multilevel"/>
    <w:tmpl w:val="5F0490C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567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9" w15:restartNumberingAfterBreak="0">
    <w:nsid w:val="465D218F"/>
    <w:multiLevelType w:val="multilevel"/>
    <w:tmpl w:val="362A693C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4" w:hanging="907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134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20" w15:restartNumberingAfterBreak="0">
    <w:nsid w:val="496567D3"/>
    <w:multiLevelType w:val="hybridMultilevel"/>
    <w:tmpl w:val="21EA6948"/>
    <w:lvl w:ilvl="0" w:tplc="FBFA28EA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color w:val="084E8A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679D4"/>
    <w:multiLevelType w:val="multilevel"/>
    <w:tmpl w:val="A32C70A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134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22" w15:restartNumberingAfterBreak="0">
    <w:nsid w:val="669F3DDF"/>
    <w:multiLevelType w:val="multilevel"/>
    <w:tmpl w:val="B4245CAC"/>
    <w:lvl w:ilvl="0">
      <w:start w:val="1"/>
      <w:numFmt w:val="bullet"/>
      <w:pStyle w:val="IoDBullets"/>
      <w:lvlText w:val=""/>
      <w:lvlJc w:val="left"/>
      <w:pPr>
        <w:ind w:left="567" w:hanging="567"/>
      </w:pPr>
      <w:rPr>
        <w:rFonts w:ascii="Wingdings 2" w:hAnsi="Wingdings 2" w:hint="default"/>
        <w:color w:val="084E8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5394D"/>
    <w:multiLevelType w:val="multilevel"/>
    <w:tmpl w:val="CECAB54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567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24" w15:restartNumberingAfterBreak="0">
    <w:nsid w:val="71800F64"/>
    <w:multiLevelType w:val="multilevel"/>
    <w:tmpl w:val="C6D08C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9F67B9"/>
    <w:multiLevelType w:val="multilevel"/>
    <w:tmpl w:val="3A96FC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20"/>
  </w:num>
  <w:num w:numId="14">
    <w:abstractNumId w:val="24"/>
  </w:num>
  <w:num w:numId="15">
    <w:abstractNumId w:val="22"/>
  </w:num>
  <w:num w:numId="16">
    <w:abstractNumId w:val="14"/>
  </w:num>
  <w:num w:numId="17">
    <w:abstractNumId w:val="25"/>
  </w:num>
  <w:num w:numId="18">
    <w:abstractNumId w:val="16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1"/>
  </w:num>
  <w:num w:numId="23">
    <w:abstractNumId w:val="19"/>
  </w:num>
  <w:num w:numId="24">
    <w:abstractNumId w:val="12"/>
  </w:num>
  <w:num w:numId="25">
    <w:abstractNumId w:val="11"/>
  </w:num>
  <w:num w:numId="26">
    <w:abstractNumId w:val="23"/>
  </w:num>
  <w:num w:numId="27">
    <w:abstractNumId w:val="1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EE8"/>
    <w:rsid w:val="0000332F"/>
    <w:rsid w:val="00032B34"/>
    <w:rsid w:val="00060E6E"/>
    <w:rsid w:val="0007446E"/>
    <w:rsid w:val="00093DF9"/>
    <w:rsid w:val="00095547"/>
    <w:rsid w:val="000C1DE7"/>
    <w:rsid w:val="000D2B9D"/>
    <w:rsid w:val="000D4723"/>
    <w:rsid w:val="000E6BD5"/>
    <w:rsid w:val="000F2B8C"/>
    <w:rsid w:val="001043A5"/>
    <w:rsid w:val="00121B6E"/>
    <w:rsid w:val="0012451D"/>
    <w:rsid w:val="00145089"/>
    <w:rsid w:val="0014752E"/>
    <w:rsid w:val="00157EF1"/>
    <w:rsid w:val="00183113"/>
    <w:rsid w:val="00190C4F"/>
    <w:rsid w:val="001C5934"/>
    <w:rsid w:val="001E7053"/>
    <w:rsid w:val="00282C2D"/>
    <w:rsid w:val="0029034E"/>
    <w:rsid w:val="002B0974"/>
    <w:rsid w:val="002C5B46"/>
    <w:rsid w:val="002D7EE8"/>
    <w:rsid w:val="002F3657"/>
    <w:rsid w:val="003412AD"/>
    <w:rsid w:val="00345B56"/>
    <w:rsid w:val="003516D7"/>
    <w:rsid w:val="00392623"/>
    <w:rsid w:val="00392CFD"/>
    <w:rsid w:val="00395E29"/>
    <w:rsid w:val="003A078A"/>
    <w:rsid w:val="003A14AB"/>
    <w:rsid w:val="003A360B"/>
    <w:rsid w:val="003A5CEE"/>
    <w:rsid w:val="003C14D3"/>
    <w:rsid w:val="003C4E4E"/>
    <w:rsid w:val="003D16F2"/>
    <w:rsid w:val="003D3124"/>
    <w:rsid w:val="003D7FF9"/>
    <w:rsid w:val="00413F90"/>
    <w:rsid w:val="0041576F"/>
    <w:rsid w:val="00447A51"/>
    <w:rsid w:val="00497F39"/>
    <w:rsid w:val="004A1733"/>
    <w:rsid w:val="004F0266"/>
    <w:rsid w:val="00510334"/>
    <w:rsid w:val="005415D4"/>
    <w:rsid w:val="00560899"/>
    <w:rsid w:val="005638D0"/>
    <w:rsid w:val="00572C3B"/>
    <w:rsid w:val="00581D44"/>
    <w:rsid w:val="005C553A"/>
    <w:rsid w:val="00620541"/>
    <w:rsid w:val="0064109B"/>
    <w:rsid w:val="0064519E"/>
    <w:rsid w:val="006A4CFC"/>
    <w:rsid w:val="006B28B0"/>
    <w:rsid w:val="006C48B6"/>
    <w:rsid w:val="006C6AAB"/>
    <w:rsid w:val="006E02DC"/>
    <w:rsid w:val="00715413"/>
    <w:rsid w:val="0073414E"/>
    <w:rsid w:val="0074484C"/>
    <w:rsid w:val="007948E8"/>
    <w:rsid w:val="007B2DB2"/>
    <w:rsid w:val="007C4A6D"/>
    <w:rsid w:val="00824BEF"/>
    <w:rsid w:val="00851C4C"/>
    <w:rsid w:val="00854B34"/>
    <w:rsid w:val="00867351"/>
    <w:rsid w:val="008905C9"/>
    <w:rsid w:val="008C584B"/>
    <w:rsid w:val="008E0052"/>
    <w:rsid w:val="008F5BBB"/>
    <w:rsid w:val="008F7E90"/>
    <w:rsid w:val="00913F7D"/>
    <w:rsid w:val="00922A40"/>
    <w:rsid w:val="0092592C"/>
    <w:rsid w:val="0095157B"/>
    <w:rsid w:val="00956511"/>
    <w:rsid w:val="0096485B"/>
    <w:rsid w:val="009C43A5"/>
    <w:rsid w:val="009E37C5"/>
    <w:rsid w:val="00A025D0"/>
    <w:rsid w:val="00A243C6"/>
    <w:rsid w:val="00A32829"/>
    <w:rsid w:val="00A35D4B"/>
    <w:rsid w:val="00A36035"/>
    <w:rsid w:val="00A64D88"/>
    <w:rsid w:val="00A8506F"/>
    <w:rsid w:val="00AB4EC7"/>
    <w:rsid w:val="00AD53AD"/>
    <w:rsid w:val="00AF40A0"/>
    <w:rsid w:val="00AF653D"/>
    <w:rsid w:val="00B06655"/>
    <w:rsid w:val="00B34F40"/>
    <w:rsid w:val="00BC6719"/>
    <w:rsid w:val="00BE5860"/>
    <w:rsid w:val="00BE659A"/>
    <w:rsid w:val="00C33152"/>
    <w:rsid w:val="00C34126"/>
    <w:rsid w:val="00C5171C"/>
    <w:rsid w:val="00C67520"/>
    <w:rsid w:val="00C709B0"/>
    <w:rsid w:val="00C95A98"/>
    <w:rsid w:val="00CB2E1E"/>
    <w:rsid w:val="00CC583E"/>
    <w:rsid w:val="00CE4AF5"/>
    <w:rsid w:val="00CE79A9"/>
    <w:rsid w:val="00CF325E"/>
    <w:rsid w:val="00D108CB"/>
    <w:rsid w:val="00D11A7D"/>
    <w:rsid w:val="00D42E3D"/>
    <w:rsid w:val="00D53DAF"/>
    <w:rsid w:val="00DB5332"/>
    <w:rsid w:val="00DB6E14"/>
    <w:rsid w:val="00DD38A5"/>
    <w:rsid w:val="00DE6766"/>
    <w:rsid w:val="00DF70D5"/>
    <w:rsid w:val="00E00E56"/>
    <w:rsid w:val="00E129F5"/>
    <w:rsid w:val="00E3656D"/>
    <w:rsid w:val="00EA20F6"/>
    <w:rsid w:val="00EB5F37"/>
    <w:rsid w:val="00ED2AC2"/>
    <w:rsid w:val="00EF60D2"/>
    <w:rsid w:val="00F53580"/>
    <w:rsid w:val="00F8218F"/>
    <w:rsid w:val="00F912CB"/>
    <w:rsid w:val="00F93999"/>
    <w:rsid w:val="00FA4C46"/>
    <w:rsid w:val="00FE10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1FEA3AA"/>
  <w15:docId w15:val="{C8411502-74FC-471C-A80B-11964BAF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locked="1"/>
    <w:lsdException w:name="heading 2" w:locked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E56"/>
    <w:pPr>
      <w:widowControl w:val="0"/>
      <w:autoSpaceDE w:val="0"/>
      <w:autoSpaceDN w:val="0"/>
      <w:adjustRightInd w:val="0"/>
      <w:spacing w:after="240" w:line="288" w:lineRule="auto"/>
      <w:textAlignment w:val="center"/>
    </w:pPr>
    <w:rPr>
      <w:rFonts w:ascii="Arial" w:hAnsi="Arial" w:cs="Arial"/>
      <w:color w:val="000000"/>
      <w:sz w:val="21"/>
      <w:szCs w:val="22"/>
    </w:rPr>
  </w:style>
  <w:style w:type="paragraph" w:styleId="Heading1">
    <w:name w:val="heading 1"/>
    <w:basedOn w:val="IoDSubjetline"/>
    <w:next w:val="Normal"/>
    <w:link w:val="Heading1Char"/>
    <w:locked/>
    <w:rsid w:val="00032B34"/>
  </w:style>
  <w:style w:type="paragraph" w:styleId="Heading2">
    <w:name w:val="heading 2"/>
    <w:basedOn w:val="IoDBody"/>
    <w:next w:val="Normal"/>
    <w:link w:val="Heading2Char"/>
    <w:locked/>
    <w:rsid w:val="00032B34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3A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53AD"/>
  </w:style>
  <w:style w:type="paragraph" w:styleId="Footer">
    <w:name w:val="footer"/>
    <w:basedOn w:val="Normal"/>
    <w:link w:val="FooterChar"/>
    <w:uiPriority w:val="99"/>
    <w:unhideWhenUsed/>
    <w:rsid w:val="00AD53A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53AD"/>
  </w:style>
  <w:style w:type="paragraph" w:customStyle="1" w:styleId="IoDsignoffkindregards">
    <w:name w:val="IoD signoff 'kind regards'"/>
    <w:basedOn w:val="IoDBody"/>
    <w:qFormat/>
    <w:rsid w:val="000E6BD5"/>
    <w:pPr>
      <w:spacing w:before="7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F70D5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70D5"/>
    <w:rPr>
      <w:rFonts w:ascii="Lucida Grande" w:hAnsi="Lucida Grande"/>
    </w:rPr>
  </w:style>
  <w:style w:type="paragraph" w:customStyle="1" w:styleId="Footeraddress">
    <w:name w:val="Footer address"/>
    <w:qFormat/>
    <w:rsid w:val="00DB5332"/>
    <w:pPr>
      <w:widowControl w:val="0"/>
      <w:autoSpaceDE w:val="0"/>
      <w:autoSpaceDN w:val="0"/>
      <w:adjustRightInd w:val="0"/>
      <w:spacing w:after="57" w:line="288" w:lineRule="auto"/>
      <w:textAlignment w:val="center"/>
    </w:pPr>
    <w:rPr>
      <w:rFonts w:ascii="Georgia" w:hAnsi="Georgia" w:cs="UntitledSerif-Regular"/>
      <w:color w:val="000000"/>
      <w:sz w:val="15"/>
      <w:szCs w:val="15"/>
    </w:rPr>
  </w:style>
  <w:style w:type="character" w:customStyle="1" w:styleId="Heading1Char">
    <w:name w:val="Heading 1 Char"/>
    <w:basedOn w:val="DefaultParagraphFont"/>
    <w:link w:val="Heading1"/>
    <w:rsid w:val="00032B34"/>
    <w:rPr>
      <w:rFonts w:ascii="Arial Bold" w:hAnsi="Arial Bold" w:cs="Arial"/>
      <w:b/>
      <w:color w:val="084E8A"/>
      <w:sz w:val="21"/>
      <w:szCs w:val="22"/>
    </w:rPr>
  </w:style>
  <w:style w:type="paragraph" w:customStyle="1" w:styleId="Footerheaderblue">
    <w:name w:val="Footer / header blue"/>
    <w:qFormat/>
    <w:rsid w:val="00C5171C"/>
    <w:pPr>
      <w:jc w:val="right"/>
    </w:pPr>
    <w:rPr>
      <w:rFonts w:ascii="Arial Bold" w:hAnsi="Arial Bold" w:cs="UntitledSans-Bold"/>
      <w:b/>
      <w:bCs/>
      <w:color w:val="084E8A"/>
      <w:sz w:val="16"/>
      <w:szCs w:val="16"/>
    </w:rPr>
  </w:style>
  <w:style w:type="paragraph" w:styleId="NoSpacing">
    <w:name w:val="No Spacing"/>
    <w:qFormat/>
    <w:rsid w:val="007C4A6D"/>
    <w:pPr>
      <w:spacing w:after="0"/>
    </w:pPr>
  </w:style>
  <w:style w:type="character" w:customStyle="1" w:styleId="Heading2Char">
    <w:name w:val="Heading 2 Char"/>
    <w:basedOn w:val="DefaultParagraphFont"/>
    <w:link w:val="Heading2"/>
    <w:rsid w:val="00032B34"/>
    <w:rPr>
      <w:rFonts w:ascii="Arial" w:hAnsi="Arial" w:cs="Arial"/>
      <w:color w:val="000000"/>
      <w:sz w:val="21"/>
      <w:szCs w:val="22"/>
    </w:rPr>
  </w:style>
  <w:style w:type="paragraph" w:customStyle="1" w:styleId="IoDSubjetline">
    <w:name w:val="IoD Subjet line"/>
    <w:basedOn w:val="IoDaddress"/>
    <w:qFormat/>
    <w:rsid w:val="0000332F"/>
    <w:pPr>
      <w:spacing w:before="360" w:after="240"/>
      <w:outlineLvl w:val="0"/>
    </w:pPr>
    <w:rPr>
      <w:rFonts w:ascii="Arial Bold" w:hAnsi="Arial Bold"/>
      <w:b/>
      <w:color w:val="084E8A"/>
    </w:rPr>
  </w:style>
  <w:style w:type="paragraph" w:customStyle="1" w:styleId="IoDBody">
    <w:name w:val="IoD Body"/>
    <w:basedOn w:val="Normal"/>
    <w:qFormat/>
    <w:rsid w:val="000E6BD5"/>
  </w:style>
  <w:style w:type="paragraph" w:customStyle="1" w:styleId="IoDaddress">
    <w:name w:val="IoD address"/>
    <w:basedOn w:val="IoDBody"/>
    <w:qFormat/>
    <w:rsid w:val="000E6BD5"/>
    <w:pPr>
      <w:spacing w:after="0"/>
    </w:pPr>
  </w:style>
  <w:style w:type="paragraph" w:customStyle="1" w:styleId="IoDsendersname">
    <w:name w:val="IoD sender's name"/>
    <w:basedOn w:val="IoDBody"/>
    <w:qFormat/>
    <w:rsid w:val="003516D7"/>
    <w:pPr>
      <w:spacing w:after="0"/>
    </w:pPr>
    <w:rPr>
      <w:rFonts w:ascii="Georgia" w:hAnsi="Georgia"/>
      <w:color w:val="084E8A"/>
      <w:sz w:val="28"/>
      <w:szCs w:val="32"/>
    </w:rPr>
  </w:style>
  <w:style w:type="paragraph" w:customStyle="1" w:styleId="IoDbodydear">
    <w:name w:val="IoD body 'dear'"/>
    <w:basedOn w:val="IoDBody"/>
    <w:qFormat/>
    <w:rsid w:val="000D2B9D"/>
    <w:pPr>
      <w:spacing w:before="600"/>
    </w:pPr>
  </w:style>
  <w:style w:type="character" w:styleId="PlaceholderText">
    <w:name w:val="Placeholder Text"/>
    <w:basedOn w:val="DefaultParagraphFont"/>
    <w:semiHidden/>
    <w:rsid w:val="00121B6E"/>
    <w:rPr>
      <w:color w:val="808080"/>
    </w:rPr>
  </w:style>
  <w:style w:type="paragraph" w:customStyle="1" w:styleId="IoDBullets">
    <w:name w:val="IoD Bullets"/>
    <w:basedOn w:val="IoDBody"/>
    <w:qFormat/>
    <w:rsid w:val="003516D7"/>
    <w:pPr>
      <w:numPr>
        <w:numId w:val="15"/>
      </w:numPr>
      <w:contextualSpacing/>
    </w:pPr>
  </w:style>
  <w:style w:type="paragraph" w:customStyle="1" w:styleId="IoDnumberedbullets">
    <w:name w:val="IoD numbered bullets"/>
    <w:basedOn w:val="IoDBullets"/>
    <w:qFormat/>
    <w:rsid w:val="00F912C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497F39"/>
    <w:rPr>
      <w:color w:val="084E8A"/>
      <w:u w:val="single"/>
    </w:rPr>
  </w:style>
  <w:style w:type="character" w:styleId="FollowedHyperlink">
    <w:name w:val="FollowedHyperlink"/>
    <w:basedOn w:val="DefaultParagraphFont"/>
    <w:rsid w:val="0041576F"/>
    <w:rPr>
      <w:b w:val="0"/>
      <w:i w:val="0"/>
      <w:color w:val="262626" w:themeColor="text1" w:themeTint="D9"/>
      <w:u w:val="single"/>
    </w:rPr>
  </w:style>
  <w:style w:type="character" w:customStyle="1" w:styleId="UnresolvedMention">
    <w:name w:val="Unresolved Mention"/>
    <w:basedOn w:val="DefaultParagraphFont"/>
    <w:rsid w:val="00A85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anaki.branch@iod.org.n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orms%20and%20templates\2019%20new%20brand%20office%20templates\Letterhead%20template%20email%20and%20print\1%20IoD%20Master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FB20C0-5480-4CF2-837A-2DF13D212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IoD Master letterhead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Cayley</dc:creator>
  <cp:keywords/>
  <cp:lastModifiedBy>Rachel Church</cp:lastModifiedBy>
  <cp:revision>2</cp:revision>
  <cp:lastPrinted>2020-12-06T19:49:00Z</cp:lastPrinted>
  <dcterms:created xsi:type="dcterms:W3CDTF">2022-02-03T00:49:00Z</dcterms:created>
  <dcterms:modified xsi:type="dcterms:W3CDTF">2022-02-03T00:49:00Z</dcterms:modified>
</cp:coreProperties>
</file>