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9042F9" w14:textId="37D6A251" w:rsidR="005B30D8" w:rsidRDefault="005B30D8" w:rsidP="005B30D8">
      <w:pPr>
        <w:pStyle w:val="BasicParagraph"/>
        <w:suppressAutoHyphens/>
        <w:spacing w:after="300"/>
        <w:rPr>
          <w:rFonts w:ascii="Arial" w:hAnsi="Arial" w:cs="Arial"/>
          <w:sz w:val="18"/>
          <w:szCs w:val="18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A586D7E" wp14:editId="50ECBF00">
                <wp:simplePos x="0" y="0"/>
                <wp:positionH relativeFrom="column">
                  <wp:posOffset>3341843</wp:posOffset>
                </wp:positionH>
                <wp:positionV relativeFrom="paragraph">
                  <wp:posOffset>-1680845</wp:posOffset>
                </wp:positionV>
                <wp:extent cx="2785730" cy="127590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730" cy="1275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655ED" w14:textId="77777777" w:rsidR="005B30D8" w:rsidRPr="005B30D8" w:rsidRDefault="005B30D8" w:rsidP="005B30D8">
                            <w:pPr>
                              <w:pStyle w:val="BasicParagraph"/>
                              <w:spacing w:after="113"/>
                              <w:rPr>
                                <w:rFonts w:ascii="Arial" w:hAnsi="Arial" w:cs="Arial"/>
                                <w:caps/>
                                <w:outline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B30D8">
                              <w:rPr>
                                <w:rFonts w:ascii="Arial" w:hAnsi="Arial" w:cs="Arial"/>
                                <w:caps/>
                                <w:outline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Nelson Marlborough Branch</w:t>
                            </w:r>
                          </w:p>
                          <w:p w14:paraId="763B51AA" w14:textId="77777777" w:rsidR="005B30D8" w:rsidRPr="00B95F6E" w:rsidRDefault="005B30D8" w:rsidP="005B30D8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F6E">
                              <w:rPr>
                                <w:rFonts w:ascii="Georgia" w:hAnsi="Georgia" w:cs="Georgia"/>
                                <w:color w:val="FFFFFF" w:themeColor="background1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Emerging </w:t>
                            </w:r>
                            <w:r w:rsidRPr="00B95F6E">
                              <w:rPr>
                                <w:rFonts w:ascii="Georgia" w:hAnsi="Georgia" w:cs="Georgia"/>
                                <w:color w:val="FFFFFF" w:themeColor="background1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Director Award</w:t>
                            </w:r>
                          </w:p>
                          <w:p w14:paraId="5CB8EE87" w14:textId="77777777" w:rsidR="005B30D8" w:rsidRDefault="005B30D8" w:rsidP="005B3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586D7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63.15pt;margin-top:-132.35pt;width:219.35pt;height:100.4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" filled="f" stroked="f" strokeweight=".5pt">
                <v:textbox>
                  <w:txbxContent>
                    <w:p w14:paraId="46A655ED" w14:textId="77777777" w:rsidR="005B30D8" w:rsidRPr="005B30D8" w:rsidRDefault="005B30D8" w:rsidP="005B30D8">
                      <w:pPr>
                        <w:pStyle w:val="BasicParagraph"/>
                        <w:spacing w:after="113"/>
                        <w:rPr>
                          <w:rFonts w:ascii="Arial" w:hAnsi="Arial" w:cs="Arial"/>
                          <w:caps/>
                          <w:outline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5B30D8">
                        <w:rPr>
                          <w:rFonts w:ascii="Arial" w:hAnsi="Arial" w:cs="Arial"/>
                          <w:caps/>
                          <w:outline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Nelson Marlborough Branch</w:t>
                      </w:r>
                    </w:p>
                    <w:p w14:paraId="763B51AA" w14:textId="77777777" w:rsidR="005B30D8" w:rsidRPr="00B95F6E" w:rsidRDefault="005B30D8" w:rsidP="005B30D8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F6E">
                        <w:rPr>
                          <w:rFonts w:ascii="Georgia" w:hAnsi="Georgia" w:cs="Georgia"/>
                          <w:color w:val="FFFFFF" w:themeColor="background1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Emerging </w:t>
                      </w:r>
                      <w:r w:rsidRPr="00B95F6E">
                        <w:rPr>
                          <w:rFonts w:ascii="Georgia" w:hAnsi="Georgia" w:cs="Georgia"/>
                          <w:color w:val="FFFFFF" w:themeColor="background1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Director Award</w:t>
                      </w:r>
                    </w:p>
                    <w:p w14:paraId="5CB8EE87" w14:textId="77777777" w:rsidR="005B30D8" w:rsidRDefault="005B30D8" w:rsidP="005B30D8"/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654144" behindDoc="1" locked="0" layoutInCell="1" allowOverlap="1" wp14:anchorId="6126B853" wp14:editId="79FAA53F">
            <wp:simplePos x="0" y="0"/>
            <wp:positionH relativeFrom="column">
              <wp:posOffset>-356812</wp:posOffset>
            </wp:positionH>
            <wp:positionV relativeFrom="page">
              <wp:posOffset>265814</wp:posOffset>
            </wp:positionV>
            <wp:extent cx="6945721" cy="2743200"/>
            <wp:effectExtent l="0" t="0" r="1270" b="0"/>
            <wp:wrapNone/>
            <wp:docPr id="11" name="Picture 11" descr="A picture containing sitting, bench, close,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-im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420" cy="2770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The Nelson Marlborough branch of the Institute of Directors in </w:t>
      </w:r>
      <w:r>
        <w:rPr>
          <w:rFonts w:ascii="Arial" w:hAnsi="Arial" w:cs="Arial"/>
          <w:sz w:val="28"/>
          <w:szCs w:val="28"/>
        </w:rPr>
        <w:br/>
        <w:t>New Zealand is inviting applications for its 2020 Emerging Director Award.</w:t>
      </w:r>
      <w:r>
        <w:rPr>
          <w:rFonts w:ascii="Arial" w:hAnsi="Arial" w:cs="Arial"/>
          <w:sz w:val="30"/>
          <w:szCs w:val="30"/>
        </w:rPr>
        <w:t xml:space="preserve"> </w:t>
      </w:r>
    </w:p>
    <w:p w14:paraId="7365FE74" w14:textId="77777777" w:rsidR="005B30D8" w:rsidRDefault="005B30D8" w:rsidP="005B30D8">
      <w:pPr>
        <w:pStyle w:val="BasicParagraph"/>
        <w:suppressAutoHyphens/>
        <w:spacing w:after="113"/>
        <w:rPr>
          <w:rFonts w:ascii="Arial" w:hAnsi="Arial" w:cs="Arial"/>
          <w:b/>
          <w:bCs/>
          <w:color w:val="084E89"/>
          <w:sz w:val="22"/>
          <w:szCs w:val="22"/>
        </w:rPr>
        <w:sectPr w:rsidR="005B30D8" w:rsidSect="005B30D8">
          <w:footerReference w:type="default" r:id="rId10"/>
          <w:pgSz w:w="11900" w:h="16840"/>
          <w:pgMar w:top="5093" w:right="1105" w:bottom="3180" w:left="1014" w:header="708" w:footer="708" w:gutter="0"/>
          <w:cols w:space="708"/>
          <w:docGrid w:linePitch="360"/>
        </w:sectPr>
      </w:pPr>
    </w:p>
    <w:p w14:paraId="2ADFAA98" w14:textId="32E525BA" w:rsidR="005B30D8" w:rsidRDefault="005B30D8" w:rsidP="005B30D8">
      <w:pPr>
        <w:pStyle w:val="BasicParagraph"/>
        <w:suppressAutoHyphens/>
        <w:spacing w:after="113"/>
        <w:rPr>
          <w:rFonts w:ascii="Arial" w:hAnsi="Arial" w:cs="Arial"/>
          <w:b/>
          <w:bCs/>
          <w:color w:val="084E89"/>
          <w:sz w:val="22"/>
          <w:szCs w:val="22"/>
        </w:rPr>
      </w:pPr>
      <w:r>
        <w:rPr>
          <w:rFonts w:ascii="Arial" w:hAnsi="Arial" w:cs="Arial"/>
          <w:b/>
          <w:bCs/>
          <w:color w:val="084E89"/>
          <w:sz w:val="22"/>
          <w:szCs w:val="22"/>
        </w:rPr>
        <w:t>Eligibility</w:t>
      </w:r>
    </w:p>
    <w:p w14:paraId="61A05CC3" w14:textId="33239FCC" w:rsidR="005B30D8" w:rsidRDefault="005B30D8" w:rsidP="005A5F10">
      <w:pPr>
        <w:pStyle w:val="p"/>
        <w:spacing w:line="274" w:lineRule="auto"/>
      </w:pPr>
      <w:r>
        <w:t>You must;</w:t>
      </w:r>
    </w:p>
    <w:p w14:paraId="601392FC" w14:textId="77777777" w:rsidR="005B30D8" w:rsidRDefault="005B30D8" w:rsidP="005A5F10">
      <w:pPr>
        <w:pStyle w:val="IoDfontpagebullets"/>
      </w:pPr>
      <w:r>
        <w:t>•</w:t>
      </w:r>
      <w:r>
        <w:tab/>
        <w:t xml:space="preserve">Be a member or intend to become a member of the </w:t>
      </w:r>
      <w:r>
        <w:br/>
        <w:t>Institute of Directors in New Zealand</w:t>
      </w:r>
    </w:p>
    <w:p w14:paraId="69FAA7D5" w14:textId="77777777" w:rsidR="005B30D8" w:rsidRDefault="005B30D8" w:rsidP="005A5F10">
      <w:pPr>
        <w:pStyle w:val="IoDfontpagebullets"/>
      </w:pPr>
      <w:r>
        <w:t>•</w:t>
      </w:r>
      <w:r>
        <w:tab/>
        <w:t xml:space="preserve">Have the right to live and work in New Zealand </w:t>
      </w:r>
    </w:p>
    <w:p w14:paraId="500591DC" w14:textId="77777777" w:rsidR="005B30D8" w:rsidRDefault="005B30D8" w:rsidP="005A5F10">
      <w:pPr>
        <w:pStyle w:val="IoDfontpagebullets"/>
      </w:pPr>
      <w:r>
        <w:t>•</w:t>
      </w:r>
      <w:r>
        <w:tab/>
        <w:t xml:space="preserve">Have never been disqualified as a company director </w:t>
      </w:r>
    </w:p>
    <w:p w14:paraId="00B98BF4" w14:textId="77777777" w:rsidR="005B30D8" w:rsidRDefault="005B30D8" w:rsidP="005A5F10">
      <w:pPr>
        <w:pStyle w:val="IoDfontpagebullets"/>
      </w:pPr>
      <w:r>
        <w:t>•</w:t>
      </w:r>
      <w:r>
        <w:tab/>
        <w:t>Be currently seeking board appointments (ie it is not something that you are looking to do in the future)</w:t>
      </w:r>
    </w:p>
    <w:p w14:paraId="693AB9C0" w14:textId="77777777" w:rsidR="005B30D8" w:rsidRDefault="005B30D8" w:rsidP="005A5F10">
      <w:pPr>
        <w:pStyle w:val="IoDfontpagebullets"/>
      </w:pPr>
      <w:r>
        <w:t>•</w:t>
      </w:r>
      <w:r>
        <w:tab/>
        <w:t>Have at least three years’ experience in a senior management role in either the commercial sector, public sector, as a professional business advisor or from growing your own business</w:t>
      </w:r>
    </w:p>
    <w:p w14:paraId="0CF4D7BE" w14:textId="77777777" w:rsidR="005B30D8" w:rsidRDefault="005B30D8" w:rsidP="005A5F10">
      <w:pPr>
        <w:pStyle w:val="IoDfontpagebullets"/>
      </w:pPr>
      <w:r>
        <w:t>•</w:t>
      </w:r>
      <w:r>
        <w:tab/>
        <w:t>Have at least 12 months experience of boardroom practice as either a director/trustee or working closely with or reporting to a board</w:t>
      </w:r>
    </w:p>
    <w:p w14:paraId="28053C90" w14:textId="77777777" w:rsidR="005B30D8" w:rsidRDefault="005B30D8" w:rsidP="005B30D8">
      <w:pPr>
        <w:pStyle w:val="H2"/>
      </w:pPr>
      <w:r>
        <w:t>Judging Criteria</w:t>
      </w:r>
    </w:p>
    <w:p w14:paraId="6BF11E0D" w14:textId="1B24F29A" w:rsidR="005B30D8" w:rsidRDefault="005B30D8" w:rsidP="005A5F10">
      <w:pPr>
        <w:pStyle w:val="IoDfontpagebullets"/>
        <w:ind w:left="0" w:firstLine="0"/>
        <w:rPr>
          <w:sz w:val="18"/>
          <w:szCs w:val="18"/>
        </w:rPr>
      </w:pPr>
      <w:r>
        <w:t>The award will be granted to the applicant who most clearly demonstrates to the judging panel their potential to develop as a director and shows they have:</w:t>
      </w:r>
    </w:p>
    <w:p w14:paraId="1C1ACC57" w14:textId="780AF045" w:rsidR="005B30D8" w:rsidRDefault="005B30D8" w:rsidP="005A5F10">
      <w:pPr>
        <w:pStyle w:val="IoDfontpagebullets"/>
      </w:pPr>
      <w:r>
        <w:t>•</w:t>
      </w:r>
      <w:r>
        <w:tab/>
        <w:t>A good understanding of and commitment to the principles of good governance</w:t>
      </w:r>
    </w:p>
    <w:p w14:paraId="4B1DE392" w14:textId="46391EEE" w:rsidR="005B30D8" w:rsidRDefault="005B30D8" w:rsidP="005A5F10">
      <w:pPr>
        <w:pStyle w:val="IoDfontpagebullets"/>
      </w:pPr>
      <w:r>
        <w:t>•</w:t>
      </w:r>
      <w:r>
        <w:tab/>
        <w:t xml:space="preserve">Professional experience and abilities that would be useful </w:t>
      </w:r>
      <w:r>
        <w:br/>
        <w:t>to a board</w:t>
      </w:r>
    </w:p>
    <w:p w14:paraId="54B03A32" w14:textId="0E979027" w:rsidR="005B30D8" w:rsidRDefault="005B30D8" w:rsidP="005A5F10">
      <w:pPr>
        <w:pStyle w:val="IoDfontpagebullets"/>
        <w:rPr>
          <w:sz w:val="18"/>
          <w:szCs w:val="18"/>
        </w:rPr>
      </w:pPr>
      <w:r>
        <w:rPr>
          <w:sz w:val="18"/>
          <w:szCs w:val="18"/>
        </w:rPr>
        <w:t>•</w:t>
      </w:r>
      <w:r>
        <w:rPr>
          <w:sz w:val="18"/>
          <w:szCs w:val="18"/>
        </w:rPr>
        <w:tab/>
        <w:t>Taken steps to advance a directorship career</w:t>
      </w:r>
    </w:p>
    <w:p w14:paraId="07B5680F" w14:textId="5D541B01" w:rsidR="005B30D8" w:rsidRDefault="005B30D8" w:rsidP="005A5F10">
      <w:pPr>
        <w:pStyle w:val="IoDfontpagebullets"/>
        <w:spacing w:before="160"/>
      </w:pPr>
      <w:r>
        <w:t>They will not yet be widely recognised as a director.</w:t>
      </w:r>
    </w:p>
    <w:p w14:paraId="5565BD66" w14:textId="78AE93D7" w:rsidR="005B30D8" w:rsidRDefault="00343AEE" w:rsidP="005A5F10">
      <w:r>
        <w:rPr>
          <w:noProof/>
          <w:lang w:eastAsia="en-NZ"/>
        </w:rPr>
        <w:drawing>
          <wp:anchor distT="0" distB="0" distL="114300" distR="114300" simplePos="0" relativeHeight="251653119" behindDoc="1" locked="0" layoutInCell="1" allowOverlap="1" wp14:anchorId="16038B10" wp14:editId="0EE3711B">
            <wp:simplePos x="0" y="0"/>
            <wp:positionH relativeFrom="column">
              <wp:posOffset>3519868</wp:posOffset>
            </wp:positionH>
            <wp:positionV relativeFrom="paragraph">
              <wp:posOffset>600710</wp:posOffset>
            </wp:positionV>
            <wp:extent cx="1397321" cy="219153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321" cy="21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  <w:lang w:eastAsia="en-NZ"/>
        </w:rPr>
        <w:drawing>
          <wp:anchor distT="0" distB="0" distL="114300" distR="114300" simplePos="0" relativeHeight="251672576" behindDoc="0" locked="0" layoutInCell="1" allowOverlap="1" wp14:anchorId="72172732" wp14:editId="73668FF2">
            <wp:simplePos x="0" y="0"/>
            <wp:positionH relativeFrom="column">
              <wp:posOffset>-120</wp:posOffset>
            </wp:positionH>
            <wp:positionV relativeFrom="paragraph">
              <wp:posOffset>554604</wp:posOffset>
            </wp:positionV>
            <wp:extent cx="2336800" cy="367030"/>
            <wp:effectExtent l="0" t="0" r="635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2685" b="-4415"/>
                    <a:stretch/>
                  </pic:blipFill>
                  <pic:spPr bwMode="auto">
                    <a:xfrm>
                      <a:off x="0" y="0"/>
                      <a:ext cx="2336800" cy="36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3600" behindDoc="0" locked="0" layoutInCell="1" allowOverlap="1" wp14:anchorId="047A1FC9" wp14:editId="40AD20DD">
            <wp:simplePos x="0" y="0"/>
            <wp:positionH relativeFrom="column">
              <wp:posOffset>2607999</wp:posOffset>
            </wp:positionH>
            <wp:positionV relativeFrom="paragraph">
              <wp:posOffset>544213</wp:posOffset>
            </wp:positionV>
            <wp:extent cx="582930" cy="288925"/>
            <wp:effectExtent l="0" t="0" r="7620" b="0"/>
            <wp:wrapNone/>
            <wp:docPr id="4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5648" behindDoc="0" locked="0" layoutInCell="1" allowOverlap="1" wp14:anchorId="0CF9DBF6" wp14:editId="5C6A97D0">
            <wp:simplePos x="0" y="0"/>
            <wp:positionH relativeFrom="column">
              <wp:posOffset>3512008</wp:posOffset>
            </wp:positionH>
            <wp:positionV relativeFrom="paragraph">
              <wp:posOffset>1126104</wp:posOffset>
            </wp:positionV>
            <wp:extent cx="1320800" cy="3511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1" t="1" r="39063" b="-280"/>
                    <a:stretch/>
                  </pic:blipFill>
                  <pic:spPr bwMode="auto">
                    <a:xfrm>
                      <a:off x="0" y="0"/>
                      <a:ext cx="1320800" cy="35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4AE3">
        <w:rPr>
          <w:noProof/>
          <w:lang w:eastAsia="en-NZ"/>
        </w:rPr>
        <w:drawing>
          <wp:anchor distT="0" distB="0" distL="114300" distR="114300" simplePos="0" relativeHeight="251658240" behindDoc="1" locked="0" layoutInCell="1" allowOverlap="0" wp14:anchorId="5C67FD0F" wp14:editId="4AC3233E">
            <wp:simplePos x="0" y="0"/>
            <wp:positionH relativeFrom="column">
              <wp:posOffset>-42757</wp:posOffset>
            </wp:positionH>
            <wp:positionV relativeFrom="page">
              <wp:posOffset>9584267</wp:posOffset>
            </wp:positionV>
            <wp:extent cx="1784985" cy="676275"/>
            <wp:effectExtent l="0" t="0" r="5715" b="9525"/>
            <wp:wrapTight wrapText="bothSides">
              <wp:wrapPolygon edited="0">
                <wp:start x="0" y="0"/>
                <wp:lineTo x="0" y="21296"/>
                <wp:lineTo x="21439" y="21296"/>
                <wp:lineTo x="21439" y="0"/>
                <wp:lineTo x="0" y="0"/>
              </wp:wrapPolygon>
            </wp:wrapTight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od-logo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05" t="-5306" r="-1553" b="-3766"/>
                    <a:stretch/>
                  </pic:blipFill>
                  <pic:spPr bwMode="auto">
                    <a:xfrm>
                      <a:off x="0" y="0"/>
                      <a:ext cx="178498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36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926AB0" wp14:editId="3B2BCF13">
                <wp:simplePos x="0" y="0"/>
                <wp:positionH relativeFrom="column">
                  <wp:posOffset>-104775</wp:posOffset>
                </wp:positionH>
                <wp:positionV relativeFrom="page">
                  <wp:posOffset>8580755</wp:posOffset>
                </wp:positionV>
                <wp:extent cx="2764155" cy="2762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15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A38FFA" w14:textId="77777777" w:rsidR="005B30D8" w:rsidRDefault="005B30D8" w:rsidP="005B30D8">
                            <w:pPr>
                              <w:pStyle w:val="p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Our Branch is proudly sponsored by</w:t>
                            </w:r>
                          </w:p>
                          <w:p w14:paraId="46D748FB" w14:textId="77777777" w:rsidR="005B30D8" w:rsidRDefault="005B30D8" w:rsidP="005B3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926AB0" id="Text Box 7" o:spid="_x0000_s1027" type="#_x0000_t202" style="position:absolute;margin-left:-8.25pt;margin-top:675.65pt;width:217.65pt;height:21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" filled="f" stroked="f" strokeweight=".5pt">
                <v:textbox>
                  <w:txbxContent>
                    <w:p w14:paraId="3DA38FFA" w14:textId="77777777" w:rsidR="005B30D8" w:rsidRDefault="005B30D8" w:rsidP="005B30D8">
                      <w:pPr>
                        <w:pStyle w:val="p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Our Branch is proudly sponsored by</w:t>
                      </w:r>
                    </w:p>
                    <w:p w14:paraId="46D748FB" w14:textId="77777777" w:rsidR="005B30D8" w:rsidRDefault="005B30D8" w:rsidP="005B30D8"/>
                  </w:txbxContent>
                </v:textbox>
                <w10:wrap anchory="page"/>
              </v:shape>
            </w:pict>
          </mc:Fallback>
        </mc:AlternateContent>
      </w:r>
    </w:p>
    <w:p w14:paraId="3B1FC381" w14:textId="77777777" w:rsidR="005B30D8" w:rsidRDefault="005B30D8" w:rsidP="005B30D8">
      <w:pPr>
        <w:pStyle w:val="H2"/>
      </w:pPr>
      <w:r>
        <w:t>Award Sponsored by</w:t>
      </w:r>
    </w:p>
    <w:p w14:paraId="4C9BF059" w14:textId="77777777" w:rsidR="005B30D8" w:rsidRDefault="005B30D8" w:rsidP="005B30D8">
      <w:pPr>
        <w:pStyle w:val="H2"/>
        <w:spacing w:after="360"/>
      </w:pPr>
      <w:r>
        <w:rPr>
          <w:noProof/>
          <w:lang w:val="en-NZ" w:eastAsia="en-NZ"/>
        </w:rPr>
        <w:drawing>
          <wp:inline distT="0" distB="0" distL="0" distR="0" wp14:anchorId="1C7D532C" wp14:editId="1AB3E5AB">
            <wp:extent cx="1790700" cy="355600"/>
            <wp:effectExtent l="0" t="0" r="0" b="0"/>
            <wp:docPr id="4" name="Picture 4" descr="A picture containing drawing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C-log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060EC" w14:textId="77777777" w:rsidR="005B30D8" w:rsidRDefault="005B30D8" w:rsidP="005B30D8">
      <w:pPr>
        <w:pStyle w:val="H2"/>
      </w:pPr>
      <w:r>
        <w:t>The Winner Receives</w:t>
      </w:r>
    </w:p>
    <w:p w14:paraId="2D73085D" w14:textId="77777777" w:rsidR="005B30D8" w:rsidRDefault="005B30D8" w:rsidP="005A5F10">
      <w:pPr>
        <w:pStyle w:val="IoDfontpagebullets"/>
      </w:pPr>
      <w:r>
        <w:t>•</w:t>
      </w:r>
      <w:r>
        <w:tab/>
        <w:t xml:space="preserve">$1000 towards an IoD Director Development course </w:t>
      </w:r>
      <w:r>
        <w:br/>
        <w:t xml:space="preserve">of your choice to be taken within 12 months of receiving </w:t>
      </w:r>
      <w:r>
        <w:br/>
        <w:t>the Award</w:t>
      </w:r>
    </w:p>
    <w:p w14:paraId="3114AE54" w14:textId="77777777" w:rsidR="005B30D8" w:rsidRDefault="005B30D8" w:rsidP="005A5F10">
      <w:pPr>
        <w:pStyle w:val="IoDfontpagebullets"/>
      </w:pPr>
      <w:r>
        <w:t>•</w:t>
      </w:r>
      <w:r>
        <w:tab/>
        <w:t>One year’s complimentary IoD membership</w:t>
      </w:r>
    </w:p>
    <w:p w14:paraId="01709E7E" w14:textId="77777777" w:rsidR="005B30D8" w:rsidRDefault="005B30D8" w:rsidP="005A5F10">
      <w:pPr>
        <w:pStyle w:val="IoDfontpagebullets"/>
      </w:pPr>
      <w:r>
        <w:t>•</w:t>
      </w:r>
      <w:r>
        <w:tab/>
        <w:t>A Director internship with a local board for 6-12 months</w:t>
      </w:r>
    </w:p>
    <w:p w14:paraId="587CF04F" w14:textId="76181EA1" w:rsidR="005B30D8" w:rsidRDefault="005B30D8" w:rsidP="005A5F10">
      <w:pPr>
        <w:pStyle w:val="IoDfontpagebullets"/>
      </w:pPr>
      <w:r>
        <w:t>•</w:t>
      </w:r>
      <w:r>
        <w:tab/>
        <w:t>2-6 mentoring sessions with an experienced director</w:t>
      </w:r>
    </w:p>
    <w:p w14:paraId="4C1BEACE" w14:textId="77777777" w:rsidR="005B30D8" w:rsidRDefault="005B30D8" w:rsidP="005A5F10">
      <w:pPr>
        <w:pStyle w:val="IoDfontpagebullets"/>
      </w:pPr>
      <w:r>
        <w:t>•</w:t>
      </w:r>
      <w:r>
        <w:tab/>
        <w:t>Four complimentary attendance vouchers to Nelson Marlborough branch functions (including the Annual Xmas Dinner) for the 12 months following the Award</w:t>
      </w:r>
    </w:p>
    <w:p w14:paraId="6ADA3275" w14:textId="50CFE337" w:rsidR="005B30D8" w:rsidRDefault="005B30D8" w:rsidP="005A5F10">
      <w:pPr>
        <w:pStyle w:val="IoDfontpagebullets"/>
      </w:pPr>
      <w:r>
        <w:t>•</w:t>
      </w:r>
      <w:r>
        <w:tab/>
        <w:t>Invitation to speak at the award presentation</w:t>
      </w:r>
    </w:p>
    <w:p w14:paraId="4FCEA358" w14:textId="47602D0A" w:rsidR="005B30D8" w:rsidRDefault="005B30D8" w:rsidP="005A5F10">
      <w:pPr>
        <w:pStyle w:val="IoDfontpagebullets"/>
        <w:spacing w:before="160"/>
      </w:pPr>
      <w:r>
        <w:t>All shortlisted applicants will receive judging feedback.</w:t>
      </w:r>
    </w:p>
    <w:p w14:paraId="4FACB864" w14:textId="39AF14DC" w:rsidR="002F119A" w:rsidRDefault="002F119A" w:rsidP="005A5F10">
      <w:pPr>
        <w:pStyle w:val="IoDfontpagebullets"/>
        <w:spacing w:before="160"/>
      </w:pPr>
    </w:p>
    <w:p w14:paraId="455D5616" w14:textId="1BEE5B55" w:rsidR="005B30D8" w:rsidRDefault="005B30D8" w:rsidP="005B30D8">
      <w:pPr>
        <w:pStyle w:val="H2"/>
      </w:pPr>
      <w:r>
        <w:t xml:space="preserve">Applications close </w:t>
      </w:r>
      <w:r>
        <w:br/>
        <w:t xml:space="preserve">5.00pm </w:t>
      </w:r>
      <w:r w:rsidR="005A28AE">
        <w:t>Monday 20</w:t>
      </w:r>
      <w:r>
        <w:t xml:space="preserve"> July 2020</w:t>
      </w:r>
    </w:p>
    <w:p w14:paraId="28BC7225" w14:textId="5E85DA99" w:rsidR="005B30D8" w:rsidRPr="00040718" w:rsidRDefault="005B30D8" w:rsidP="00040718">
      <w:pPr>
        <w:pStyle w:val="p"/>
        <w:ind w:right="-284"/>
        <w:rPr>
          <w:rFonts w:ascii="Arial Bold" w:hAnsi="Arial Bold"/>
        </w:rPr>
      </w:pPr>
      <w:r w:rsidRPr="00040718">
        <w:rPr>
          <w:rFonts w:ascii="Arial Bold" w:hAnsi="Arial Bold"/>
          <w:b/>
          <w:bCs/>
        </w:rPr>
        <w:t>Please forward your application and profile photograph to:</w:t>
      </w:r>
      <w:r w:rsidR="00D3436A" w:rsidRPr="00D3436A">
        <w:rPr>
          <w:noProof/>
        </w:rPr>
        <w:t xml:space="preserve"> </w:t>
      </w:r>
    </w:p>
    <w:p w14:paraId="6073BB59" w14:textId="39B90209" w:rsidR="005B30D8" w:rsidRDefault="00343AEE" w:rsidP="005B30D8">
      <w:pPr>
        <w:pStyle w:val="p"/>
        <w:spacing w:after="454"/>
        <w:sectPr w:rsidR="005B30D8" w:rsidSect="00C95D5A">
          <w:type w:val="continuous"/>
          <w:pgSz w:w="11900" w:h="16840"/>
          <w:pgMar w:top="4239" w:right="1105" w:bottom="1826" w:left="1014" w:header="708" w:footer="708" w:gutter="0"/>
          <w:cols w:num="2" w:space="708"/>
          <w:docGrid w:linePitch="360"/>
        </w:sectPr>
      </w:pPr>
      <w:r>
        <w:rPr>
          <w:noProof/>
          <w:lang w:val="en-NZ" w:eastAsia="en-NZ"/>
        </w:rPr>
        <w:drawing>
          <wp:anchor distT="0" distB="0" distL="114300" distR="114300" simplePos="0" relativeHeight="251676672" behindDoc="0" locked="0" layoutInCell="1" allowOverlap="1" wp14:anchorId="50DA091D" wp14:editId="453CDFA5">
            <wp:simplePos x="0" y="0"/>
            <wp:positionH relativeFrom="column">
              <wp:posOffset>1875786</wp:posOffset>
            </wp:positionH>
            <wp:positionV relativeFrom="paragraph">
              <wp:posOffset>919671</wp:posOffset>
            </wp:positionV>
            <wp:extent cx="1048385" cy="374015"/>
            <wp:effectExtent l="0" t="0" r="0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48" t="-6675" b="27"/>
                    <a:stretch/>
                  </pic:blipFill>
                  <pic:spPr bwMode="auto">
                    <a:xfrm>
                      <a:off x="0" y="0"/>
                      <a:ext cx="1048385" cy="37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77696" behindDoc="0" locked="0" layoutInCell="1" allowOverlap="1" wp14:anchorId="5185001E" wp14:editId="4B5C86BF">
            <wp:simplePos x="0" y="0"/>
            <wp:positionH relativeFrom="column">
              <wp:posOffset>1740704</wp:posOffset>
            </wp:positionH>
            <wp:positionV relativeFrom="paragraph">
              <wp:posOffset>1491171</wp:posOffset>
            </wp:positionV>
            <wp:extent cx="1234440" cy="389890"/>
            <wp:effectExtent l="0" t="0" r="381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8" t="-11140" r="19317" b="-127"/>
                    <a:stretch/>
                  </pic:blipFill>
                  <pic:spPr bwMode="auto">
                    <a:xfrm>
                      <a:off x="0" y="0"/>
                      <a:ext cx="1234440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30D8">
        <w:t>Karen Goodger, Branch Manager, Institute of Directors</w:t>
      </w:r>
      <w:r w:rsidR="005B30D8">
        <w:br/>
        <w:t xml:space="preserve">Email: </w:t>
      </w:r>
      <w:hyperlink r:id="rId18" w:history="1">
        <w:r w:rsidR="005B30D8" w:rsidRPr="0065669D">
          <w:rPr>
            <w:rStyle w:val="Hyperlink"/>
          </w:rPr>
          <w:t>nelson.branch@iod.org.nz</w:t>
        </w:r>
      </w:hyperlink>
    </w:p>
    <w:p w14:paraId="6C42D022" w14:textId="77777777" w:rsidR="00EC6584" w:rsidRPr="00572B3B" w:rsidRDefault="00EC6584" w:rsidP="00B24B90">
      <w:pPr>
        <w:pStyle w:val="Head3IoD"/>
      </w:pPr>
      <w:r w:rsidRPr="00572B3B">
        <w:lastRenderedPageBreak/>
        <w:t xml:space="preserve">Contact Details </w:t>
      </w:r>
    </w:p>
    <w:p w14:paraId="5A379718" w14:textId="77777777" w:rsidR="00EC6584" w:rsidRPr="00572B3B" w:rsidRDefault="00EC6584" w:rsidP="00EC6584">
      <w:pPr>
        <w:pStyle w:val="IoD55ptallcaps"/>
        <w:rPr>
          <w:color w:val="EB0000" w:themeColor="accent3"/>
        </w:rPr>
      </w:pPr>
      <w:r w:rsidRPr="00572B3B">
        <w:rPr>
          <w:color w:val="EB0000" w:themeColor="accent3"/>
        </w:rPr>
        <w:t>(*indicates mandatory fields)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2835"/>
        <w:gridCol w:w="1559"/>
        <w:gridCol w:w="3832"/>
      </w:tblGrid>
      <w:tr w:rsidR="00160AFF" w:rsidRPr="00572B3B" w14:paraId="2DFF1BAA" w14:textId="77777777" w:rsidTr="00B24B90">
        <w:trPr>
          <w:cantSplit/>
        </w:trPr>
        <w:tc>
          <w:tcPr>
            <w:tcW w:w="1413" w:type="dxa"/>
            <w:shd w:val="clear" w:color="auto" w:fill="EBF1F6"/>
          </w:tcPr>
          <w:p w14:paraId="1851FEC4" w14:textId="4B70AEE9" w:rsidR="00160AFF" w:rsidRPr="00572B3B" w:rsidRDefault="00160AFF" w:rsidP="001B0231">
            <w:pPr>
              <w:pStyle w:val="TablebodyIoD"/>
            </w:pPr>
            <w:r w:rsidRPr="00572B3B">
              <w:t>Gender</w:t>
            </w:r>
          </w:p>
        </w:tc>
        <w:sdt>
          <w:sdtPr>
            <w:rPr>
              <w:rStyle w:val="TablebodyanswerIODch"/>
            </w:rPr>
            <w:alias w:val="Double click 'Add' to enter your responses throughout"/>
            <w:tag w:val="Add"/>
            <w:id w:val="-2013827419"/>
            <w:placeholder>
              <w:docPart w:val="C71BD3B32B95411A90DBF33FCB7A40C8"/>
            </w:placeholder>
          </w:sdtPr>
          <w:sdtEndPr>
            <w:rPr>
              <w:rStyle w:val="TablebodyanswerIODch"/>
            </w:rPr>
          </w:sdtEndPr>
          <w:sdtContent>
            <w:bookmarkStart w:id="0" w:name="_GoBack" w:displacedByCustomXml="prev"/>
            <w:tc>
              <w:tcPr>
                <w:tcW w:w="2835" w:type="dxa"/>
              </w:tcPr>
              <w:p w14:paraId="1CA75A68" w14:textId="0CCC2D22" w:rsidR="00160AFF" w:rsidRDefault="00160AFF" w:rsidP="001B0231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  <w:bookmarkEnd w:id="0" w:displacedByCustomXml="next"/>
          </w:sdtContent>
        </w:sdt>
        <w:tc>
          <w:tcPr>
            <w:tcW w:w="1559" w:type="dxa"/>
            <w:shd w:val="clear" w:color="auto" w:fill="EBF1F6"/>
          </w:tcPr>
          <w:p w14:paraId="5B43F9E8" w14:textId="6E98BCCB" w:rsidR="00160AFF" w:rsidRPr="00572B3B" w:rsidRDefault="00160AFF" w:rsidP="001B0231">
            <w:pPr>
              <w:pStyle w:val="TablebodyIoD"/>
            </w:pPr>
            <w:r w:rsidRPr="00572B3B">
              <w:t>Title</w:t>
            </w:r>
          </w:p>
        </w:tc>
        <w:sdt>
          <w:sdtPr>
            <w:rPr>
              <w:rStyle w:val="TablebodyanswerIODch"/>
            </w:rPr>
            <w:alias w:val="Double click 'Add' to enter your responses throughout"/>
            <w:tag w:val="Add"/>
            <w:id w:val="63079312"/>
            <w:placeholder>
              <w:docPart w:val="90C960538E4043B3975639C2026E868F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832" w:type="dxa"/>
              </w:tcPr>
              <w:p w14:paraId="59D726FA" w14:textId="3CCB427B" w:rsidR="00160AFF" w:rsidRPr="007D1A3F" w:rsidRDefault="00160AF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EC6584" w:rsidRPr="00572B3B" w14:paraId="6BFB1FDE" w14:textId="77777777" w:rsidTr="00B24B90">
        <w:trPr>
          <w:cantSplit/>
        </w:trPr>
        <w:tc>
          <w:tcPr>
            <w:tcW w:w="1413" w:type="dxa"/>
            <w:shd w:val="clear" w:color="auto" w:fill="EBF1F6"/>
          </w:tcPr>
          <w:p w14:paraId="2143E7DD" w14:textId="77777777" w:rsidR="00EC6584" w:rsidRPr="00572B3B" w:rsidRDefault="00EC6584" w:rsidP="001B0231">
            <w:pPr>
              <w:pStyle w:val="TablebodyIoD"/>
            </w:pPr>
            <w:r w:rsidRPr="00572B3B">
              <w:t>Surname*</w:t>
            </w:r>
          </w:p>
        </w:tc>
        <w:sdt>
          <w:sdtPr>
            <w:rPr>
              <w:rStyle w:val="TablebodyanswerIODch"/>
            </w:rPr>
            <w:alias w:val="Double click 'Add' to enter your responses throughout"/>
            <w:tag w:val="Add"/>
            <w:id w:val="1481736744"/>
            <w:placeholder>
              <w:docPart w:val="F9AE0C2A64374503A5F0AB3FAD5E6DE2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835" w:type="dxa"/>
              </w:tcPr>
              <w:p w14:paraId="4522DEEE" w14:textId="77777777" w:rsidR="00EC6584" w:rsidRPr="00572B3B" w:rsidRDefault="00EC6584" w:rsidP="001B0231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tc>
          <w:tcPr>
            <w:tcW w:w="1559" w:type="dxa"/>
            <w:shd w:val="clear" w:color="auto" w:fill="EBF1F6"/>
          </w:tcPr>
          <w:p w14:paraId="65CF1B89" w14:textId="77777777" w:rsidR="00EC6584" w:rsidRPr="00572B3B" w:rsidRDefault="00EC6584" w:rsidP="001B0231">
            <w:pPr>
              <w:pStyle w:val="TablebodyIoD"/>
            </w:pPr>
            <w:r w:rsidRPr="00572B3B">
              <w:t>First name/s*</w:t>
            </w:r>
          </w:p>
        </w:tc>
        <w:sdt>
          <w:sdtPr>
            <w:rPr>
              <w:rStyle w:val="TablebodyanswerIODch"/>
            </w:rPr>
            <w:alias w:val="Double click 'Add' to enter your responses throughout"/>
            <w:tag w:val="Add"/>
            <w:id w:val="-2105955367"/>
            <w:placeholder>
              <w:docPart w:val="206ECE9478B54C78BFF3CEE8758E245F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832" w:type="dxa"/>
              </w:tcPr>
              <w:p w14:paraId="5560571F" w14:textId="77777777" w:rsidR="00EC6584" w:rsidRPr="007D1A3F" w:rsidRDefault="00EC658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EC6584" w:rsidRPr="00572B3B" w14:paraId="78A658C5" w14:textId="77777777" w:rsidTr="00B24B90">
        <w:trPr>
          <w:cantSplit/>
        </w:trPr>
        <w:tc>
          <w:tcPr>
            <w:tcW w:w="1413" w:type="dxa"/>
            <w:shd w:val="clear" w:color="auto" w:fill="EBF1F6"/>
          </w:tcPr>
          <w:p w14:paraId="0FEE580D" w14:textId="77777777" w:rsidR="00EC6584" w:rsidRPr="00572B3B" w:rsidRDefault="00EC6584" w:rsidP="001B0231">
            <w:pPr>
              <w:pStyle w:val="TablebodyIoD"/>
            </w:pPr>
            <w:r w:rsidRPr="00572B3B">
              <w:t>Mobile*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-1218812544"/>
            <w:placeholder>
              <w:docPart w:val="6EAD2A58E5FA4D3194E46345EA193B03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835" w:type="dxa"/>
              </w:tcPr>
              <w:p w14:paraId="45B49D86" w14:textId="77777777" w:rsidR="00EC6584" w:rsidRPr="00572B3B" w:rsidRDefault="00EC6584" w:rsidP="001B0231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tc>
          <w:tcPr>
            <w:tcW w:w="1559" w:type="dxa"/>
            <w:shd w:val="clear" w:color="auto" w:fill="EBF1F6"/>
          </w:tcPr>
          <w:p w14:paraId="3D0BFD5D" w14:textId="54D12C23" w:rsidR="00EC6584" w:rsidRPr="00572B3B" w:rsidRDefault="00500469" w:rsidP="001B0231">
            <w:pPr>
              <w:pStyle w:val="TablebodyIoD"/>
            </w:pPr>
            <w:r>
              <w:t>Landline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-1543589397"/>
            <w:placeholder>
              <w:docPart w:val="D01E80CE95C448D2A460776FA801B38F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832" w:type="dxa"/>
              </w:tcPr>
              <w:p w14:paraId="1003B0E7" w14:textId="0EA9E7D3" w:rsidR="00EC6584" w:rsidRPr="007D1A3F" w:rsidRDefault="00EC658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</w:t>
                </w:r>
                <w:r w:rsidR="005C5697" w:rsidRPr="007D1A3F">
                  <w:rPr>
                    <w:rStyle w:val="TablebodyanswerIODch"/>
                  </w:rPr>
                  <w:t>d</w:t>
                </w:r>
                <w:r w:rsidRPr="007D1A3F">
                  <w:rPr>
                    <w:rStyle w:val="TablebodyanswerIODch"/>
                  </w:rPr>
                  <w:t>d</w:t>
                </w:r>
              </w:p>
            </w:tc>
          </w:sdtContent>
        </w:sdt>
      </w:tr>
      <w:tr w:rsidR="00B36D19" w:rsidRPr="00572B3B" w14:paraId="292BBF2A" w14:textId="77777777" w:rsidTr="0013172C">
        <w:trPr>
          <w:cantSplit/>
        </w:trPr>
        <w:tc>
          <w:tcPr>
            <w:tcW w:w="1413" w:type="dxa"/>
            <w:shd w:val="clear" w:color="auto" w:fill="EBF1F6"/>
          </w:tcPr>
          <w:p w14:paraId="25252BFB" w14:textId="77777777" w:rsidR="00B36D19" w:rsidRPr="00572B3B" w:rsidRDefault="00B36D19" w:rsidP="0013172C">
            <w:pPr>
              <w:pStyle w:val="TablebodyIoD"/>
            </w:pPr>
            <w:r w:rsidRPr="00572B3B">
              <w:t>Email*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-20479673"/>
            <w:placeholder>
              <w:docPart w:val="2768005895264DC2A879949226118CE2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8226" w:type="dxa"/>
                <w:gridSpan w:val="3"/>
              </w:tcPr>
              <w:p w14:paraId="1E1510A1" w14:textId="77777777" w:rsidR="00B36D19" w:rsidRPr="00572B3B" w:rsidRDefault="00B36D19" w:rsidP="0013172C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EC6584" w:rsidRPr="00572B3B" w14:paraId="3BC9E994" w14:textId="77777777" w:rsidTr="00B24B90">
        <w:trPr>
          <w:cantSplit/>
          <w:trHeight w:val="618"/>
        </w:trPr>
        <w:tc>
          <w:tcPr>
            <w:tcW w:w="1413" w:type="dxa"/>
            <w:shd w:val="clear" w:color="auto" w:fill="EBF1F6"/>
          </w:tcPr>
          <w:p w14:paraId="20A86904" w14:textId="77777777" w:rsidR="00EC6584" w:rsidRPr="00572B3B" w:rsidRDefault="00EC6584" w:rsidP="001B0231">
            <w:pPr>
              <w:pStyle w:val="TablebodyIoD"/>
            </w:pPr>
            <w:r w:rsidRPr="00572B3B">
              <w:t>Address*</w:t>
            </w:r>
            <w:r w:rsidRPr="00572B3B">
              <w:br/>
            </w:r>
          </w:p>
        </w:tc>
        <w:sdt>
          <w:sdtPr>
            <w:rPr>
              <w:rStyle w:val="TablebodyanswerIODch"/>
            </w:rPr>
            <w:alias w:val="Add"/>
            <w:tag w:val="Add"/>
            <w:id w:val="797731733"/>
            <w:placeholder>
              <w:docPart w:val="C9368017A53D4D1F8B3A2AD310F22D56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8226" w:type="dxa"/>
                <w:gridSpan w:val="3"/>
              </w:tcPr>
              <w:p w14:paraId="77D18435" w14:textId="77777777" w:rsidR="00EC6584" w:rsidRPr="007D1A3F" w:rsidRDefault="00EC658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</w:tbl>
    <w:p w14:paraId="02329678" w14:textId="77777777" w:rsidR="00EC6584" w:rsidRPr="00572B3B" w:rsidRDefault="00EC6584" w:rsidP="00B24B90">
      <w:pPr>
        <w:pStyle w:val="Head3IoD"/>
      </w:pPr>
      <w:r w:rsidRPr="00572B3B">
        <w:t xml:space="preserve">Academic qualifications  </w:t>
      </w:r>
    </w:p>
    <w:p w14:paraId="69C32DD1" w14:textId="77777777" w:rsidR="00EC6584" w:rsidRPr="00572B3B" w:rsidRDefault="00EC6584" w:rsidP="0036266B">
      <w:pPr>
        <w:pStyle w:val="TablebodyIoD"/>
      </w:pPr>
      <w:r w:rsidRPr="00572B3B">
        <w:t>Please list details of your most recent tertiary/professional qualifications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387"/>
        <w:gridCol w:w="2409"/>
      </w:tblGrid>
      <w:tr w:rsidR="00EC6584" w:rsidRPr="00572B3B" w14:paraId="5BCD7E42" w14:textId="77777777" w:rsidTr="00B24B90">
        <w:trPr>
          <w:cantSplit/>
        </w:trPr>
        <w:tc>
          <w:tcPr>
            <w:tcW w:w="1843" w:type="dxa"/>
            <w:shd w:val="clear" w:color="auto" w:fill="EBF1F6"/>
          </w:tcPr>
          <w:p w14:paraId="7FC19BEB" w14:textId="77777777" w:rsidR="00EC6584" w:rsidRPr="00572B3B" w:rsidRDefault="00EC6584" w:rsidP="001B0231">
            <w:pPr>
              <w:pStyle w:val="TablebodyIoD"/>
            </w:pPr>
            <w:r w:rsidRPr="00572B3B">
              <w:t>Year completed</w:t>
            </w:r>
          </w:p>
        </w:tc>
        <w:tc>
          <w:tcPr>
            <w:tcW w:w="5387" w:type="dxa"/>
            <w:shd w:val="clear" w:color="auto" w:fill="EBF1F6"/>
          </w:tcPr>
          <w:p w14:paraId="418773EB" w14:textId="77777777" w:rsidR="00EC6584" w:rsidRPr="00572B3B" w:rsidRDefault="00EC6584" w:rsidP="001B0231">
            <w:pPr>
              <w:pStyle w:val="TablebodyIoD"/>
              <w:rPr>
                <w:rFonts w:eastAsiaTheme="minorEastAsia"/>
                <w:i/>
                <w:color w:val="000000"/>
                <w:kern w:val="0"/>
                <w:sz w:val="19"/>
                <w:szCs w:val="22"/>
              </w:rPr>
            </w:pPr>
            <w:r w:rsidRPr="00572B3B">
              <w:t>Institution name</w:t>
            </w:r>
          </w:p>
        </w:tc>
        <w:tc>
          <w:tcPr>
            <w:tcW w:w="2409" w:type="dxa"/>
            <w:shd w:val="clear" w:color="auto" w:fill="EBF1F6"/>
          </w:tcPr>
          <w:p w14:paraId="0476C76E" w14:textId="77777777" w:rsidR="00EC6584" w:rsidRPr="00572B3B" w:rsidRDefault="00EC6584" w:rsidP="001B0231">
            <w:pPr>
              <w:pStyle w:val="TablebodyIoD"/>
            </w:pPr>
            <w:r w:rsidRPr="00572B3B">
              <w:t xml:space="preserve">Qualification </w:t>
            </w:r>
            <w:r w:rsidRPr="00572B3B">
              <w:rPr>
                <w:sz w:val="11"/>
              </w:rPr>
              <w:t>(EG LLB, CA)</w:t>
            </w:r>
          </w:p>
        </w:tc>
      </w:tr>
      <w:tr w:rsidR="00EC6584" w:rsidRPr="00572B3B" w14:paraId="17633BF5" w14:textId="77777777" w:rsidTr="001B0231">
        <w:trPr>
          <w:cantSplit/>
        </w:trPr>
        <w:sdt>
          <w:sdtPr>
            <w:rPr>
              <w:rStyle w:val="TablebodyanswerIODch"/>
            </w:rPr>
            <w:alias w:val="Add"/>
            <w:tag w:val="Add"/>
            <w:id w:val="-1131481421"/>
            <w:placeholder>
              <w:docPart w:val="91F3854833A4450B960A9A6D15FC718A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1843" w:type="dxa"/>
                <w:shd w:val="clear" w:color="auto" w:fill="auto"/>
              </w:tcPr>
              <w:p w14:paraId="757185C3" w14:textId="77777777" w:rsidR="00EC6584" w:rsidRPr="007D1A3F" w:rsidRDefault="00EC658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1024701696"/>
            <w:placeholder>
              <w:docPart w:val="ACA006CDD88E4D9AADCA4DE47F72738C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5387" w:type="dxa"/>
                <w:shd w:val="clear" w:color="auto" w:fill="auto"/>
              </w:tcPr>
              <w:p w14:paraId="1F25773D" w14:textId="77777777" w:rsidR="00EC6584" w:rsidRPr="007D1A3F" w:rsidRDefault="00EC658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101494103"/>
            <w:placeholder>
              <w:docPart w:val="AD579627E71746389EEDDA52AE1D6E92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409" w:type="dxa"/>
                <w:shd w:val="clear" w:color="auto" w:fill="auto"/>
              </w:tcPr>
              <w:p w14:paraId="7B5C1A20" w14:textId="77777777" w:rsidR="00EC6584" w:rsidRPr="007D1A3F" w:rsidRDefault="00EC658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0B9DAD09" w14:textId="77777777" w:rsidTr="001B0231">
        <w:trPr>
          <w:cantSplit/>
        </w:trPr>
        <w:sdt>
          <w:sdtPr>
            <w:rPr>
              <w:rStyle w:val="TablebodyanswerIODch"/>
            </w:rPr>
            <w:alias w:val="Add"/>
            <w:tag w:val="Add"/>
            <w:id w:val="228191341"/>
            <w:placeholder>
              <w:docPart w:val="857FA8AC5AB5404F88A6B198EDF4F042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1843" w:type="dxa"/>
                <w:shd w:val="clear" w:color="auto" w:fill="auto"/>
              </w:tcPr>
              <w:p w14:paraId="54FFE312" w14:textId="16919EC7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1982735335"/>
            <w:placeholder>
              <w:docPart w:val="5EACFC17A1204E08B508299E69476F49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5387" w:type="dxa"/>
                <w:shd w:val="clear" w:color="auto" w:fill="auto"/>
              </w:tcPr>
              <w:p w14:paraId="77B704CC" w14:textId="52FDAA7B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1531867546"/>
            <w:placeholder>
              <w:docPart w:val="DE3DA704CDF94CF7B34E4E2AFD1D73BC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409" w:type="dxa"/>
                <w:shd w:val="clear" w:color="auto" w:fill="auto"/>
              </w:tcPr>
              <w:p w14:paraId="43400F74" w14:textId="0A77EC2B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46014706" w14:textId="77777777" w:rsidTr="001B0231">
        <w:trPr>
          <w:cantSplit/>
        </w:trPr>
        <w:sdt>
          <w:sdtPr>
            <w:rPr>
              <w:rStyle w:val="TablebodyanswerIODch"/>
            </w:rPr>
            <w:alias w:val="Add"/>
            <w:tag w:val="Add"/>
            <w:id w:val="-1237163731"/>
            <w:placeholder>
              <w:docPart w:val="602CBDC5F8124D06A5F81B1EADB4F5C7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1843" w:type="dxa"/>
                <w:shd w:val="clear" w:color="auto" w:fill="auto"/>
              </w:tcPr>
              <w:p w14:paraId="3B03E838" w14:textId="26CFA17C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883689465"/>
            <w:placeholder>
              <w:docPart w:val="48EE244ABDB3429F933B9CE4ED5B363B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5387" w:type="dxa"/>
                <w:shd w:val="clear" w:color="auto" w:fill="auto"/>
              </w:tcPr>
              <w:p w14:paraId="1FF07DCB" w14:textId="18492F54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1238595795"/>
            <w:placeholder>
              <w:docPart w:val="6DD958A7BBE944B3A634FDE115B69D2D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409" w:type="dxa"/>
                <w:shd w:val="clear" w:color="auto" w:fill="auto"/>
              </w:tcPr>
              <w:p w14:paraId="6816993A" w14:textId="46D0F705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08AD418A" w14:textId="77777777" w:rsidTr="001B0231">
        <w:trPr>
          <w:cantSplit/>
        </w:trPr>
        <w:sdt>
          <w:sdtPr>
            <w:rPr>
              <w:rStyle w:val="TablebodyanswerIODch"/>
            </w:rPr>
            <w:alias w:val="Add"/>
            <w:tag w:val="Add"/>
            <w:id w:val="-1594239339"/>
            <w:placeholder>
              <w:docPart w:val="0CD6AFD4A3AC443988448BC0A2757622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1843" w:type="dxa"/>
                <w:shd w:val="clear" w:color="auto" w:fill="auto"/>
              </w:tcPr>
              <w:p w14:paraId="3A0E7BCF" w14:textId="3885606B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316187740"/>
            <w:placeholder>
              <w:docPart w:val="00B55EF5108B4B668DAB7FE4833C20C6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5387" w:type="dxa"/>
                <w:shd w:val="clear" w:color="auto" w:fill="auto"/>
              </w:tcPr>
              <w:p w14:paraId="58B08ABD" w14:textId="00D87B26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219365173"/>
            <w:placeholder>
              <w:docPart w:val="FF0D12F76FE54C1992F8CAC27E7C8E06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409" w:type="dxa"/>
                <w:shd w:val="clear" w:color="auto" w:fill="auto"/>
              </w:tcPr>
              <w:p w14:paraId="07C76D00" w14:textId="42A58C35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641CE04B" w14:textId="77777777" w:rsidTr="001B0231">
        <w:trPr>
          <w:cantSplit/>
        </w:trPr>
        <w:sdt>
          <w:sdtPr>
            <w:rPr>
              <w:rStyle w:val="TablebodyanswerIODch"/>
            </w:rPr>
            <w:alias w:val="Add"/>
            <w:tag w:val="Add"/>
            <w:id w:val="57601235"/>
            <w:placeholder>
              <w:docPart w:val="68E00E2671244554A5C0693D6070C934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1843" w:type="dxa"/>
                <w:shd w:val="clear" w:color="auto" w:fill="auto"/>
              </w:tcPr>
              <w:p w14:paraId="79B808DF" w14:textId="62551F1B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1718162353"/>
            <w:placeholder>
              <w:docPart w:val="CCA0F9961FB64D77A7D0AA2BC2690FCE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5387" w:type="dxa"/>
                <w:shd w:val="clear" w:color="auto" w:fill="auto"/>
              </w:tcPr>
              <w:p w14:paraId="243946A1" w14:textId="5F718E06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1696269083"/>
            <w:placeholder>
              <w:docPart w:val="67FDB4C3A6724DBD851C1141DC8D0CA1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409" w:type="dxa"/>
                <w:shd w:val="clear" w:color="auto" w:fill="auto"/>
              </w:tcPr>
              <w:p w14:paraId="44574C74" w14:textId="36A9CA54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5B640193" w14:textId="77777777" w:rsidTr="001B0231">
        <w:trPr>
          <w:cantSplit/>
        </w:trPr>
        <w:sdt>
          <w:sdtPr>
            <w:rPr>
              <w:rStyle w:val="TablebodyanswerIODch"/>
            </w:rPr>
            <w:alias w:val="Add"/>
            <w:tag w:val="Add"/>
            <w:id w:val="1398483572"/>
            <w:placeholder>
              <w:docPart w:val="9EEB413B89784945AEDD91C69B524063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1843" w:type="dxa"/>
                <w:shd w:val="clear" w:color="auto" w:fill="auto"/>
              </w:tcPr>
              <w:p w14:paraId="42D59B80" w14:textId="77D174BB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977961194"/>
            <w:placeholder>
              <w:docPart w:val="1551D572A17D4E81BE109A591547BD16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5387" w:type="dxa"/>
                <w:shd w:val="clear" w:color="auto" w:fill="auto"/>
              </w:tcPr>
              <w:p w14:paraId="17BB59D0" w14:textId="71B4E602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1697616195"/>
            <w:placeholder>
              <w:docPart w:val="F3594D2FDBC14CB3B6A36C755AECD859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409" w:type="dxa"/>
                <w:shd w:val="clear" w:color="auto" w:fill="auto"/>
              </w:tcPr>
              <w:p w14:paraId="09715203" w14:textId="49ED13A3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</w:tbl>
    <w:p w14:paraId="269D3EFE" w14:textId="77777777" w:rsidR="00EC6584" w:rsidRPr="00572B3B" w:rsidRDefault="00EC6584" w:rsidP="00EC6584"/>
    <w:p w14:paraId="798660E6" w14:textId="77777777" w:rsidR="00EC6584" w:rsidRPr="00572B3B" w:rsidRDefault="00EC6584" w:rsidP="00B24B90">
      <w:pPr>
        <w:pStyle w:val="Head3IoD"/>
      </w:pPr>
      <w:r w:rsidRPr="00572B3B">
        <w:t>Professional memberships</w:t>
      </w:r>
    </w:p>
    <w:p w14:paraId="33405476" w14:textId="77777777" w:rsidR="00EC6584" w:rsidRPr="00572B3B" w:rsidRDefault="00EC6584" w:rsidP="0036266B">
      <w:pPr>
        <w:pStyle w:val="TablebodyIoD"/>
      </w:pPr>
      <w:r w:rsidRPr="00572B3B">
        <w:t>Please list details of your professional body membership</w:t>
      </w:r>
      <w:r w:rsidR="0036266B" w:rsidRPr="00572B3B">
        <w:t>s</w:t>
      </w:r>
      <w:r w:rsidRPr="00572B3B">
        <w:t xml:space="preserve"> 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387"/>
        <w:gridCol w:w="2409"/>
      </w:tblGrid>
      <w:tr w:rsidR="00EC6584" w:rsidRPr="00572B3B" w14:paraId="44124E0C" w14:textId="77777777" w:rsidTr="00B24B90">
        <w:trPr>
          <w:cantSplit/>
        </w:trPr>
        <w:tc>
          <w:tcPr>
            <w:tcW w:w="1843" w:type="dxa"/>
            <w:shd w:val="clear" w:color="auto" w:fill="EBF1F6"/>
          </w:tcPr>
          <w:p w14:paraId="45F504EA" w14:textId="77777777" w:rsidR="00EC6584" w:rsidRPr="00572B3B" w:rsidRDefault="00EC6584" w:rsidP="001B0231">
            <w:pPr>
              <w:pStyle w:val="TablebodyIoD"/>
            </w:pPr>
            <w:r w:rsidRPr="00572B3B">
              <w:t>Year joined</w:t>
            </w:r>
          </w:p>
        </w:tc>
        <w:tc>
          <w:tcPr>
            <w:tcW w:w="5387" w:type="dxa"/>
            <w:shd w:val="clear" w:color="auto" w:fill="EBF1F6"/>
          </w:tcPr>
          <w:p w14:paraId="63CA5AE0" w14:textId="77777777" w:rsidR="00EC6584" w:rsidRPr="00572B3B" w:rsidRDefault="00EC6584" w:rsidP="001B0231">
            <w:pPr>
              <w:pStyle w:val="TablebodyIoD"/>
              <w:rPr>
                <w:rFonts w:eastAsiaTheme="minorEastAsia"/>
                <w:i/>
                <w:color w:val="000000"/>
                <w:kern w:val="0"/>
                <w:sz w:val="19"/>
                <w:szCs w:val="22"/>
              </w:rPr>
            </w:pPr>
            <w:r w:rsidRPr="00572B3B">
              <w:t>Organisation</w:t>
            </w:r>
          </w:p>
        </w:tc>
        <w:tc>
          <w:tcPr>
            <w:tcW w:w="2409" w:type="dxa"/>
            <w:shd w:val="clear" w:color="auto" w:fill="EBF1F6"/>
          </w:tcPr>
          <w:p w14:paraId="650D235B" w14:textId="77777777" w:rsidR="00EC6584" w:rsidRPr="00572B3B" w:rsidRDefault="00EC6584" w:rsidP="001B0231">
            <w:pPr>
              <w:pStyle w:val="TablebodyIoD"/>
            </w:pPr>
            <w:r w:rsidRPr="00572B3B">
              <w:t>Membership Category</w:t>
            </w:r>
          </w:p>
        </w:tc>
      </w:tr>
      <w:tr w:rsidR="007D1A3F" w:rsidRPr="00572B3B" w14:paraId="0F17D341" w14:textId="77777777" w:rsidTr="001B0231">
        <w:trPr>
          <w:cantSplit/>
        </w:trPr>
        <w:sdt>
          <w:sdtPr>
            <w:rPr>
              <w:rStyle w:val="TablebodyanswerIODch"/>
            </w:rPr>
            <w:alias w:val="Add"/>
            <w:tag w:val="Add"/>
            <w:id w:val="-1968964686"/>
            <w:placeholder>
              <w:docPart w:val="70B565A572E24969971FC510F5C9945A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1843" w:type="dxa"/>
                <w:shd w:val="clear" w:color="auto" w:fill="auto"/>
              </w:tcPr>
              <w:p w14:paraId="0D490318" w14:textId="1A385F2C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1368026877"/>
            <w:placeholder>
              <w:docPart w:val="F684AACED591403393E24BC9FF9363D7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5387" w:type="dxa"/>
                <w:shd w:val="clear" w:color="auto" w:fill="auto"/>
              </w:tcPr>
              <w:p w14:paraId="4508764D" w14:textId="234B6BE2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716010469"/>
            <w:placeholder>
              <w:docPart w:val="B7041269A71D4D849B139ECE012B8CF0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409" w:type="dxa"/>
                <w:shd w:val="clear" w:color="auto" w:fill="auto"/>
              </w:tcPr>
              <w:p w14:paraId="70AF45DB" w14:textId="49701FC3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34E2BF84" w14:textId="77777777" w:rsidTr="001B0231">
        <w:trPr>
          <w:cantSplit/>
        </w:trPr>
        <w:sdt>
          <w:sdtPr>
            <w:rPr>
              <w:rStyle w:val="TablebodyanswerIODch"/>
            </w:rPr>
            <w:alias w:val="Add"/>
            <w:tag w:val="Add"/>
            <w:id w:val="1436326986"/>
            <w:placeholder>
              <w:docPart w:val="4962403ACBA743C08D9C339D361B61A1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1843" w:type="dxa"/>
                <w:shd w:val="clear" w:color="auto" w:fill="auto"/>
              </w:tcPr>
              <w:p w14:paraId="20101F49" w14:textId="1A5837BD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1803912974"/>
            <w:placeholder>
              <w:docPart w:val="DFCA5CAFD427469B8EFDC0B78C3640E0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5387" w:type="dxa"/>
                <w:shd w:val="clear" w:color="auto" w:fill="auto"/>
              </w:tcPr>
              <w:p w14:paraId="258CEF9D" w14:textId="235BF4BF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1370427171"/>
            <w:placeholder>
              <w:docPart w:val="7CCEA5417DB640C2AB0AFA3D9EFA7CD0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409" w:type="dxa"/>
                <w:shd w:val="clear" w:color="auto" w:fill="auto"/>
              </w:tcPr>
              <w:p w14:paraId="2AD12770" w14:textId="7E73AF4E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5317D8A7" w14:textId="77777777" w:rsidTr="001B0231">
        <w:trPr>
          <w:cantSplit/>
        </w:trPr>
        <w:sdt>
          <w:sdtPr>
            <w:rPr>
              <w:rStyle w:val="TablebodyanswerIODch"/>
            </w:rPr>
            <w:alias w:val="Add"/>
            <w:tag w:val="Add"/>
            <w:id w:val="841365349"/>
            <w:placeholder>
              <w:docPart w:val="EE5A5D4212C84E2C86337742476BEA6C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1843" w:type="dxa"/>
                <w:shd w:val="clear" w:color="auto" w:fill="auto"/>
              </w:tcPr>
              <w:p w14:paraId="79D9FDE5" w14:textId="39303C84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418066359"/>
            <w:placeholder>
              <w:docPart w:val="1BF84A4DE92C47ECB8439F6967BE0FE4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5387" w:type="dxa"/>
                <w:shd w:val="clear" w:color="auto" w:fill="auto"/>
              </w:tcPr>
              <w:p w14:paraId="3AEE3D51" w14:textId="69484E5A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1794977992"/>
            <w:placeholder>
              <w:docPart w:val="62C154FA889346CD966B5CB78D959C7F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409" w:type="dxa"/>
                <w:shd w:val="clear" w:color="auto" w:fill="auto"/>
              </w:tcPr>
              <w:p w14:paraId="60B32178" w14:textId="7AD9078B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1FF797F3" w14:textId="77777777" w:rsidTr="001B0231">
        <w:trPr>
          <w:cantSplit/>
        </w:trPr>
        <w:sdt>
          <w:sdtPr>
            <w:rPr>
              <w:rStyle w:val="TablebodyanswerIODch"/>
            </w:rPr>
            <w:alias w:val="Add"/>
            <w:tag w:val="Add"/>
            <w:id w:val="1824623554"/>
            <w:placeholder>
              <w:docPart w:val="FCA54B8CA01D4B26B568EDFF6A4E5833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1843" w:type="dxa"/>
                <w:shd w:val="clear" w:color="auto" w:fill="auto"/>
              </w:tcPr>
              <w:p w14:paraId="54DF5343" w14:textId="72AA80FE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1981374971"/>
            <w:placeholder>
              <w:docPart w:val="EA5F4163BD2F4CBB80E410C739C484C6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5387" w:type="dxa"/>
                <w:shd w:val="clear" w:color="auto" w:fill="auto"/>
              </w:tcPr>
              <w:p w14:paraId="168A0DF4" w14:textId="442F59D7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147026463"/>
            <w:placeholder>
              <w:docPart w:val="4BF904ACFC5F488AAB9C24E3FB06478F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409" w:type="dxa"/>
                <w:shd w:val="clear" w:color="auto" w:fill="auto"/>
              </w:tcPr>
              <w:p w14:paraId="49461099" w14:textId="2F0B71A9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49494574" w14:textId="77777777" w:rsidTr="001B0231">
        <w:trPr>
          <w:cantSplit/>
        </w:trPr>
        <w:sdt>
          <w:sdtPr>
            <w:rPr>
              <w:rStyle w:val="TablebodyanswerIODch"/>
            </w:rPr>
            <w:alias w:val="Add"/>
            <w:tag w:val="Add"/>
            <w:id w:val="332962122"/>
            <w:placeholder>
              <w:docPart w:val="0CD29EEC9AE84BC8B80730056957F873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1843" w:type="dxa"/>
                <w:shd w:val="clear" w:color="auto" w:fill="auto"/>
              </w:tcPr>
              <w:p w14:paraId="788CFAFF" w14:textId="05DD8857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661859104"/>
            <w:placeholder>
              <w:docPart w:val="0F54E7E9FCE44A02ACB6F107424841AC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5387" w:type="dxa"/>
                <w:shd w:val="clear" w:color="auto" w:fill="auto"/>
              </w:tcPr>
              <w:p w14:paraId="538611E8" w14:textId="0222E3FF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39209557"/>
            <w:placeholder>
              <w:docPart w:val="00FD4027A7BF40068FFB94841C0332AC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409" w:type="dxa"/>
                <w:shd w:val="clear" w:color="auto" w:fill="auto"/>
              </w:tcPr>
              <w:p w14:paraId="5969C221" w14:textId="6A46603A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539A67EE" w14:textId="77777777" w:rsidTr="001B0231">
        <w:trPr>
          <w:cantSplit/>
        </w:trPr>
        <w:sdt>
          <w:sdtPr>
            <w:rPr>
              <w:rStyle w:val="TablebodyanswerIODch"/>
            </w:rPr>
            <w:alias w:val="Add"/>
            <w:tag w:val="Add"/>
            <w:id w:val="-1611428912"/>
            <w:placeholder>
              <w:docPart w:val="F5290D29015645D2B3B30FFC692538F1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1843" w:type="dxa"/>
                <w:shd w:val="clear" w:color="auto" w:fill="auto"/>
              </w:tcPr>
              <w:p w14:paraId="1AFA4856" w14:textId="0C7A1539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983974749"/>
            <w:placeholder>
              <w:docPart w:val="19E7790D5518470CA847973F89B15EC5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5387" w:type="dxa"/>
                <w:shd w:val="clear" w:color="auto" w:fill="auto"/>
              </w:tcPr>
              <w:p w14:paraId="0EB5D2E1" w14:textId="4CB48CA6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59215238"/>
            <w:placeholder>
              <w:docPart w:val="06D28D0BED5D4CEDA416B6084E1251DF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409" w:type="dxa"/>
                <w:shd w:val="clear" w:color="auto" w:fill="auto"/>
              </w:tcPr>
              <w:p w14:paraId="7067A7B9" w14:textId="5BDAB8D6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</w:tbl>
    <w:p w14:paraId="6591FBE3" w14:textId="77777777" w:rsidR="00EC6584" w:rsidRPr="00572B3B" w:rsidRDefault="00EC6584" w:rsidP="00EC6584"/>
    <w:p w14:paraId="2C7918EB" w14:textId="77777777" w:rsidR="00EC6584" w:rsidRPr="00572B3B" w:rsidRDefault="00EC6584" w:rsidP="00EC6584">
      <w:pPr>
        <w:autoSpaceDE/>
        <w:autoSpaceDN/>
        <w:adjustRightInd/>
        <w:spacing w:after="0" w:line="240" w:lineRule="auto"/>
        <w:textAlignment w:val="auto"/>
      </w:pPr>
      <w:r w:rsidRPr="00572B3B">
        <w:br w:type="page"/>
      </w:r>
    </w:p>
    <w:p w14:paraId="3CBDC6F6" w14:textId="77777777" w:rsidR="00EC6584" w:rsidRPr="00572B3B" w:rsidRDefault="00EC6584" w:rsidP="00B24B90">
      <w:pPr>
        <w:pStyle w:val="Head3IoD"/>
      </w:pPr>
      <w:r w:rsidRPr="00572B3B">
        <w:lastRenderedPageBreak/>
        <w:t>Professional development</w:t>
      </w:r>
    </w:p>
    <w:p w14:paraId="5786B22B" w14:textId="77777777" w:rsidR="00EC6584" w:rsidRPr="00572B3B" w:rsidRDefault="00EC6584" w:rsidP="0036266B">
      <w:pPr>
        <w:pStyle w:val="TablebodyIoD"/>
      </w:pPr>
      <w:r w:rsidRPr="00572B3B">
        <w:t>Please list any Institute of Director courses or other relevant professional development you have completed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C6584" w:rsidRPr="00572B3B" w14:paraId="47A4F392" w14:textId="77777777" w:rsidTr="001B0231">
        <w:sdt>
          <w:sdtPr>
            <w:rPr>
              <w:rStyle w:val="TablebodyanswerIODch"/>
            </w:rPr>
            <w:alias w:val="Add"/>
            <w:tag w:val="Add"/>
            <w:id w:val="786158707"/>
            <w:placeholder>
              <w:docPart w:val="228BE183231E4581B5F1188181F5B856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9639" w:type="dxa"/>
                <w:shd w:val="clear" w:color="auto" w:fill="auto"/>
              </w:tcPr>
              <w:p w14:paraId="656DFD8D" w14:textId="77777777" w:rsidR="00EC6584" w:rsidRPr="007D1A3F" w:rsidRDefault="00EC658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758B0CCD" w14:textId="77777777" w:rsidTr="001B0231">
        <w:sdt>
          <w:sdtPr>
            <w:rPr>
              <w:rStyle w:val="TablebodyanswerIODch"/>
            </w:rPr>
            <w:alias w:val="Add"/>
            <w:tag w:val="Add"/>
            <w:id w:val="-700321251"/>
            <w:placeholder>
              <w:docPart w:val="66C155C6D7DC494D9892991BD5E03220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9639" w:type="dxa"/>
                <w:shd w:val="clear" w:color="auto" w:fill="auto"/>
              </w:tcPr>
              <w:p w14:paraId="1E2110B7" w14:textId="22BF1174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5BC31537" w14:textId="77777777" w:rsidTr="001B0231">
        <w:sdt>
          <w:sdtPr>
            <w:rPr>
              <w:rStyle w:val="TablebodyanswerIODch"/>
            </w:rPr>
            <w:alias w:val="Add"/>
            <w:tag w:val="Add"/>
            <w:id w:val="919140202"/>
            <w:placeholder>
              <w:docPart w:val="CD4055C20E4940CCA5637A4A59DBEE1B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9639" w:type="dxa"/>
                <w:shd w:val="clear" w:color="auto" w:fill="auto"/>
              </w:tcPr>
              <w:p w14:paraId="727709E2" w14:textId="7D9BE997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549AF78B" w14:textId="77777777" w:rsidTr="001B0231">
        <w:sdt>
          <w:sdtPr>
            <w:rPr>
              <w:rStyle w:val="TablebodyanswerIODch"/>
            </w:rPr>
            <w:alias w:val="Add"/>
            <w:tag w:val="Add"/>
            <w:id w:val="1881898826"/>
            <w:placeholder>
              <w:docPart w:val="49A8090C250745F08A0288767D8F1DFD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9639" w:type="dxa"/>
                <w:shd w:val="clear" w:color="auto" w:fill="auto"/>
              </w:tcPr>
              <w:p w14:paraId="6611D165" w14:textId="532AD645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13C6AA36" w14:textId="77777777" w:rsidTr="001B0231">
        <w:sdt>
          <w:sdtPr>
            <w:rPr>
              <w:rStyle w:val="TablebodyanswerIODch"/>
            </w:rPr>
            <w:alias w:val="Add"/>
            <w:tag w:val="Add"/>
            <w:id w:val="-1107190170"/>
            <w:placeholder>
              <w:docPart w:val="9FDAAD0013314E1AAD8C14A9E3ED801A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9639" w:type="dxa"/>
                <w:shd w:val="clear" w:color="auto" w:fill="auto"/>
              </w:tcPr>
              <w:p w14:paraId="58175FE5" w14:textId="003306EB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134000BC" w14:textId="77777777" w:rsidTr="001B0231">
        <w:sdt>
          <w:sdtPr>
            <w:rPr>
              <w:rStyle w:val="TablebodyanswerIODch"/>
            </w:rPr>
            <w:alias w:val="Add"/>
            <w:tag w:val="Add"/>
            <w:id w:val="-366446501"/>
            <w:placeholder>
              <w:docPart w:val="B25434D0448946A5809078B9608FB2F2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9639" w:type="dxa"/>
                <w:shd w:val="clear" w:color="auto" w:fill="auto"/>
              </w:tcPr>
              <w:p w14:paraId="477CA12C" w14:textId="47DA7D8E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6882B368" w14:textId="77777777" w:rsidTr="001B0231">
        <w:sdt>
          <w:sdtPr>
            <w:rPr>
              <w:rStyle w:val="TablebodyanswerIODch"/>
            </w:rPr>
            <w:alias w:val="Add"/>
            <w:tag w:val="Add"/>
            <w:id w:val="2077320187"/>
            <w:placeholder>
              <w:docPart w:val="247869B119914A888E797E240D173F22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9639" w:type="dxa"/>
                <w:shd w:val="clear" w:color="auto" w:fill="auto"/>
              </w:tcPr>
              <w:p w14:paraId="1968E76B" w14:textId="6E9C6F53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4CA63F26" w14:textId="77777777" w:rsidTr="001B0231">
        <w:sdt>
          <w:sdtPr>
            <w:rPr>
              <w:rStyle w:val="TablebodyanswerIODch"/>
            </w:rPr>
            <w:alias w:val="Add"/>
            <w:tag w:val="Add"/>
            <w:id w:val="-699168423"/>
            <w:placeholder>
              <w:docPart w:val="01EF438B633743DC825A926C814DA20C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9639" w:type="dxa"/>
                <w:shd w:val="clear" w:color="auto" w:fill="auto"/>
              </w:tcPr>
              <w:p w14:paraId="79299E2E" w14:textId="331DDE9B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1F20EF83" w14:textId="77777777" w:rsidTr="001B0231">
        <w:sdt>
          <w:sdtPr>
            <w:rPr>
              <w:rStyle w:val="TablebodyanswerIODch"/>
            </w:rPr>
            <w:alias w:val="Add"/>
            <w:tag w:val="Add"/>
            <w:id w:val="-1809781612"/>
            <w:placeholder>
              <w:docPart w:val="FA5D3027C1A74621BB6DD5ADE5CFB05B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9639" w:type="dxa"/>
                <w:shd w:val="clear" w:color="auto" w:fill="auto"/>
              </w:tcPr>
              <w:p w14:paraId="20D17923" w14:textId="27F6C835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EC6584" w:rsidRPr="00572B3B" w14:paraId="54702936" w14:textId="77777777" w:rsidTr="001B0231">
        <w:tc>
          <w:tcPr>
            <w:tcW w:w="9639" w:type="dxa"/>
            <w:shd w:val="clear" w:color="auto" w:fill="auto"/>
          </w:tcPr>
          <w:p w14:paraId="4D91261E" w14:textId="77777777" w:rsidR="00EC6584" w:rsidRPr="00572B3B" w:rsidRDefault="00EC6584" w:rsidP="001B0231">
            <w:pPr>
              <w:pStyle w:val="StyleTablebodyIoD55pt"/>
            </w:pPr>
          </w:p>
        </w:tc>
      </w:tr>
    </w:tbl>
    <w:p w14:paraId="6DE9CE10" w14:textId="77777777" w:rsidR="00EC6584" w:rsidRPr="00572B3B" w:rsidRDefault="00EC6584" w:rsidP="00EC6584"/>
    <w:p w14:paraId="3D9326A9" w14:textId="77777777" w:rsidR="00EC6584" w:rsidRPr="00572B3B" w:rsidRDefault="00EC6584" w:rsidP="00B24B90">
      <w:pPr>
        <w:pStyle w:val="Head3IoD"/>
      </w:pPr>
      <w:r w:rsidRPr="00572B3B">
        <w:t>Referees</w:t>
      </w:r>
    </w:p>
    <w:p w14:paraId="513EFC22" w14:textId="77777777" w:rsidR="0036266B" w:rsidRPr="00572B3B" w:rsidRDefault="00EC6584" w:rsidP="0036266B">
      <w:pPr>
        <w:pStyle w:val="TablebodyIoD"/>
      </w:pPr>
      <w:r w:rsidRPr="00572B3B">
        <w:t xml:space="preserve">Please provide details of two referees who can support your application and can verify your comments provided. </w:t>
      </w:r>
    </w:p>
    <w:p w14:paraId="785B7CEA" w14:textId="77777777" w:rsidR="00EC6584" w:rsidRPr="00572B3B" w:rsidRDefault="00EC6584" w:rsidP="00EC6584">
      <w:pPr>
        <w:pStyle w:val="StyleTablebodyIoD55pt"/>
      </w:pPr>
      <w:r w:rsidRPr="00572B3B">
        <w:t>Nb your referees may be contacted. It is preferable that one referee be the chair of a board on which you serve as a director or report to</w:t>
      </w:r>
      <w:r w:rsidR="0036266B" w:rsidRPr="00572B3B">
        <w:br/>
      </w:r>
      <w:r w:rsidRPr="00572B3B">
        <w:t xml:space="preserve">in a management role. 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087"/>
      </w:tblGrid>
      <w:tr w:rsidR="00EC6584" w:rsidRPr="00572B3B" w14:paraId="2AB6C648" w14:textId="77777777" w:rsidTr="005D26C0">
        <w:trPr>
          <w:cantSplit/>
        </w:trPr>
        <w:tc>
          <w:tcPr>
            <w:tcW w:w="9639" w:type="dxa"/>
            <w:gridSpan w:val="2"/>
            <w:tcBorders>
              <w:bottom w:val="nil"/>
            </w:tcBorders>
            <w:shd w:val="clear" w:color="auto" w:fill="auto"/>
          </w:tcPr>
          <w:p w14:paraId="68D411AB" w14:textId="77777777" w:rsidR="00EC6584" w:rsidRPr="00572B3B" w:rsidRDefault="00EC6584" w:rsidP="001B0231">
            <w:pPr>
              <w:pStyle w:val="TablebodyIoD"/>
            </w:pPr>
            <w:r w:rsidRPr="00572B3B">
              <w:t>Referee details</w:t>
            </w:r>
          </w:p>
        </w:tc>
      </w:tr>
      <w:tr w:rsidR="00EC6584" w:rsidRPr="00572B3B" w14:paraId="658BA329" w14:textId="77777777" w:rsidTr="005D26C0">
        <w:trPr>
          <w:cantSplit/>
        </w:trPr>
        <w:tc>
          <w:tcPr>
            <w:tcW w:w="2552" w:type="dxa"/>
            <w:tcBorders>
              <w:top w:val="nil"/>
              <w:bottom w:val="single" w:sz="2" w:space="0" w:color="808080" w:themeColor="background1" w:themeShade="80"/>
            </w:tcBorders>
            <w:shd w:val="clear" w:color="auto" w:fill="EBF1F6"/>
          </w:tcPr>
          <w:p w14:paraId="40E186FB" w14:textId="77777777" w:rsidR="00EC6584" w:rsidRPr="00572B3B" w:rsidRDefault="00EC6584" w:rsidP="001B0231">
            <w:pPr>
              <w:pStyle w:val="TablebodyIoD"/>
            </w:pPr>
            <w:r w:rsidRPr="00572B3B">
              <w:t>Name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1140233754"/>
            <w:placeholder>
              <w:docPart w:val="A7AA7C81DC2D4C90BF8DB19AE337457C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7" w:type="dxa"/>
                <w:tcBorders>
                  <w:top w:val="nil"/>
                  <w:bottom w:val="single" w:sz="2" w:space="0" w:color="808080" w:themeColor="background1" w:themeShade="80"/>
                </w:tcBorders>
              </w:tcPr>
              <w:p w14:paraId="27042852" w14:textId="77777777" w:rsidR="00EC6584" w:rsidRPr="007D1A3F" w:rsidRDefault="00EC658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EC6584" w:rsidRPr="00572B3B" w14:paraId="7D00F6D4" w14:textId="77777777" w:rsidTr="005D26C0">
        <w:trPr>
          <w:cantSplit/>
        </w:trPr>
        <w:tc>
          <w:tcPr>
            <w:tcW w:w="2552" w:type="dxa"/>
            <w:tcBorders>
              <w:top w:val="single" w:sz="2" w:space="0" w:color="808080" w:themeColor="background1" w:themeShade="80"/>
            </w:tcBorders>
            <w:shd w:val="clear" w:color="auto" w:fill="EBF1F6"/>
          </w:tcPr>
          <w:p w14:paraId="38FF3FC6" w14:textId="77777777" w:rsidR="00EC6584" w:rsidRPr="00572B3B" w:rsidRDefault="00EC6584" w:rsidP="001B0231">
            <w:pPr>
              <w:pStyle w:val="TablebodyIoD"/>
            </w:pPr>
            <w:r w:rsidRPr="00572B3B">
              <w:t>Organisation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-42905688"/>
            <w:placeholder>
              <w:docPart w:val="BE2A5ACF16D04788A46AB31CA4156028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7" w:type="dxa"/>
                <w:tcBorders>
                  <w:top w:val="single" w:sz="2" w:space="0" w:color="808080" w:themeColor="background1" w:themeShade="80"/>
                </w:tcBorders>
              </w:tcPr>
              <w:p w14:paraId="333E6DA4" w14:textId="77777777" w:rsidR="00EC6584" w:rsidRPr="007D1A3F" w:rsidRDefault="00EC658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EC6584" w:rsidRPr="00572B3B" w14:paraId="346B8942" w14:textId="77777777" w:rsidTr="005D26C0">
        <w:trPr>
          <w:cantSplit/>
        </w:trPr>
        <w:tc>
          <w:tcPr>
            <w:tcW w:w="2552" w:type="dxa"/>
            <w:shd w:val="clear" w:color="auto" w:fill="EBF1F6"/>
          </w:tcPr>
          <w:p w14:paraId="290A2372" w14:textId="77777777" w:rsidR="00EC6584" w:rsidRPr="00572B3B" w:rsidRDefault="00EC6584" w:rsidP="001B0231">
            <w:pPr>
              <w:pStyle w:val="TablebodyIoD"/>
            </w:pPr>
            <w:r w:rsidRPr="00572B3B">
              <w:t>Relationship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1086644408"/>
            <w:placeholder>
              <w:docPart w:val="8C7293DE348343C4BA364A29B3BD6B3B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7" w:type="dxa"/>
              </w:tcPr>
              <w:p w14:paraId="04FE8CC8" w14:textId="77777777" w:rsidR="00EC6584" w:rsidRPr="007D1A3F" w:rsidRDefault="00EC658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EC6584" w:rsidRPr="00572B3B" w14:paraId="5C20274E" w14:textId="77777777" w:rsidTr="005D26C0">
        <w:trPr>
          <w:cantSplit/>
        </w:trPr>
        <w:tc>
          <w:tcPr>
            <w:tcW w:w="2552" w:type="dxa"/>
            <w:shd w:val="clear" w:color="auto" w:fill="EBF1F6"/>
          </w:tcPr>
          <w:p w14:paraId="1C7D7016" w14:textId="77777777" w:rsidR="00EC6584" w:rsidRPr="00572B3B" w:rsidRDefault="00EC6584" w:rsidP="001B0231">
            <w:pPr>
              <w:pStyle w:val="TablebodyIoD"/>
            </w:pPr>
            <w:r w:rsidRPr="00572B3B">
              <w:t>Email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614031436"/>
            <w:placeholder>
              <w:docPart w:val="91A4C8AD41F64526A3BF733C7E7D50BD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7" w:type="dxa"/>
              </w:tcPr>
              <w:p w14:paraId="1341BDEF" w14:textId="77777777" w:rsidR="00EC6584" w:rsidRPr="007D1A3F" w:rsidRDefault="00EC658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EC6584" w:rsidRPr="00572B3B" w14:paraId="30D035E2" w14:textId="77777777" w:rsidTr="005D26C0">
        <w:trPr>
          <w:cantSplit/>
        </w:trPr>
        <w:tc>
          <w:tcPr>
            <w:tcW w:w="2552" w:type="dxa"/>
            <w:shd w:val="clear" w:color="auto" w:fill="EBF1F6"/>
          </w:tcPr>
          <w:p w14:paraId="5890BEFD" w14:textId="77777777" w:rsidR="00EC6584" w:rsidRPr="00572B3B" w:rsidRDefault="00EC6584" w:rsidP="001B0231">
            <w:pPr>
              <w:pStyle w:val="TablebodyIoD"/>
            </w:pPr>
            <w:r w:rsidRPr="00572B3B">
              <w:t>Mobile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-25333429"/>
            <w:placeholder>
              <w:docPart w:val="6F5BC404EFE746179780EEBF211AE540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7" w:type="dxa"/>
              </w:tcPr>
              <w:p w14:paraId="43FBE014" w14:textId="77777777" w:rsidR="00EC6584" w:rsidRPr="007D1A3F" w:rsidRDefault="00EC658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</w:tbl>
    <w:p w14:paraId="3EAFF80B" w14:textId="77777777" w:rsidR="00EC6584" w:rsidRPr="00572B3B" w:rsidRDefault="00EC6584" w:rsidP="00EC6584">
      <w:pPr>
        <w:pStyle w:val="TablebodyIoD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087"/>
      </w:tblGrid>
      <w:tr w:rsidR="00EC6584" w:rsidRPr="00572B3B" w14:paraId="5D289DF3" w14:textId="77777777" w:rsidTr="005D26C0">
        <w:trPr>
          <w:cantSplit/>
        </w:trPr>
        <w:tc>
          <w:tcPr>
            <w:tcW w:w="2552" w:type="dxa"/>
            <w:shd w:val="clear" w:color="auto" w:fill="EBF1F6"/>
          </w:tcPr>
          <w:p w14:paraId="7FCB88C5" w14:textId="77777777" w:rsidR="00EC6584" w:rsidRPr="00572B3B" w:rsidRDefault="00EC6584" w:rsidP="001B0231">
            <w:pPr>
              <w:pStyle w:val="TablebodyIoD"/>
            </w:pPr>
            <w:r w:rsidRPr="00572B3B">
              <w:t>Name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-30185546"/>
            <w:placeholder>
              <w:docPart w:val="C3EE51AD572B477DB52238CAC39FFAD7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7" w:type="dxa"/>
              </w:tcPr>
              <w:p w14:paraId="3E4AF869" w14:textId="77777777" w:rsidR="00EC6584" w:rsidRPr="007D1A3F" w:rsidRDefault="00EC658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EC6584" w:rsidRPr="00572B3B" w14:paraId="64CE7634" w14:textId="77777777" w:rsidTr="005D26C0">
        <w:trPr>
          <w:cantSplit/>
        </w:trPr>
        <w:tc>
          <w:tcPr>
            <w:tcW w:w="2552" w:type="dxa"/>
            <w:shd w:val="clear" w:color="auto" w:fill="EBF1F6"/>
          </w:tcPr>
          <w:p w14:paraId="7A4049E4" w14:textId="77777777" w:rsidR="00EC6584" w:rsidRPr="00572B3B" w:rsidRDefault="00EC6584" w:rsidP="001B0231">
            <w:pPr>
              <w:pStyle w:val="TablebodyIoD"/>
            </w:pPr>
            <w:r w:rsidRPr="00572B3B">
              <w:t>Organisation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110014639"/>
            <w:placeholder>
              <w:docPart w:val="E2C9C22232FC4EDC9006C2DCE971093D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7" w:type="dxa"/>
              </w:tcPr>
              <w:p w14:paraId="0F5FAF22" w14:textId="77777777" w:rsidR="00EC6584" w:rsidRPr="007D1A3F" w:rsidRDefault="00EC658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EC6584" w:rsidRPr="00572B3B" w14:paraId="26087501" w14:textId="77777777" w:rsidTr="005D26C0">
        <w:trPr>
          <w:cantSplit/>
        </w:trPr>
        <w:tc>
          <w:tcPr>
            <w:tcW w:w="2552" w:type="dxa"/>
            <w:shd w:val="clear" w:color="auto" w:fill="EBF1F6"/>
          </w:tcPr>
          <w:p w14:paraId="5F999456" w14:textId="77777777" w:rsidR="00EC6584" w:rsidRPr="00572B3B" w:rsidRDefault="00EC6584" w:rsidP="001B0231">
            <w:pPr>
              <w:pStyle w:val="TablebodyIoD"/>
            </w:pPr>
            <w:r w:rsidRPr="00572B3B">
              <w:t>Relationship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-2003493904"/>
            <w:placeholder>
              <w:docPart w:val="F563327AA0DA4DDEA499835199C917B4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7" w:type="dxa"/>
              </w:tcPr>
              <w:p w14:paraId="21DC9337" w14:textId="77777777" w:rsidR="00EC6584" w:rsidRPr="007D1A3F" w:rsidRDefault="00EC658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EC6584" w:rsidRPr="00572B3B" w14:paraId="6674BB23" w14:textId="77777777" w:rsidTr="005D26C0">
        <w:trPr>
          <w:cantSplit/>
        </w:trPr>
        <w:tc>
          <w:tcPr>
            <w:tcW w:w="2552" w:type="dxa"/>
            <w:shd w:val="clear" w:color="auto" w:fill="EBF1F6"/>
          </w:tcPr>
          <w:p w14:paraId="2D7D80E7" w14:textId="77777777" w:rsidR="00EC6584" w:rsidRPr="00572B3B" w:rsidRDefault="00EC6584" w:rsidP="001B0231">
            <w:pPr>
              <w:pStyle w:val="TablebodyIoD"/>
            </w:pPr>
            <w:r w:rsidRPr="00572B3B">
              <w:t>Email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199130251"/>
            <w:placeholder>
              <w:docPart w:val="D66897DBC9D74D4FAB51C4656CA64BB9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7" w:type="dxa"/>
              </w:tcPr>
              <w:p w14:paraId="42C6FA14" w14:textId="77777777" w:rsidR="00EC6584" w:rsidRPr="007D1A3F" w:rsidRDefault="00EC658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EC6584" w:rsidRPr="00572B3B" w14:paraId="092DB686" w14:textId="77777777" w:rsidTr="005D26C0">
        <w:trPr>
          <w:cantSplit/>
        </w:trPr>
        <w:tc>
          <w:tcPr>
            <w:tcW w:w="2552" w:type="dxa"/>
            <w:shd w:val="clear" w:color="auto" w:fill="EBF1F6"/>
          </w:tcPr>
          <w:p w14:paraId="273C20CE" w14:textId="77777777" w:rsidR="00EC6584" w:rsidRPr="00572B3B" w:rsidRDefault="00EC6584" w:rsidP="001B0231">
            <w:pPr>
              <w:pStyle w:val="TablebodyIoD"/>
            </w:pPr>
            <w:r w:rsidRPr="00572B3B">
              <w:t>Mobile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1074628227"/>
            <w:placeholder>
              <w:docPart w:val="F029D59500FC49AB92EA0E0C1F776721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7" w:type="dxa"/>
              </w:tcPr>
              <w:p w14:paraId="48C358AD" w14:textId="77777777" w:rsidR="00EC6584" w:rsidRPr="007D1A3F" w:rsidRDefault="00EC658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</w:tbl>
    <w:p w14:paraId="39BFE5B5" w14:textId="77777777" w:rsidR="00EC6584" w:rsidRPr="00572B3B" w:rsidRDefault="00EC6584" w:rsidP="00EC6584"/>
    <w:p w14:paraId="11DC1EFB" w14:textId="77777777" w:rsidR="0036266B" w:rsidRPr="00572B3B" w:rsidRDefault="0036266B">
      <w:pPr>
        <w:autoSpaceDE/>
        <w:autoSpaceDN/>
        <w:adjustRightInd/>
        <w:spacing w:after="0" w:line="240" w:lineRule="auto"/>
        <w:textAlignment w:val="auto"/>
      </w:pPr>
      <w:r w:rsidRPr="00572B3B">
        <w:br w:type="page"/>
      </w:r>
    </w:p>
    <w:p w14:paraId="449D4EF0" w14:textId="77777777" w:rsidR="00EC6584" w:rsidRPr="00572B3B" w:rsidRDefault="00EC6584" w:rsidP="00B24B90">
      <w:pPr>
        <w:pStyle w:val="Head3IoD"/>
      </w:pPr>
      <w:r w:rsidRPr="00572B3B">
        <w:lastRenderedPageBreak/>
        <w:t>Your current role</w:t>
      </w:r>
    </w:p>
    <w:p w14:paraId="61EA192A" w14:textId="77777777" w:rsidR="00EC6584" w:rsidRPr="00572B3B" w:rsidRDefault="00EC6584" w:rsidP="00EC6584">
      <w:pPr>
        <w:pStyle w:val="IoD55ptallcaps"/>
      </w:pPr>
      <w:r w:rsidRPr="00572B3B">
        <w:t>1 how long in business, number of employees, nature of business</w:t>
      </w:r>
    </w:p>
    <w:tbl>
      <w:tblPr>
        <w:tblStyle w:val="TableGrid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086"/>
      </w:tblGrid>
      <w:tr w:rsidR="00EC6584" w:rsidRPr="00572B3B" w14:paraId="4ADC813A" w14:textId="77777777" w:rsidTr="00B24B90">
        <w:trPr>
          <w:cantSplit/>
        </w:trPr>
        <w:tc>
          <w:tcPr>
            <w:tcW w:w="2552" w:type="dxa"/>
            <w:tcBorders>
              <w:top w:val="nil"/>
              <w:bottom w:val="single" w:sz="2" w:space="0" w:color="808080" w:themeColor="background1" w:themeShade="80"/>
            </w:tcBorders>
            <w:shd w:val="clear" w:color="auto" w:fill="EBF1F6"/>
          </w:tcPr>
          <w:p w14:paraId="6CD44123" w14:textId="77777777" w:rsidR="00EC6584" w:rsidRPr="00572B3B" w:rsidRDefault="00EC6584" w:rsidP="001B0231">
            <w:pPr>
              <w:pStyle w:val="TablebodyIoD"/>
            </w:pPr>
            <w:r w:rsidRPr="00572B3B">
              <w:t>Company name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1494064364"/>
            <w:placeholder>
              <w:docPart w:val="BB148594562A44CEB0957618A35055A8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6" w:type="dxa"/>
                <w:shd w:val="clear" w:color="auto" w:fill="auto"/>
              </w:tcPr>
              <w:p w14:paraId="25D3D699" w14:textId="77777777" w:rsidR="00EC6584" w:rsidRPr="007D1A3F" w:rsidRDefault="00EC658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EC6584" w:rsidRPr="00572B3B" w14:paraId="640AAB5A" w14:textId="77777777" w:rsidTr="00B24B90">
        <w:trPr>
          <w:cantSplit/>
        </w:trPr>
        <w:tc>
          <w:tcPr>
            <w:tcW w:w="2552" w:type="dxa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shd w:val="clear" w:color="auto" w:fill="EBF1F6"/>
          </w:tcPr>
          <w:p w14:paraId="08565927" w14:textId="77777777" w:rsidR="00EC6584" w:rsidRPr="00572B3B" w:rsidRDefault="00EC6584" w:rsidP="001B0231">
            <w:pPr>
              <w:pStyle w:val="TablebodyIoD"/>
            </w:pPr>
            <w:r w:rsidRPr="00572B3B">
              <w:t>Length of time in your current employment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898182014"/>
            <w:placeholder>
              <w:docPart w:val="5C395C889B1C4851ABB491E31AAED6A0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6" w:type="dxa"/>
                <w:shd w:val="clear" w:color="auto" w:fill="auto"/>
              </w:tcPr>
              <w:p w14:paraId="73A6E0CA" w14:textId="77777777" w:rsidR="00EC6584" w:rsidRPr="007D1A3F" w:rsidRDefault="00EC658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EC6584" w:rsidRPr="00572B3B" w14:paraId="1C55C725" w14:textId="77777777" w:rsidTr="00B24B90">
        <w:trPr>
          <w:cantSplit/>
          <w:trHeight w:val="1701"/>
        </w:trPr>
        <w:tc>
          <w:tcPr>
            <w:tcW w:w="2552" w:type="dxa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shd w:val="clear" w:color="auto" w:fill="EBF1F6"/>
          </w:tcPr>
          <w:p w14:paraId="085C9336" w14:textId="77777777" w:rsidR="00EC6584" w:rsidRPr="00572B3B" w:rsidRDefault="00EC6584" w:rsidP="001B0231">
            <w:pPr>
              <w:pStyle w:val="TablebodyIoD"/>
            </w:pPr>
            <w:r w:rsidRPr="00572B3B">
              <w:t>Key responsibilities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-1408757418"/>
            <w:placeholder>
              <w:docPart w:val="C97A9D6AE8A34DB393B4615D4CB26EFF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6" w:type="dxa"/>
                <w:shd w:val="clear" w:color="auto" w:fill="auto"/>
              </w:tcPr>
              <w:p w14:paraId="6288273A" w14:textId="77777777" w:rsidR="00EC6584" w:rsidRPr="007D1A3F" w:rsidRDefault="00EC658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EC6584" w:rsidRPr="00572B3B" w14:paraId="2B92DFCA" w14:textId="77777777" w:rsidTr="00B24B90">
        <w:trPr>
          <w:cantSplit/>
          <w:trHeight w:val="1701"/>
        </w:trPr>
        <w:tc>
          <w:tcPr>
            <w:tcW w:w="2552" w:type="dxa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shd w:val="clear" w:color="auto" w:fill="EBF1F6"/>
          </w:tcPr>
          <w:p w14:paraId="21C59F93" w14:textId="77777777" w:rsidR="00EC6584" w:rsidRPr="00572B3B" w:rsidRDefault="00EC6584" w:rsidP="001B0231">
            <w:pPr>
              <w:pStyle w:val="TablebodyIoD"/>
            </w:pPr>
            <w:r w:rsidRPr="00572B3B">
              <w:t>Achievements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907812195"/>
            <w:placeholder>
              <w:docPart w:val="7F58EFC4F2464DA7A01EEC83AB9F848A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6" w:type="dxa"/>
                <w:shd w:val="clear" w:color="auto" w:fill="auto"/>
              </w:tcPr>
              <w:p w14:paraId="358788AB" w14:textId="77777777" w:rsidR="00EC6584" w:rsidRPr="007D1A3F" w:rsidRDefault="00EC658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EC6584" w:rsidRPr="00572B3B" w14:paraId="56B0BF86" w14:textId="77777777" w:rsidTr="00B24B90">
        <w:trPr>
          <w:cantSplit/>
          <w:trHeight w:val="1701"/>
        </w:trPr>
        <w:tc>
          <w:tcPr>
            <w:tcW w:w="2552" w:type="dxa"/>
            <w:tcBorders>
              <w:top w:val="single" w:sz="2" w:space="0" w:color="808080" w:themeColor="background1" w:themeShade="80"/>
              <w:bottom w:val="nil"/>
            </w:tcBorders>
            <w:shd w:val="clear" w:color="auto" w:fill="EBF1F6"/>
          </w:tcPr>
          <w:p w14:paraId="3CA00FCA" w14:textId="77777777" w:rsidR="00EC6584" w:rsidRPr="00572B3B" w:rsidRDefault="003403A4" w:rsidP="001B0231">
            <w:pPr>
              <w:pStyle w:val="TablebodyIoD"/>
            </w:pPr>
            <w:r w:rsidRPr="00572B3B">
              <w:t>D</w:t>
            </w:r>
            <w:r w:rsidR="00EC6584" w:rsidRPr="00572B3B">
              <w:t>etails / history on the company or organisation you are currently with</w:t>
            </w:r>
            <w:r w:rsidR="00EC6584" w:rsidRPr="00572B3B">
              <w:rPr>
                <w:vertAlign w:val="superscript"/>
              </w:rPr>
              <w:t>1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1692570220"/>
            <w:placeholder>
              <w:docPart w:val="F488EEDCD993498B8DC22F6E23744494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6" w:type="dxa"/>
                <w:shd w:val="clear" w:color="auto" w:fill="auto"/>
              </w:tcPr>
              <w:p w14:paraId="638A9631" w14:textId="77777777" w:rsidR="00EC6584" w:rsidRPr="007D1A3F" w:rsidRDefault="00EC658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</w:tbl>
    <w:p w14:paraId="55B05CD5" w14:textId="77777777" w:rsidR="00EC6584" w:rsidRPr="00572B3B" w:rsidRDefault="00EC6584" w:rsidP="00EC6584"/>
    <w:p w14:paraId="69E63975" w14:textId="77777777" w:rsidR="00EC6584" w:rsidRPr="00572B3B" w:rsidRDefault="00EC6584" w:rsidP="00B24B90">
      <w:pPr>
        <w:pStyle w:val="Head3IoD"/>
      </w:pPr>
      <w:r w:rsidRPr="00572B3B">
        <w:t>Employment history</w:t>
      </w:r>
    </w:p>
    <w:p w14:paraId="403734CA" w14:textId="77777777" w:rsidR="00EC6584" w:rsidRPr="00572B3B" w:rsidRDefault="00EC6584" w:rsidP="0036266B">
      <w:pPr>
        <w:pStyle w:val="TablebodyIoD"/>
      </w:pPr>
      <w:r w:rsidRPr="00572B3B">
        <w:t>Please list details of your employment history in reverse chronological order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3686"/>
        <w:gridCol w:w="3402"/>
      </w:tblGrid>
      <w:tr w:rsidR="003403A4" w:rsidRPr="00572B3B" w14:paraId="3B9D658F" w14:textId="77777777" w:rsidTr="00B24B90">
        <w:trPr>
          <w:cantSplit/>
        </w:trPr>
        <w:tc>
          <w:tcPr>
            <w:tcW w:w="2551" w:type="dxa"/>
            <w:tcBorders>
              <w:top w:val="nil"/>
              <w:bottom w:val="single" w:sz="2" w:space="0" w:color="808080" w:themeColor="background1" w:themeShade="80"/>
            </w:tcBorders>
            <w:shd w:val="clear" w:color="auto" w:fill="EBF1F6"/>
          </w:tcPr>
          <w:p w14:paraId="20F109D1" w14:textId="77777777" w:rsidR="003403A4" w:rsidRPr="00572B3B" w:rsidRDefault="003403A4" w:rsidP="001B0231">
            <w:pPr>
              <w:pStyle w:val="TablebodyIoD"/>
            </w:pPr>
            <w:r w:rsidRPr="00572B3B">
              <w:t>Date</w:t>
            </w:r>
          </w:p>
        </w:tc>
        <w:tc>
          <w:tcPr>
            <w:tcW w:w="3686" w:type="dxa"/>
            <w:tcBorders>
              <w:top w:val="nil"/>
              <w:bottom w:val="single" w:sz="2" w:space="0" w:color="808080" w:themeColor="background1" w:themeShade="80"/>
            </w:tcBorders>
            <w:shd w:val="clear" w:color="auto" w:fill="EBF1F6"/>
          </w:tcPr>
          <w:p w14:paraId="5A1267FF" w14:textId="77777777" w:rsidR="003403A4" w:rsidRPr="00572B3B" w:rsidRDefault="003403A4" w:rsidP="001B0231">
            <w:pPr>
              <w:pStyle w:val="TablebodyIoD"/>
            </w:pPr>
            <w:r w:rsidRPr="00572B3B">
              <w:t>Company</w:t>
            </w:r>
          </w:p>
        </w:tc>
        <w:tc>
          <w:tcPr>
            <w:tcW w:w="3402" w:type="dxa"/>
            <w:tcBorders>
              <w:top w:val="nil"/>
              <w:bottom w:val="single" w:sz="2" w:space="0" w:color="808080" w:themeColor="background1" w:themeShade="80"/>
            </w:tcBorders>
            <w:shd w:val="clear" w:color="auto" w:fill="EBF1F6"/>
          </w:tcPr>
          <w:p w14:paraId="0F2C9002" w14:textId="77777777" w:rsidR="003403A4" w:rsidRPr="00572B3B" w:rsidRDefault="003403A4" w:rsidP="001B0231">
            <w:pPr>
              <w:pStyle w:val="TablebodyIoD"/>
            </w:pPr>
            <w:r w:rsidRPr="00572B3B">
              <w:t>Position</w:t>
            </w:r>
          </w:p>
        </w:tc>
      </w:tr>
      <w:tr w:rsidR="003403A4" w:rsidRPr="00572B3B" w14:paraId="78977950" w14:textId="77777777" w:rsidTr="00B24B90">
        <w:trPr>
          <w:cantSplit/>
        </w:trPr>
        <w:sdt>
          <w:sdtPr>
            <w:rPr>
              <w:rStyle w:val="TablebodyanswerIODch"/>
            </w:rPr>
            <w:alias w:val="MM YYYY TO MM YYYY"/>
            <w:tag w:val="MM YYYY TO MM YYYY"/>
            <w:id w:val="-1175256975"/>
            <w:placeholder>
              <w:docPart w:val="4209D75832714D8BB52498D09C839387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551" w:type="dxa"/>
                <w:tcBorders>
                  <w:top w:val="single" w:sz="2" w:space="0" w:color="808080" w:themeColor="background1" w:themeShade="80"/>
                </w:tcBorders>
              </w:tcPr>
              <w:p w14:paraId="204DE7B5" w14:textId="77777777" w:rsidR="003403A4" w:rsidRPr="007D1A3F" w:rsidRDefault="003403A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1050349971"/>
            <w:placeholder>
              <w:docPart w:val="6ED66B29D3CD4FF7A6267199100A06B0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686" w:type="dxa"/>
                <w:tcBorders>
                  <w:top w:val="single" w:sz="2" w:space="0" w:color="808080" w:themeColor="background1" w:themeShade="80"/>
                </w:tcBorders>
              </w:tcPr>
              <w:p w14:paraId="67BECC8A" w14:textId="77777777" w:rsidR="003403A4" w:rsidRPr="007D1A3F" w:rsidRDefault="003403A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2078193968"/>
            <w:placeholder>
              <w:docPart w:val="553CA5DF70B74720A3989D30A99B3755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402" w:type="dxa"/>
                <w:tcBorders>
                  <w:top w:val="single" w:sz="2" w:space="0" w:color="808080" w:themeColor="background1" w:themeShade="80"/>
                </w:tcBorders>
              </w:tcPr>
              <w:p w14:paraId="1DB9B668" w14:textId="77777777" w:rsidR="003403A4" w:rsidRPr="007D1A3F" w:rsidRDefault="003403A4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636C538C" w14:textId="77777777" w:rsidTr="001B0231">
        <w:trPr>
          <w:cantSplit/>
        </w:trPr>
        <w:sdt>
          <w:sdtPr>
            <w:rPr>
              <w:rStyle w:val="TablebodyanswerIODch"/>
            </w:rPr>
            <w:alias w:val="MM YYYY TO MM YYYY"/>
            <w:tag w:val="MM YYYY TO MM YYYY"/>
            <w:id w:val="-1032640718"/>
            <w:placeholder>
              <w:docPart w:val="FE6F7FF4C7954F21BD79A541867A89DA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551" w:type="dxa"/>
              </w:tcPr>
              <w:p w14:paraId="6615E17B" w14:textId="57DD2497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112051586"/>
            <w:placeholder>
              <w:docPart w:val="5017F6026EB84B0BB05E2414011AD2B8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686" w:type="dxa"/>
              </w:tcPr>
              <w:p w14:paraId="7078096B" w14:textId="3A0E06A8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1317458527"/>
            <w:placeholder>
              <w:docPart w:val="406829FA572A48078E79A97EDE9A1C50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402" w:type="dxa"/>
              </w:tcPr>
              <w:p w14:paraId="480E30A0" w14:textId="17D23CE5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601F291A" w14:textId="77777777" w:rsidTr="003403A4">
        <w:trPr>
          <w:cantSplit/>
        </w:trPr>
        <w:sdt>
          <w:sdtPr>
            <w:rPr>
              <w:rStyle w:val="TablebodyanswerIODch"/>
            </w:rPr>
            <w:alias w:val="MM YYYY TO MM YYYY"/>
            <w:tag w:val="MM YYYY TO MM YYYY"/>
            <w:id w:val="-36664119"/>
            <w:placeholder>
              <w:docPart w:val="F83008D1633A43CE9ED365B37650F3B6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551" w:type="dxa"/>
              </w:tcPr>
              <w:p w14:paraId="4DCE1181" w14:textId="2BEA07F7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1466506234"/>
            <w:placeholder>
              <w:docPart w:val="CDCDA31DCE67477F924A7007B35C243A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686" w:type="dxa"/>
              </w:tcPr>
              <w:p w14:paraId="75824E10" w14:textId="0C7D83B1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1859692146"/>
            <w:placeholder>
              <w:docPart w:val="BB7DA960069D408386E9181C62580029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402" w:type="dxa"/>
              </w:tcPr>
              <w:p w14:paraId="22F9B19A" w14:textId="6C2BB92B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23D3A0B7" w14:textId="77777777" w:rsidTr="003403A4">
        <w:trPr>
          <w:cantSplit/>
        </w:trPr>
        <w:sdt>
          <w:sdtPr>
            <w:rPr>
              <w:rStyle w:val="TablebodyanswerIODch"/>
            </w:rPr>
            <w:alias w:val="MM YYYY TO MM YYYY"/>
            <w:tag w:val="MM YYYY TO MM YYYY"/>
            <w:id w:val="-737169918"/>
            <w:placeholder>
              <w:docPart w:val="5BD61E041DA54EEA862DE03A441F30FC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551" w:type="dxa"/>
              </w:tcPr>
              <w:p w14:paraId="2678A137" w14:textId="6FAAAD19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631449571"/>
            <w:placeholder>
              <w:docPart w:val="9FFCC497D24542D7833772B3BE908D97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686" w:type="dxa"/>
              </w:tcPr>
              <w:p w14:paraId="7CCD7B7E" w14:textId="3E94F6BC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1448895880"/>
            <w:placeholder>
              <w:docPart w:val="71AE5F5DC29E48E2BCA0152201A5ABB6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402" w:type="dxa"/>
              </w:tcPr>
              <w:p w14:paraId="720779AC" w14:textId="2FD5651A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0FD1CCC1" w14:textId="77777777" w:rsidTr="003403A4">
        <w:trPr>
          <w:cantSplit/>
        </w:trPr>
        <w:sdt>
          <w:sdtPr>
            <w:rPr>
              <w:rStyle w:val="TablebodyanswerIODch"/>
            </w:rPr>
            <w:alias w:val="MM YYYY TO MM YYYY"/>
            <w:tag w:val="MM YYYY TO MM YYYY"/>
            <w:id w:val="42178933"/>
            <w:placeholder>
              <w:docPart w:val="6BD94DD0687E4C209B688229970733E1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551" w:type="dxa"/>
              </w:tcPr>
              <w:p w14:paraId="08C94F3F" w14:textId="36CDE37D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2001645945"/>
            <w:placeholder>
              <w:docPart w:val="16C34FF6899C4C34ABF1594DCA38BBC1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686" w:type="dxa"/>
              </w:tcPr>
              <w:p w14:paraId="2DF1D14B" w14:textId="6ECBCA8B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1958863449"/>
            <w:placeholder>
              <w:docPart w:val="5EFF3693FE51467AAC822B97FB042E11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402" w:type="dxa"/>
              </w:tcPr>
              <w:p w14:paraId="30F706EF" w14:textId="77D705A1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3532938F" w14:textId="77777777" w:rsidTr="001B0231">
        <w:trPr>
          <w:cantSplit/>
        </w:trPr>
        <w:sdt>
          <w:sdtPr>
            <w:rPr>
              <w:rStyle w:val="TablebodyanswerIODch"/>
            </w:rPr>
            <w:alias w:val="MM YYYY TO MM YYYY"/>
            <w:tag w:val="MM YYYY TO MM YYYY"/>
            <w:id w:val="1634440172"/>
            <w:placeholder>
              <w:docPart w:val="15F3C7FDD92F47CC8D12B8DAF16FDD75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551" w:type="dxa"/>
              </w:tcPr>
              <w:p w14:paraId="7EA8B7FD" w14:textId="1103D14E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22944128"/>
            <w:placeholder>
              <w:docPart w:val="BC2FD7DD864B4E6AA03A1220BEE1B184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686" w:type="dxa"/>
              </w:tcPr>
              <w:p w14:paraId="29A767BD" w14:textId="169BA42A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127170819"/>
            <w:placeholder>
              <w:docPart w:val="E0AED85717054396A9A6041F3AA0627D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402" w:type="dxa"/>
              </w:tcPr>
              <w:p w14:paraId="164376D5" w14:textId="73979468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4807434C" w14:textId="77777777" w:rsidTr="001B0231">
        <w:trPr>
          <w:cantSplit/>
        </w:trPr>
        <w:sdt>
          <w:sdtPr>
            <w:rPr>
              <w:rStyle w:val="TablebodyanswerIODch"/>
            </w:rPr>
            <w:alias w:val="MM YYYY TO MM YYYY"/>
            <w:tag w:val="MM YYYY TO MM YYYY"/>
            <w:id w:val="-1596552118"/>
            <w:placeholder>
              <w:docPart w:val="DE86823A2B7B4CD780C4EF98C8D5A6AD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551" w:type="dxa"/>
              </w:tcPr>
              <w:p w14:paraId="7053A80B" w14:textId="1F037F14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176247607"/>
            <w:placeholder>
              <w:docPart w:val="A2CC5B4CBF9D4DEAA9B5AF1E635A2062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686" w:type="dxa"/>
              </w:tcPr>
              <w:p w14:paraId="546298B1" w14:textId="58C8E24C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2060082573"/>
            <w:placeholder>
              <w:docPart w:val="7B754EB933094B09BC69DFC5F75EC78B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402" w:type="dxa"/>
              </w:tcPr>
              <w:p w14:paraId="6588B150" w14:textId="3A23AA95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7D1A3F" w:rsidRPr="00572B3B" w14:paraId="3F3B0EF9" w14:textId="77777777" w:rsidTr="001B0231">
        <w:trPr>
          <w:cantSplit/>
        </w:trPr>
        <w:sdt>
          <w:sdtPr>
            <w:rPr>
              <w:rStyle w:val="TablebodyanswerIODch"/>
            </w:rPr>
            <w:alias w:val="MM YYYY TO MM YYYY"/>
            <w:tag w:val="MM YYYY TO MM YYYY"/>
            <w:id w:val="1186707503"/>
            <w:placeholder>
              <w:docPart w:val="A270AACB28934A9F92C45D9DF2CE3EAD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551" w:type="dxa"/>
              </w:tcPr>
              <w:p w14:paraId="59AD9067" w14:textId="1A98348A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930745002"/>
            <w:placeholder>
              <w:docPart w:val="392AD5CF3E6F4DEC90D3DF6296DEA7EC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686" w:type="dxa"/>
              </w:tcPr>
              <w:p w14:paraId="7289986E" w14:textId="20AB15D6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1203744112"/>
            <w:placeholder>
              <w:docPart w:val="8854EFA0A9854E958BE1D830E4199B0E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402" w:type="dxa"/>
              </w:tcPr>
              <w:p w14:paraId="23A9AC13" w14:textId="7F8A244E" w:rsidR="007D1A3F" w:rsidRPr="007D1A3F" w:rsidRDefault="007D1A3F" w:rsidP="007D1A3F">
                <w:pPr>
                  <w:pStyle w:val="Tablebodyanswer"/>
                </w:pPr>
                <w:r w:rsidRPr="007D1A3F">
                  <w:rPr>
                    <w:rStyle w:val="TablebodyanswerIODch"/>
                  </w:rPr>
                  <w:t>Add</w:t>
                </w:r>
              </w:p>
            </w:tc>
          </w:sdtContent>
        </w:sdt>
      </w:tr>
    </w:tbl>
    <w:p w14:paraId="57BA3787" w14:textId="77777777" w:rsidR="00EC6584" w:rsidRPr="00572B3B" w:rsidRDefault="00EC6584" w:rsidP="00EC6584"/>
    <w:p w14:paraId="1DF1246A" w14:textId="77777777" w:rsidR="003403A4" w:rsidRPr="00572B3B" w:rsidRDefault="003403A4">
      <w:pPr>
        <w:autoSpaceDE/>
        <w:autoSpaceDN/>
        <w:adjustRightInd/>
        <w:spacing w:after="0" w:line="240" w:lineRule="auto"/>
        <w:textAlignment w:val="auto"/>
      </w:pPr>
      <w:r w:rsidRPr="00572B3B">
        <w:br w:type="page"/>
      </w:r>
    </w:p>
    <w:p w14:paraId="470EBF57" w14:textId="77777777" w:rsidR="003403A4" w:rsidRPr="00572B3B" w:rsidRDefault="003403A4" w:rsidP="00B24B90">
      <w:pPr>
        <w:pStyle w:val="Head3IoD"/>
      </w:pPr>
      <w:r w:rsidRPr="00572B3B">
        <w:lastRenderedPageBreak/>
        <w:t xml:space="preserve">Governance experience </w:t>
      </w:r>
    </w:p>
    <w:p w14:paraId="1BCF355D" w14:textId="77777777" w:rsidR="003403A4" w:rsidRPr="00572B3B" w:rsidRDefault="003403A4" w:rsidP="003403A4">
      <w:pPr>
        <w:pStyle w:val="TablebodyIoD"/>
      </w:pPr>
      <w:r w:rsidRPr="00572B3B">
        <w:rPr>
          <w:noProof/>
          <w:lang w:val="en-US"/>
        </w:rPr>
        <w:t>Please highlight your relevant board experience/exposure, including your experience as a director reporting to, or advising boards, committees or executive management.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403A4" w:rsidRPr="00572B3B" w14:paraId="44ECB74F" w14:textId="77777777" w:rsidTr="00195209">
        <w:trPr>
          <w:cantSplit/>
          <w:trHeight w:hRule="exact" w:val="4820"/>
        </w:trPr>
        <w:sdt>
          <w:sdtPr>
            <w:rPr>
              <w:rStyle w:val="TablebodyanswerIODch"/>
            </w:rPr>
            <w:alias w:val="Add - max 250 words"/>
            <w:tag w:val="Add - max 250 words"/>
            <w:id w:val="-2136485053"/>
            <w:placeholder>
              <w:docPart w:val="006460C6B6B74927AC0BE4700E0FC804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9639" w:type="dxa"/>
                <w:shd w:val="clear" w:color="auto" w:fill="auto"/>
              </w:tcPr>
              <w:p w14:paraId="773EF292" w14:textId="77777777" w:rsidR="003403A4" w:rsidRPr="00572B3B" w:rsidRDefault="003403A4" w:rsidP="000E6675">
                <w:pPr>
                  <w:pStyle w:val="Tablebodyanswer"/>
                </w:pPr>
                <w:r w:rsidRPr="000E6675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3403A4" w:rsidRPr="00572B3B" w14:paraId="09E7BF83" w14:textId="77777777" w:rsidTr="001B0231">
        <w:tc>
          <w:tcPr>
            <w:tcW w:w="9639" w:type="dxa"/>
            <w:shd w:val="clear" w:color="auto" w:fill="auto"/>
          </w:tcPr>
          <w:p w14:paraId="48413DAC" w14:textId="77777777" w:rsidR="003403A4" w:rsidRPr="00572B3B" w:rsidRDefault="003403A4" w:rsidP="001B0231">
            <w:pPr>
              <w:pStyle w:val="StyleTablebodyIoD55pt"/>
            </w:pPr>
            <w:r w:rsidRPr="00572B3B">
              <w:t xml:space="preserve">(max </w:t>
            </w:r>
            <w:r w:rsidR="003644A2" w:rsidRPr="00572B3B">
              <w:t>250</w:t>
            </w:r>
            <w:r w:rsidRPr="00572B3B">
              <w:t xml:space="preserve"> words)</w:t>
            </w:r>
          </w:p>
        </w:tc>
      </w:tr>
    </w:tbl>
    <w:p w14:paraId="1AAAB7C5" w14:textId="432781E9" w:rsidR="00800FCF" w:rsidRDefault="00800FCF" w:rsidP="00EC6584"/>
    <w:p w14:paraId="5F75C2C3" w14:textId="2887E7CC" w:rsidR="00195209" w:rsidRPr="00572B3B" w:rsidRDefault="00195209" w:rsidP="00195209">
      <w:pPr>
        <w:pStyle w:val="Head3IoD"/>
      </w:pPr>
      <w:r>
        <w:t>Good g</w:t>
      </w:r>
      <w:r w:rsidRPr="00572B3B">
        <w:t xml:space="preserve">overnance </w:t>
      </w:r>
    </w:p>
    <w:p w14:paraId="43BD918D" w14:textId="7F0E7676" w:rsidR="00195209" w:rsidRPr="00572B3B" w:rsidRDefault="00195209" w:rsidP="00195209">
      <w:pPr>
        <w:pStyle w:val="TablebodyIoD"/>
      </w:pPr>
      <w:r w:rsidRPr="00195209">
        <w:rPr>
          <w:noProof/>
          <w:lang w:val="en-US"/>
        </w:rPr>
        <w:t>Tell us what you understand good governance to be? (max 250 words)</w:t>
      </w:r>
      <w:r w:rsidRPr="00572B3B">
        <w:rPr>
          <w:noProof/>
          <w:lang w:val="en-US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95209" w:rsidRPr="000E6675" w14:paraId="52375A62" w14:textId="77777777" w:rsidTr="00356F05">
        <w:trPr>
          <w:cantSplit/>
          <w:trHeight w:val="4820"/>
        </w:trPr>
        <w:sdt>
          <w:sdtPr>
            <w:rPr>
              <w:rStyle w:val="TablebodyanswerIODch"/>
            </w:rPr>
            <w:alias w:val="Add - max 250 words"/>
            <w:tag w:val="Add - max 250 words"/>
            <w:id w:val="-694069552"/>
            <w:placeholder>
              <w:docPart w:val="A1EE8606FBA94005892CD677878E991C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9639" w:type="dxa"/>
                <w:shd w:val="clear" w:color="auto" w:fill="auto"/>
              </w:tcPr>
              <w:p w14:paraId="5A85987A" w14:textId="77777777" w:rsidR="00195209" w:rsidRPr="000E6675" w:rsidRDefault="00195209" w:rsidP="000E6675">
                <w:pPr>
                  <w:pStyle w:val="Tablebodyanswer"/>
                </w:pPr>
                <w:r w:rsidRPr="000E6675">
                  <w:rPr>
                    <w:rStyle w:val="TablebodyanswerIODch"/>
                  </w:rPr>
                  <w:t>Add</w:t>
                </w:r>
              </w:p>
            </w:tc>
          </w:sdtContent>
        </w:sdt>
      </w:tr>
    </w:tbl>
    <w:p w14:paraId="5DAFAEE5" w14:textId="77777777" w:rsidR="00800FCF" w:rsidRDefault="00800FCF">
      <w:pPr>
        <w:autoSpaceDE/>
        <w:autoSpaceDN/>
        <w:adjustRightInd/>
        <w:spacing w:after="0" w:line="240" w:lineRule="auto"/>
        <w:textAlignment w:val="auto"/>
      </w:pPr>
      <w:r>
        <w:br w:type="page"/>
      </w:r>
    </w:p>
    <w:p w14:paraId="2258B65E" w14:textId="77777777" w:rsidR="003644A2" w:rsidRPr="00572B3B" w:rsidRDefault="003644A2" w:rsidP="00B24B90">
      <w:pPr>
        <w:pStyle w:val="Head3IoD"/>
      </w:pPr>
      <w:r w:rsidRPr="00572B3B">
        <w:lastRenderedPageBreak/>
        <w:t xml:space="preserve">Financial literacy </w:t>
      </w:r>
    </w:p>
    <w:p w14:paraId="4058F7A9" w14:textId="77777777" w:rsidR="003403A4" w:rsidRPr="00572B3B" w:rsidRDefault="003644A2" w:rsidP="003644A2">
      <w:pPr>
        <w:pStyle w:val="TablebodyIoD"/>
        <w:rPr>
          <w:noProof/>
        </w:rPr>
      </w:pPr>
      <w:r w:rsidRPr="00572B3B">
        <w:t xml:space="preserve">What evidence can you provide to demonstrate you have a sufficient level of financial literacy that would enable you to discharge your responsibilities as a Board member?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644A2" w:rsidRPr="00572B3B" w14:paraId="1DE00E1A" w14:textId="77777777" w:rsidTr="000E6675">
        <w:trPr>
          <w:cantSplit/>
          <w:trHeight w:hRule="exact" w:val="5670"/>
        </w:trPr>
        <w:sdt>
          <w:sdtPr>
            <w:rPr>
              <w:rStyle w:val="TablebodyanswerIODch"/>
            </w:rPr>
            <w:alias w:val="Add - max 250 words"/>
            <w:tag w:val="Add - max 250 words"/>
            <w:id w:val="1856385473"/>
            <w:placeholder>
              <w:docPart w:val="6938CEC65D62495FBC2F801FDD65C90E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9639" w:type="dxa"/>
                <w:shd w:val="clear" w:color="auto" w:fill="auto"/>
              </w:tcPr>
              <w:p w14:paraId="3021DB1F" w14:textId="77777777" w:rsidR="003644A2" w:rsidRPr="00572B3B" w:rsidRDefault="003644A2" w:rsidP="001B0231">
                <w:pPr>
                  <w:pStyle w:val="Tablebodyanswer"/>
                </w:pPr>
                <w:r w:rsidRPr="000E6675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3644A2" w:rsidRPr="00572B3B" w14:paraId="3C8ED14A" w14:textId="77777777" w:rsidTr="001B0231">
        <w:tc>
          <w:tcPr>
            <w:tcW w:w="9639" w:type="dxa"/>
            <w:shd w:val="clear" w:color="auto" w:fill="auto"/>
          </w:tcPr>
          <w:p w14:paraId="3789CD1E" w14:textId="77777777" w:rsidR="003644A2" w:rsidRPr="00572B3B" w:rsidRDefault="003644A2" w:rsidP="001B0231">
            <w:pPr>
              <w:pStyle w:val="StyleTablebodyIoD55pt"/>
            </w:pPr>
            <w:r w:rsidRPr="00572B3B">
              <w:t>(max 250 words)</w:t>
            </w:r>
          </w:p>
        </w:tc>
      </w:tr>
    </w:tbl>
    <w:p w14:paraId="6A2C47EC" w14:textId="77777777" w:rsidR="00FD5715" w:rsidRPr="00572B3B" w:rsidRDefault="00FD5715">
      <w:pPr>
        <w:autoSpaceDE/>
        <w:autoSpaceDN/>
        <w:adjustRightInd/>
        <w:spacing w:after="0" w:line="240" w:lineRule="auto"/>
        <w:textAlignment w:val="auto"/>
      </w:pPr>
      <w:r w:rsidRPr="00572B3B">
        <w:br w:type="page"/>
      </w:r>
    </w:p>
    <w:p w14:paraId="3FD01B13" w14:textId="77777777" w:rsidR="00FD5715" w:rsidRPr="00572B3B" w:rsidRDefault="00FD5715" w:rsidP="00B24B90">
      <w:pPr>
        <w:pStyle w:val="Head3IoD"/>
      </w:pPr>
      <w:r w:rsidRPr="00572B3B">
        <w:lastRenderedPageBreak/>
        <w:t xml:space="preserve">Advancing your governance career </w:t>
      </w:r>
    </w:p>
    <w:p w14:paraId="2DAB88C9" w14:textId="77777777" w:rsidR="00FD5715" w:rsidRPr="00572B3B" w:rsidRDefault="00FD5715" w:rsidP="00FD5715">
      <w:pPr>
        <w:pStyle w:val="TablebodyIoD"/>
        <w:rPr>
          <w:noProof/>
          <w:lang w:val="en-US"/>
        </w:rPr>
      </w:pPr>
      <w:r w:rsidRPr="00572B3B">
        <w:rPr>
          <w:noProof/>
          <w:lang w:val="en-US"/>
        </w:rPr>
        <w:t>Briefly describe why you aspire to become a director and what values and contribution you would bring to a board?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D5715" w:rsidRPr="00572B3B" w14:paraId="50E392C6" w14:textId="77777777" w:rsidTr="00800FCF">
        <w:trPr>
          <w:cantSplit/>
          <w:trHeight w:hRule="exact" w:val="6237"/>
        </w:trPr>
        <w:sdt>
          <w:sdtPr>
            <w:rPr>
              <w:rStyle w:val="TablebodyanswerIODch"/>
            </w:rPr>
            <w:alias w:val="Add - max 250 words"/>
            <w:tag w:val="Add - max 250 words"/>
            <w:id w:val="-284194627"/>
            <w:placeholder>
              <w:docPart w:val="8A0E45BD0D0241179B3FEC329B441C5B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9639" w:type="dxa"/>
                <w:shd w:val="clear" w:color="auto" w:fill="auto"/>
              </w:tcPr>
              <w:p w14:paraId="28AB5B8A" w14:textId="77777777" w:rsidR="00FD5715" w:rsidRPr="00572B3B" w:rsidRDefault="00FD5715" w:rsidP="001B0231">
                <w:pPr>
                  <w:pStyle w:val="Tablebodyanswer"/>
                </w:pPr>
                <w:r w:rsidRPr="000E6675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FD5715" w:rsidRPr="00572B3B" w14:paraId="405BC180" w14:textId="77777777" w:rsidTr="001B0231">
        <w:tc>
          <w:tcPr>
            <w:tcW w:w="9639" w:type="dxa"/>
            <w:shd w:val="clear" w:color="auto" w:fill="auto"/>
          </w:tcPr>
          <w:p w14:paraId="4582A75F" w14:textId="77777777" w:rsidR="00FD5715" w:rsidRPr="00572B3B" w:rsidRDefault="00FD5715" w:rsidP="001B0231">
            <w:pPr>
              <w:pStyle w:val="StyleTablebodyIoD55pt"/>
            </w:pPr>
            <w:r w:rsidRPr="00572B3B">
              <w:t>(max 250 words)</w:t>
            </w:r>
          </w:p>
        </w:tc>
      </w:tr>
    </w:tbl>
    <w:p w14:paraId="1B1B2B1C" w14:textId="77777777" w:rsidR="00592A00" w:rsidRPr="00572B3B" w:rsidRDefault="00592A00" w:rsidP="00451013"/>
    <w:p w14:paraId="25DF89C9" w14:textId="77777777" w:rsidR="0085762E" w:rsidRPr="00572B3B" w:rsidRDefault="0085762E" w:rsidP="00423BB5">
      <w:pPr>
        <w:pStyle w:val="H2"/>
      </w:pPr>
      <w:r w:rsidRPr="00572B3B">
        <w:t>Submitting your application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BF1F6" w:themeFill="background2"/>
        <w:tblLook w:val="04A0" w:firstRow="1" w:lastRow="0" w:firstColumn="1" w:lastColumn="0" w:noHBand="0" w:noVBand="1"/>
      </w:tblPr>
      <w:tblGrid>
        <w:gridCol w:w="1276"/>
        <w:gridCol w:w="992"/>
        <w:gridCol w:w="7371"/>
      </w:tblGrid>
      <w:tr w:rsidR="00E54912" w:rsidRPr="00572B3B" w14:paraId="420C40A9" w14:textId="77777777" w:rsidTr="00B24B90">
        <w:trPr>
          <w:trHeight w:hRule="exact" w:val="397"/>
        </w:trPr>
        <w:tc>
          <w:tcPr>
            <w:tcW w:w="9639" w:type="dxa"/>
            <w:gridSpan w:val="3"/>
            <w:shd w:val="clear" w:color="auto" w:fill="EBF1F6"/>
          </w:tcPr>
          <w:p w14:paraId="0BB59C25" w14:textId="77777777" w:rsidR="00E54912" w:rsidRPr="00572B3B" w:rsidRDefault="00E54912" w:rsidP="001B0231">
            <w:pPr>
              <w:pStyle w:val="TableheadIoD"/>
            </w:pPr>
            <w:r w:rsidRPr="00572B3B">
              <w:t>Please forward your application and profile photograph to:</w:t>
            </w:r>
          </w:p>
          <w:p w14:paraId="5133FB2D" w14:textId="77777777" w:rsidR="00E54912" w:rsidRPr="00572B3B" w:rsidRDefault="00E54912" w:rsidP="001B0231">
            <w:pPr>
              <w:pStyle w:val="TableheadIoD"/>
            </w:pPr>
            <w:r w:rsidRPr="00572B3B">
              <w:t>Member</w:t>
            </w:r>
          </w:p>
          <w:p w14:paraId="5237CEFA" w14:textId="77777777" w:rsidR="00E54912" w:rsidRPr="00572B3B" w:rsidRDefault="00E54912" w:rsidP="001B0231">
            <w:pPr>
              <w:pStyle w:val="TablebodyIoD"/>
            </w:pPr>
            <w:r w:rsidRPr="00572B3B">
              <w:rPr>
                <w:szCs w:val="17"/>
              </w:rPr>
              <w:t>Under 40’s</w:t>
            </w:r>
          </w:p>
        </w:tc>
      </w:tr>
      <w:tr w:rsidR="0085762E" w:rsidRPr="00572B3B" w14:paraId="487234A0" w14:textId="77777777" w:rsidTr="00F4773D">
        <w:trPr>
          <w:trHeight w:hRule="exact" w:val="397"/>
        </w:trPr>
        <w:tc>
          <w:tcPr>
            <w:tcW w:w="9639" w:type="dxa"/>
            <w:gridSpan w:val="3"/>
            <w:shd w:val="clear" w:color="auto" w:fill="auto"/>
            <w:vAlign w:val="center"/>
          </w:tcPr>
          <w:p w14:paraId="6B196630" w14:textId="72D58DD7" w:rsidR="0085762E" w:rsidRPr="00572B3B" w:rsidRDefault="0085762E" w:rsidP="0085762E">
            <w:pPr>
              <w:pStyle w:val="TablebodyIoD"/>
            </w:pPr>
            <w:r w:rsidRPr="00572B3B">
              <w:t>Completed applications, including a head and shoulders photograph, are to be emailed to:</w:t>
            </w:r>
            <w:r w:rsidR="00691967" w:rsidRPr="00572B3B">
              <w:t xml:space="preserve"> </w:t>
            </w:r>
            <w:hyperlink r:id="rId19" w:history="1">
              <w:r w:rsidR="00691967" w:rsidRPr="00572B3B">
                <w:rPr>
                  <w:rStyle w:val="Hyperlink"/>
                </w:rPr>
                <w:t>nelson.branch@iod.org.nz</w:t>
              </w:r>
            </w:hyperlink>
          </w:p>
        </w:tc>
      </w:tr>
      <w:tr w:rsidR="0085762E" w:rsidRPr="00572B3B" w14:paraId="1559946D" w14:textId="77777777" w:rsidTr="00F4773D">
        <w:trPr>
          <w:trHeight w:hRule="exact" w:val="397"/>
        </w:trPr>
        <w:tc>
          <w:tcPr>
            <w:tcW w:w="1276" w:type="dxa"/>
            <w:shd w:val="clear" w:color="auto" w:fill="auto"/>
            <w:vAlign w:val="center"/>
          </w:tcPr>
          <w:p w14:paraId="6059BB42" w14:textId="77777777" w:rsidR="0085762E" w:rsidRPr="00572B3B" w:rsidRDefault="0085762E" w:rsidP="0085762E">
            <w:pPr>
              <w:pStyle w:val="TableheadIoD"/>
            </w:pPr>
            <w:r w:rsidRPr="00572B3B">
              <w:t>Before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D71CAB6" w14:textId="77777777" w:rsidR="0085762E" w:rsidRPr="00572B3B" w:rsidRDefault="0085762E" w:rsidP="0085762E">
            <w:pPr>
              <w:pStyle w:val="TableheadIoD"/>
            </w:pPr>
            <w:r w:rsidRPr="00572B3B">
              <w:t>5.00 pm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417A8BFF" w14:textId="5FAC1C10" w:rsidR="0085762E" w:rsidRPr="00572B3B" w:rsidRDefault="005A28AE" w:rsidP="0085762E">
            <w:pPr>
              <w:pStyle w:val="TableheadIoD"/>
            </w:pPr>
            <w:r>
              <w:t>Monday 20</w:t>
            </w:r>
            <w:r w:rsidR="00040718">
              <w:t xml:space="preserve"> July 2020</w:t>
            </w:r>
          </w:p>
        </w:tc>
      </w:tr>
      <w:tr w:rsidR="0085762E" w:rsidRPr="00572B3B" w14:paraId="14409273" w14:textId="77777777" w:rsidTr="00F4773D">
        <w:trPr>
          <w:trHeight w:hRule="exact" w:val="724"/>
        </w:trPr>
        <w:tc>
          <w:tcPr>
            <w:tcW w:w="9639" w:type="dxa"/>
            <w:gridSpan w:val="3"/>
            <w:shd w:val="clear" w:color="auto" w:fill="auto"/>
            <w:vAlign w:val="center"/>
          </w:tcPr>
          <w:p w14:paraId="289FC475" w14:textId="53939FC0" w:rsidR="0085762E" w:rsidRPr="00572B3B" w:rsidRDefault="00244468" w:rsidP="0085762E">
            <w:pPr>
              <w:pStyle w:val="TablebodyIoD"/>
            </w:pPr>
            <w:r>
              <w:t>Finalists will be interviewed in the week commencing 27 July</w:t>
            </w:r>
            <w:r w:rsidR="0085762E" w:rsidRPr="00572B3B">
              <w:t>.</w:t>
            </w:r>
          </w:p>
        </w:tc>
      </w:tr>
    </w:tbl>
    <w:p w14:paraId="0C3F065E" w14:textId="77777777" w:rsidR="00572B7C" w:rsidRPr="00572B3B" w:rsidRDefault="00572B7C" w:rsidP="00572B7C"/>
    <w:p w14:paraId="68E40DA7" w14:textId="7DDEF9BA" w:rsidR="00572B7C" w:rsidRPr="00572B7C" w:rsidRDefault="00572B7C" w:rsidP="00423BB5">
      <w:pPr>
        <w:pStyle w:val="H2"/>
      </w:pPr>
      <w:r w:rsidRPr="00572B3B">
        <w:t>Thank you for entering this award, kindly sponsored by</w:t>
      </w:r>
    </w:p>
    <w:p w14:paraId="43DB980D" w14:textId="7DB6714E" w:rsidR="003F5976" w:rsidRDefault="003F5976" w:rsidP="003F5976">
      <w:pPr>
        <w:pStyle w:val="H2"/>
        <w:spacing w:after="360"/>
      </w:pPr>
      <w:r>
        <w:rPr>
          <w:noProof/>
          <w:lang w:val="en-NZ" w:eastAsia="en-NZ"/>
        </w:rPr>
        <w:drawing>
          <wp:inline distT="0" distB="0" distL="0" distR="0" wp14:anchorId="7221C653" wp14:editId="14C25152">
            <wp:extent cx="1790700" cy="355600"/>
            <wp:effectExtent l="0" t="0" r="0" b="0"/>
            <wp:docPr id="16" name="Picture 16" descr="A picture containing drawing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C-log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976" w:rsidSect="00303389">
      <w:footerReference w:type="default" r:id="rId20"/>
      <w:headerReference w:type="first" r:id="rId21"/>
      <w:footerReference w:type="first" r:id="rId22"/>
      <w:pgSz w:w="11910" w:h="16840"/>
      <w:pgMar w:top="1899" w:right="1134" w:bottom="1701" w:left="1134" w:header="1134" w:footer="1134" w:gutter="0"/>
      <w:cols w:space="720"/>
      <w:titlePg/>
      <w:docGrid w:linePitch="29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macro wne:macroName="NORMAL.NEWMACROS.MACRO13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C7A019" w14:textId="77777777" w:rsidR="00113464" w:rsidRDefault="00113464" w:rsidP="00317C2B">
      <w:r>
        <w:separator/>
      </w:r>
    </w:p>
  </w:endnote>
  <w:endnote w:type="continuationSeparator" w:id="0">
    <w:p w14:paraId="27B7CF7C" w14:textId="77777777" w:rsidR="00113464" w:rsidRDefault="00113464" w:rsidP="00317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old">
    <w:panose1 w:val="020B0704020202020204"/>
    <w:charset w:val="A1"/>
    <w:family w:val="auto"/>
    <w:pitch w:val="variable"/>
    <w:sig w:usb0="E0002AFF" w:usb1="C0007843" w:usb2="00000009" w:usb3="00000000" w:csb0="000001FF" w:csb1="00000000"/>
  </w:font>
  <w:font w:name="UntitledSerif-Regular">
    <w:altName w:val="Cambria"/>
    <w:charset w:val="00"/>
    <w:family w:val="auto"/>
    <w:pitch w:val="variable"/>
    <w:sig w:usb0="00000007" w:usb1="00000001" w:usb2="00000000" w:usb3="00000000" w:csb0="00000093" w:csb1="00000000"/>
  </w:font>
  <w:font w:name="UntitledSans-Bold">
    <w:altName w:val="Cambria"/>
    <w:charset w:val="00"/>
    <w:family w:val="auto"/>
    <w:pitch w:val="variable"/>
    <w:sig w:usb0="00000007" w:usb1="00000001" w:usb2="00000000" w:usb3="00000000" w:csb0="00000093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8DADFB" w14:textId="1116FA1B" w:rsidR="00604AE3" w:rsidRDefault="00604AE3">
    <w:pPr>
      <w:pStyle w:val="Footer"/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049A9779" wp14:editId="54402DE6">
              <wp:simplePos x="0" y="0"/>
              <wp:positionH relativeFrom="column">
                <wp:posOffset>4647565</wp:posOffset>
              </wp:positionH>
              <wp:positionV relativeFrom="page">
                <wp:posOffset>10055225</wp:posOffset>
              </wp:positionV>
              <wp:extent cx="1710000" cy="34920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0000" cy="349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7CA017" w14:textId="77777777" w:rsidR="00604AE3" w:rsidRDefault="00604AE3" w:rsidP="00604AE3">
                          <w:pPr>
                            <w:pStyle w:val="p"/>
                            <w:jc w:val="right"/>
                            <w:rPr>
                              <w:b/>
                              <w:bCs/>
                              <w:color w:val="084E89"/>
                              <w:sz w:val="21"/>
                              <w:szCs w:val="21"/>
                            </w:rPr>
                          </w:pPr>
                          <w:r>
                            <w:rPr>
                              <w:b/>
                              <w:bCs/>
                              <w:color w:val="084E89"/>
                              <w:sz w:val="21"/>
                              <w:szCs w:val="21"/>
                            </w:rPr>
                            <w:t>www.iod.org.nz</w:t>
                          </w:r>
                        </w:p>
                        <w:p w14:paraId="62167A5B" w14:textId="77777777" w:rsidR="00604AE3" w:rsidRDefault="00604AE3" w:rsidP="00604AE3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49A977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365.95pt;margin-top:791.75pt;width:134.65pt;height:27.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" filled="f" stroked="f" strokeweight=".5pt">
              <v:textbox>
                <w:txbxContent>
                  <w:p w14:paraId="627CA017" w14:textId="77777777" w:rsidR="00604AE3" w:rsidRDefault="00604AE3" w:rsidP="00604AE3">
                    <w:pPr>
                      <w:pStyle w:val="p"/>
                      <w:jc w:val="right"/>
                      <w:rPr>
                        <w:b/>
                        <w:bCs/>
                        <w:color w:val="084E89"/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084E89"/>
                        <w:sz w:val="21"/>
                        <w:szCs w:val="21"/>
                      </w:rPr>
                      <w:t>www.iod.org.nz</w:t>
                    </w:r>
                  </w:p>
                  <w:p w14:paraId="62167A5B" w14:textId="77777777" w:rsidR="00604AE3" w:rsidRDefault="00604AE3" w:rsidP="00604AE3">
                    <w:pPr>
                      <w:jc w:val="right"/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DEF89" w14:textId="1E82C381" w:rsidR="003F5976" w:rsidRPr="003F5976" w:rsidRDefault="003F5976" w:rsidP="003F5976">
    <w:pPr>
      <w:pStyle w:val="Footer"/>
    </w:pPr>
    <w:r>
      <w:rPr>
        <w:noProof/>
        <w:lang w:eastAsia="en-NZ"/>
      </w:rPr>
      <mc:AlternateContent>
        <mc:Choice Requires="wpg">
          <w:drawing>
            <wp:anchor distT="0" distB="0" distL="114300" distR="114300" simplePos="0" relativeHeight="251729920" behindDoc="0" locked="0" layoutInCell="1" allowOverlap="1" wp14:anchorId="1992E8DC" wp14:editId="33FBEDDB">
              <wp:simplePos x="0" y="0"/>
              <wp:positionH relativeFrom="column">
                <wp:posOffset>-95057</wp:posOffset>
              </wp:positionH>
              <wp:positionV relativeFrom="paragraph">
                <wp:posOffset>55494</wp:posOffset>
              </wp:positionV>
              <wp:extent cx="6336775" cy="849418"/>
              <wp:effectExtent l="0" t="0" r="0" b="8255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6775" cy="849418"/>
                        <a:chOff x="0" y="0"/>
                        <a:chExt cx="6336775" cy="849418"/>
                      </a:xfrm>
                    </wpg:grpSpPr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583575" y="266218"/>
                          <a:ext cx="1753200" cy="58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94400" w14:textId="77777777" w:rsidR="003F5976" w:rsidRPr="00413F90" w:rsidRDefault="003F5976" w:rsidP="00572B7C">
                            <w:pPr>
                              <w:pStyle w:val="Footerheaderblue"/>
                              <w:rPr>
                                <w:rFonts w:ascii="Arial" w:hAnsi="Arial"/>
                              </w:rPr>
                            </w:pPr>
                            <w:r>
                              <w:t xml:space="preserve">Page </w:t>
                            </w:r>
                            <w:r>
                              <w:fldChar w:fldCharType="begin"/>
                            </w:r>
                            <w:r>
                              <w:instrText xml:space="preserve"> PAGE  \* Arabic  \* MERGEFORMAT </w:instrText>
                            </w:r>
                            <w:r>
                              <w:fldChar w:fldCharType="separate"/>
                            </w:r>
                            <w:r w:rsidR="00742995">
                              <w:rPr>
                                <w:noProof/>
                              </w:rPr>
                              <w:t>7</w:t>
                            </w:r>
                            <w:r>
                              <w:fldChar w:fldCharType="end"/>
                            </w:r>
                            <w:r>
                              <w:t xml:space="preserve"> of </w:t>
                            </w:r>
                            <w:fldSimple w:instr=" NUMPAGES   \* MERGEFORMAT ">
                              <w:r w:rsidR="00742995"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</w:p>
                        </w:txbxContent>
                      </wps:txbx>
                      <wps:bodyPr rot="0" vert="horz" wrap="square" lIns="91440" tIns="91440" rIns="91440" bIns="0" anchor="b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96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92E8DC" id="Group 10" o:spid="_x0000_s1029" style="position:absolute;margin-left:-7.5pt;margin-top:4.35pt;width:498.95pt;height:66.9pt;z-index:251729920" coordsize="63367,8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N2wd3AAACAASURBV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w0duiYBgAAgGFQUv+ip2IfSMA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AAAAAAAA&#10;AAAAAAAAAAAAAH5yCwAAAAAAAAAAAAAAAAAAAAAAAAAAAAAAAAAAAAAAAAAAAAAAAAAAAPCTWwAA&#10;AAAAAAAAAAAAAAAAAAAAAAAAAAAAAAAAAAAAAAAAAAAAAAAAAICf3AIAAAAAAAAAAAAAAAAAAAAA&#10;AAAAAAAAAAAAAAAAAAAAAAAAAAAAAAD85BYAAAAAAAAAA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GOHjmkAAAAYBiX1L3oq9oEEAAAA&#10;AAAAAAAAAAAAAAAAAAAAAPjJ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AAAAAAAAAAA/OQWAAAAAAAAAAAA&#10;AAAAAAAAAAAAAAAAAAAAAAAAAAAAAAAAAAAAAAAA4Ce3AAAAAAAAAAAAAAAAAAAAAAAAAAAAAAAA&#10;AAAAAAAAAAAAAAAAAAAAAD+5BQAAAAAAAAAAAAAAAAAAAAAAAAAAAAAAAAAAAAAAAAAAAAAAAAAA&#10;APjJLQAAAAAAAAAAAAAAAAAAAAAAAAAAAAAAAAAAAAAAAAAAAAAAAAAAAMBPbgEAAAAAAAAAAAAA&#10;AAAAAAAAAAAAAAAAAAAAAAAAAAAAAAA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gLFDxzQA&#10;AAAMg5L6Fz0V+0AC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Gh1o9AAAg&#10;AElEQVQ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AADwk1sAAAAAAAAAAAAAAAAAAAAAAAAAAAAA&#10;AAAAAAAAAAAAAAAAAAAAAACAn9wCAAAAAAAAAAAAAAAAAAAAAAAAAAAAAAAAAAAAAAAAAAAAAAAA&#10;AAAA/OQWAAAAAAAAAAAAAAAAAAAAAAAAAAAAAAAAAAAAAAAAAAAAAAAAAAAA4Ce3AAAAAAAAAAAA&#10;AAAAAAAAAAAAAAAAAAAAAAAAAAAAAAAAAAAAAAAAAD+5BQAAAAAAAAAAAAAAAAAAAAAAAAAAAAAA&#10;AAAAAAAAAAAAAAAAAAAAAPjJ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wNihYxoAAACGQUn9i56KfSAB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De4KiAAACAASURB&#10;V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Y4eOaQAAABgGJfUveir2gQQ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AAAAAAAA&#10;AAAAAAAAAAAAAH5yCwAAAAAAAAAAAAAAAAAAAAAAAAAAAAAAAAAAAAAAAAAAAAAAAAAAAPCTWwAA&#10;AAAAAAAAAAAAAAAAAAAAAAAAAAAAAAAAAAAAAAAAAAAAAAAAAICf3AIAAAAAAAAAAAAAAAAAAAAA&#10;AAAAAAAAAAAAAAAAAAAAAAAAAAAAAAD85BYAAAAAAAAAA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YOzQMQ0AAADDoKT+RU/FPp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AAAAAAAAAAA/OQWAAAAAAAAAAAA&#10;AAAAAAAAAAAAAAAAAAAAAAAAAAAAAAAAAAAAAAAA4Ce3AAAAAAAAAAAAAAAAAAAAAAAAAAAAAAAA&#10;AAAAAAAAAAAAAAAAAAAAAD+5BQAAAAAAAAAAAAAAAAAAAAAAAAAAAAAAAAAAAAAAAAAAAAAAAAAA&#10;APjJLQAAAAAAAAAAAAAAAAAAAAAAAAAAAAAAAAAAAAAAAAAAAAAAAAAAAMBPbgEAAAAAAAAAAAAA&#10;AAAAAAAAAAAAAAAAAAAAAAAAAAAAAAA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AAAAAAAAAAA/OQWAAAAAAAAAAAA&#10;AAAAAAAAAAAAAAAAAAAAAAAAAAAAAAAAAAAAAAAA4Ce3AAAAAAAAAAAAAAAAAAAAAAAAAAAAAAAA&#10;AAAAAAAAAAAAAAAAAAAAAD+5BQAAAAAAAAAAAAAAAAAAAAAAAAAAAAAAAAAAAAAAAAAAAAAAAAAA&#10;APjJLQAAAAAAAAAAAAAAAAAAAAAAAAAAAAAAAAAAAAAAAAAAAAAAAAAAAMBPbgEAAAAAAAAAAAAA&#10;AAAAAAAAAAAAAAAAAAAAAAAAAAAAAAA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AAAAAAAAAAAAAAAAAAAAAAAAAAAAAAAAPzkFgAAAAAAAAAAAAAAAAAAAAAAAAAAAAAAAAAAAAAA&#10;AAAAAAAAAAAAAOAntwAAAAAAAAAAAAAAAAAAAAAAAAAAAAAAAAAAAAAAAAAAAAAAAAAAAAA/uQUA&#10;AAAAAAAAAAAAAAAAAAAAAAAAAAAAAAAAANgpOekAACAASURBV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wduiYBgAAgGFQUv+ip2IfS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Y4eOaQAAABgGJfUveir2gQQ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CvDPnAAAgAElEQVQ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AAAAAAAA&#10;AAAAAAAAAAAAAH5yCwAAAAAAAAAAAAAAAAAAAAAAAAAAAAAAAAAAAAAAAAAAAAAAAAAAAPCTWwAA&#10;AAAAAAAAAAAAAAAAAAAAAAAAAAAAAAAAAAAAAAAAAAAAAAAAAICf3AIAAAAAAAAAAAAAAAAAAAAA&#10;AAAAAAAAAAAAAAAAAAAAAAAAAAAAAAD85BYAAAAAAAAAA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AADwk1sAAAAAAAAAAAAAAAAAAAAAAAAAAAAA&#10;AAAAAAAAAAAAAAAAAAAAAACAn9wCAAAAAAAAAAAAAAAAAAAAAAAAAAAAAAAAAAAAAAAAAAAAAAAA&#10;AAAA/OQWAAAAAAAAAAAAAAAAAAAAAAAAAAAAAAAAAAAAAAAAAAAAAAAAAAAA4Ce3AAAAAAAAAAAA&#10;AAAAAAAAAAAAAAAAAAAAAAAAAAAAAAAAAAAAAAAAAD+5BQAAAAAAAAAAAAAAAAAAAAAAAAAAAAAA&#10;AAAAAAAAAAAAAAAAAAAAAPjJ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AAAAAAAAAAA/OQWAAAAAAAAAAAA&#10;AAAAAAAAAAAAAAAAAAAAAAAAAAAAAAAAAAAAAAAA4Ce3AAAAAAAAAAAAAAAAAAAAAAAAAAAAAAAA&#10;AAAAAAAAAAAAAAAAAAAAAD+5BQAAAAAAAAAAAAAAAAAAAAAAAAAAAAAAAAAAAAAAAAAAAAAAAAAA&#10;APjJLQAAAAAAAAAAAAAAAAAAAAAAAAAAAAAAAAAAAAAAAAAAAAAAAAAAAMBPbgEAAAAAAAAAAAAA&#10;AAAAAAAAAAAAAAAAAAAAAAAAAAAAAAA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CAsUPHNAAAAAyD&#10;kvoXPRX7QAI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DToZ5sAACAASURBV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DGDh3TAAAAMAxK6l/0VOwDCQ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DA2KFjGgAAAIZBSf2Lnop9IAE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45835;top:2662;width:17532;height:583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4zO70A&#10;AADbAAAADwAAAGRycy9kb3ducmV2LnhtbERPSwrCMBDdC94hjOBOU6uoVKOIoIg7P7gemrGtNpPS&#10;RK23N4Lgbh7vO/NlY0rxpNoVlhUM+hEI4tTqgjMF59OmNwXhPLLG0jIpeJOD5aLdmmOi7YsP9Dz6&#10;TIQQdgkqyL2vEildmpNB17cVceCutjboA6wzqWt8hXBTyjiKxtJgwaEhx4rWOaX348MoGJ63k2F6&#10;dW6brS/T0bi67QfxTalup1nNQHhq/F/8c+90mB/D95dwgF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K4zO70AAADbAAAADwAAAAAAAAAAAAAAAACYAgAAZHJzL2Rvd25yZXYu&#10;eG1sUEsFBgAAAAAEAAQA9QAAAIIDAAAAAA==&#10;" filled="f" stroked="f">
                <v:textbox inset=",7.2pt,,0">
                  <w:txbxContent>
                    <w:p w14:paraId="78494400" w14:textId="77777777" w:rsidR="003F5976" w:rsidRPr="00413F90" w:rsidRDefault="003F5976" w:rsidP="00572B7C">
                      <w:pPr>
                        <w:pStyle w:val="Footerheaderblue"/>
                        <w:rPr>
                          <w:rFonts w:ascii="Arial" w:hAnsi="Arial"/>
                        </w:rPr>
                      </w:pPr>
                      <w:r>
                        <w:t xml:space="preserve">Page </w:t>
                      </w:r>
                      <w:r>
                        <w:fldChar w:fldCharType="begin"/>
                      </w:r>
                      <w:r>
                        <w:instrText xml:space="preserve"> PAGE  \* Arabic  \* MERGEFORMAT </w:instrText>
                      </w:r>
                      <w:r>
                        <w:fldChar w:fldCharType="separate"/>
                      </w:r>
                      <w:r w:rsidR="00742995">
                        <w:rPr>
                          <w:noProof/>
                        </w:rPr>
                        <w:t>7</w:t>
                      </w:r>
                      <w:r>
                        <w:fldChar w:fldCharType="end"/>
                      </w:r>
                      <w:r>
                        <w:t xml:space="preserve"> of </w:t>
                      </w:r>
                      <w:fldSimple w:instr=" NUMPAGES   \* MERGEFORMAT ">
                        <w:r w:rsidR="00742995">
                          <w:rPr>
                            <w:noProof/>
                          </w:rPr>
                          <w:t>7</w:t>
                        </w:r>
                      </w:fldSimple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31" type="#_x0000_t75" style="position:absolute;width:1457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ZPPjDAAAA2wAAAA8AAABkcnMvZG93bnJldi54bWxET01rwkAQvRf8D8sIvTUbC7UluopIxUIP&#10;VlsbvA3ZMQlmZ8PuGuO/dwsFb/N4nzOd96YRHTlfW1YwSlIQxIXVNZcKfr5XT28gfEDW2FgmBVfy&#10;MJ8NHqaYaXvhLXW7UIoYwj5DBVUIbSalLyoy6BPbEkfuaJ3BEKErpXZ4ieGmkc9pOpYGa44NFba0&#10;rKg47c5Gwf79vM9z517X5Zf93Px2h2POrVKPw34xARGoD3fxv/tDx/kv8PdLPEDO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k8+MMAAADbAAAADwAAAAAAAAAAAAAAAACf&#10;AgAAZHJzL2Rvd25yZXYueG1sUEsFBgAAAAAEAAQA9wAAAI8DAAAAAA==&#10;">
                <v:imagedata r:id="rId2" o:title=""/>
                <v:path arrowok="t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90894D" w14:textId="1959D752" w:rsidR="005B30D8" w:rsidRPr="0095362A" w:rsidRDefault="003F5976" w:rsidP="0095362A">
    <w:pPr>
      <w:pStyle w:val="Footer"/>
    </w:pPr>
    <w:r>
      <w:rPr>
        <w:noProof/>
        <w:lang w:eastAsia="en-NZ"/>
      </w:rPr>
      <mc:AlternateContent>
        <mc:Choice Requires="wpg">
          <w:drawing>
            <wp:anchor distT="0" distB="0" distL="114300" distR="114300" simplePos="0" relativeHeight="251727872" behindDoc="0" locked="0" layoutInCell="1" allowOverlap="1" wp14:anchorId="26A62827" wp14:editId="2EDF6039">
              <wp:simplePos x="0" y="0"/>
              <wp:positionH relativeFrom="column">
                <wp:posOffset>-94859</wp:posOffset>
              </wp:positionH>
              <wp:positionV relativeFrom="page">
                <wp:posOffset>9722338</wp:posOffset>
              </wp:positionV>
              <wp:extent cx="6336665" cy="848995"/>
              <wp:effectExtent l="0" t="0" r="0" b="825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6665" cy="848995"/>
                        <a:chOff x="0" y="0"/>
                        <a:chExt cx="6336775" cy="849418"/>
                      </a:xfrm>
                    </wpg:grpSpPr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583575" y="266218"/>
                          <a:ext cx="1753200" cy="58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1CC89" w14:textId="77777777" w:rsidR="005B30D8" w:rsidRPr="00413F90" w:rsidRDefault="005B30D8" w:rsidP="00572B7C">
                            <w:pPr>
                              <w:pStyle w:val="Footerheaderblue"/>
                              <w:rPr>
                                <w:rFonts w:ascii="Arial" w:hAnsi="Arial"/>
                              </w:rPr>
                            </w:pPr>
                            <w:r>
                              <w:t xml:space="preserve">Page </w:t>
                            </w:r>
                            <w:r>
                              <w:fldChar w:fldCharType="begin"/>
                            </w:r>
                            <w:r>
                              <w:instrText xml:space="preserve"> PAGE  \* Arabic  \* MERGEFORMAT </w:instrText>
                            </w:r>
                            <w:r>
                              <w:fldChar w:fldCharType="separate"/>
                            </w:r>
                            <w:r w:rsidR="00742995"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 xml:space="preserve"> of </w:t>
                            </w:r>
                            <w:r w:rsidR="00742995">
                              <w:rPr>
                                <w:noProof/>
                              </w:rPr>
                              <w:fldChar w:fldCharType="begin"/>
                            </w:r>
                            <w:r w:rsidR="00742995">
                              <w:rPr>
                                <w:noProof/>
                              </w:rPr>
                              <w:instrText xml:space="preserve"> NUMPAGES   \* MERGEFORMAT </w:instrText>
                            </w:r>
                            <w:r w:rsidR="00742995">
                              <w:rPr>
                                <w:noProof/>
                              </w:rPr>
                              <w:fldChar w:fldCharType="separate"/>
                            </w:r>
                            <w:r w:rsidR="00742995">
                              <w:rPr>
                                <w:noProof/>
                              </w:rPr>
                              <w:t>7</w:t>
                            </w:r>
                            <w:r w:rsidR="00742995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91440" rIns="91440" bIns="0" anchor="b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96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A62827" id="Group 1" o:spid="_x0000_s1033" style="position:absolute;margin-left:-7.45pt;margin-top:765.55pt;width:498.95pt;height:66.85pt;z-index:251727872;mso-position-vertical-relative:page" coordsize="63367,8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N2wd3AAACAASURBV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w0duiYBgAAgGFQ&#10;Uv+ip2IfSMA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AAAAAAAA&#10;AAAAAAAAAAAAAH5yCwAAAAAAAAAAAAAAAAAAAAAAAAAAAAAAAAAAAAAAAAAAAAAAAAAAAPCTWwAA&#10;AAAAAAAAAAAAAAAAAAAAAAAAAAAAAAAAAAAAAAAAAAAAAAAAAICf3AIAAAAAAAAAAAAAAAAAAAAA&#10;AAAAAAAAAAAAAAAAAAAAAAAAAAAAAAD85BYAAAAAAAAAA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GOHjmkAAAAY&#10;BiX1L3oq9oEE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AADwk1sAAAAAAAAAAAAAAAAAAAAAAAAAAAAA&#10;AAAAAAAAAAAAAAAAAAAAAACAn9wCAAAAAAAAAAAAAAAAAAAAAAAAAAAAAAAAAAAAAAAAAAAAAAAA&#10;AAAA/OQWAAAAAAAAAAAAAAAAAAAAAAAAAAAAAAAAAAAAAAAAAAAAAAAAAAAA4Ce3AAAAAAAAAAAA&#10;AAAAAAAAAAAAAAAAAAAAAAAAAAAAAAAAAAAAAAAAAD+5BQAAAAAAAAAAAAAAAAAAAAAAAAAAAAAA&#10;AAAAAAAAAAAAAAAAAAAAAPjJ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AAAAAAAAAAA/OQWAAAAAAAAAAAA&#10;AAAAAAAAAAAAAAAAAAAAAAAAAAAAAAAAAAAAAAAA4Ce3AAAAAAAAAAAAAAAAAAAAAAAAAAAAAAAA&#10;AAAAAAAAAAAAAAAAAAAAAD+5BQAAAAAAAAAAAAAAAAAAAAAAAAAAAAAAAAAAAAAAAAAAAAAAAAAA&#10;APjJLQAAAAAAAAAAAAAAAAAAAAAAAAAAAAAAAAAAAAAAAAAAAAAAAAAAAMBPbgEAAAAAAAAAAAAA&#10;AAAAAAAAAAAAAAAAAAAAAAAAAAAAAAA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AAAAAAAAAAAAAAAAAAAAAAAAAAAAAAAAAAAAAMBPbgEAAAAAAAAAAAAAAAAA&#10;AAAAAAAAAAAAAAAAAAAAAAAAAAAAAAAAAAB+cgsAAAAAAAAAAAAAAAAAAAAAAAAAAAAAAAAAAAAA&#10;AAAAAAAAAAAAvg2HBAAAIABJREFU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jB06pgEAAGAYlNS/6KnYBxI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gLFDxzQAAAAMg5L6Fz0V+0AC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Gh1o9AAAgAElEQVQ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xg4d0wAAADAMSupf9FTsAwk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AAAAAAAAAAA/OQWAAAAAAAAAAAA&#10;AAAAAAAAAAAAAAAAAAAAAAAAAAAAAAAAAAAAAAAA4Ce3AAAAAAAAAAAAAAAAAAAAAAAAAAAAAAAA&#10;AAAAAAAAAAAAAAAAAAAAAD+5BQAAAAAAAAAAAAAAAAAAAAAAAAAAAAAAAAAAAAAAAAAAAAAAAAAA&#10;APjJLQAAAAAAAAAAAAAAAAAAAAAAAAAAAAAAAAAAAAAAAAAAAAAAAAAAAMBPbgEAAAAAAAAAAAAA&#10;AAAAAAAAAAAAAAAAAAAAAAAAAAAAAAA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wNihYxoAAACGQUn9i56KfSAB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De4KiAAACAASURBV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Y4eOaQAAABgGJfUveir2gQQ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AAAAAAAA&#10;AAAAAAAAAAAAAH5yCwAAAAAAAAAAAAAAAAAAAAAAAAAAAAAAAAAAAAAAAAAAAAAAAAAAAPCTWwAA&#10;AAAAAAAAAAAAAAAAAAAAAAAAAAAAAAAAAAAAAAAAAAAAAAAAAICf3AIAAAAAAAAAAAAAAAAAAAAA&#10;AAAAAAAAAAAAAAAAAAAAAAAAAAAAAAD85BYAAAAAAAAAA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YOzQMQ0AAADDoKT+RU/FPp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AADwk1sAAAAAAAAAAAAAAAAAAAAAAAAAAAAA&#10;AAAAAAAAAAAAAAAAAAAAAACAn9wCAAAAAAAAAAAAAAAAAAAAAAAAAAAAAAAAAAAAAAAAAAAAAAAA&#10;AAAA/OQWAAAAAAAAAAAAAAAAAAAAAAAAAAAAAAAAAAAAAAAAAAAAAAAAAAAA4Ce3AAAAAAAAAAAA&#10;AAAAAAAAAAAAAAAAAAAAAAAAAAAAAAAAAAAAAAAAAD+5BQAAAAAAAAAAAAAAAAAAAAAAAAAAAAAA&#10;AAAAAAAAAAAAAAAAAAAAAPjJ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FLdm&#10;kQAAIABJREFUAAAAAAAAAAAAAAAAAAAAAAAAAAAAAD+5BQAAAAAAAAAAAAAAAAAAAAAAAAAAAAAA&#10;AAAAAAAAAAAAAAAAAAAAAPjJ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AAAAAAAAAAA/OQWAAAAAAAAAAAA&#10;AAAAAAAAAAAAAAAAAAAAAAAAAAAAAAAAAAAAAAAA4Ce3AAAAAAAAAAAAAAAAAAAAAAAAAAAAAAAA&#10;AAAAAAAAAAAAAAAAAAAAAD+5BQAAAAAAAAAAAAAAAAAAAAAAAAAAAAAAAAAAAAAAAAAAAAAAAAAA&#10;APjJLQAAAAAAAAAAAAAAAAAAAAAAAAAAAAAAAAAAAAAAAAAAAAAAAAAAAMBPbgEAAACAsUPHNAAA&#10;AAyDkvoXPRX7QAI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NgpOekAACAASURBV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wduiYBgAAgGFQUv+ip2IfS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AAAAAAAA&#10;AAAAAAAAAAAAAH5yCwAAAAAAAAAAAAAAAAAAAAAAAAAAAAAAAAAAAAAAAAAAAAAAAAAAAPCTWwAA&#10;AAAAAAAAAAAAAAAAAAAAAAAAAAAAAAAAAAAAAAAAAAAAAAAAAICf3AIAAAAAAAAAAAAAAAAAAAAA&#10;AAAAAAAAAAAAAAAAAAAAAAAAAAAAAAD85BYAAAAAAAAAA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xg4d0wAAADAMSupf9FTsAwk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AAAAAAAAAAA/OQWAAAAAAAAAAAA&#10;AAAAAAAAAAAAAAAAAAAAAAAAAAAAAAAAAAAAAAAA4Ce3AAAAAAAAAAAAAAAAAAAAAAAAAAAAAAAA&#10;AAAAAAAAAAAAAAAAAAAAAD+5BQAAAAAAAAAAAAAAAAAAAAAAAAAAAAAAAAAAAAAAAAAAAAAAAAAA&#10;APjJLQAAAAAAAAAAAAAAAAAAAAAAAAAAAAAAAAAAAAAAAAAAAAAAAAAAAMBPbgEAAAAAAAAAAAAA&#10;AAAAAAAAAAAAAAAAAAAAAAAAAAAAAAA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AAAAAAAAAAA/OQWAAAAAAAAAAAA&#10;AAAAAAAAAAAAAAAAAAAAAAAAAAAAAAAAAAAAAAAA4Ce3AAAAAAAAAAAAAAAAAAAAAAAAAAAAAAAA&#10;AAAAAAAAAAAAAAAAAAAAAD+5BQAAAAAAAAAAAAAAAAAAAAAAAAAAAAAAAAAAAAAAAAAAAAAAAAAA&#10;APjJLQAAAAAAAAAAAAAAAAAAAAAAAAAAAAAAAAAAAAAAAAAAAAAAAAAAAMBPbgEAAAAAAAAAAAAA&#10;AAAAAAAAAAAAAAAAAAAAAAAAAAAAAAA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Y4eOaQAAABgGJfUv&#10;eir2gQQ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CvDPnAAAgAElEQVQ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AADwk1sAAAAAAAAAAAAAAAAAAAAAAAAAAAAA&#10;AAAAAAAAAAAAAAAAAAAAAACAn9wCAAAAAAAAAAAAAAAAAAAAAAAAAAAAAAAAAAAAAAAAAAAAAAAA&#10;AAAA/OQWAAAAAAAAAAAAAAAAAAAAAAAAAAAAAAAAAAAAAAAAAAAAAAAAAAAA4Ce3AAAAAAAAAAAA&#10;AAAAAAAAAAAAAAAAAAAAAAAAAAAAAAAAAAAAAAAAAD+5BQAAAAAAAAAAAAAAAAAAAAAAAAAAAAAA&#10;AAAAAAAAAAAAAAAAAAAAAPjJ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CAsUPHNAAAAAyDkvoXPRX7QAI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DToZ5sAACAASURBV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DGDh3TAAAAMAxK6l/0VOwDCQ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AAAAAAAA&#10;AAAAAAAAAAAAAH5yCwAAAAAAAAAAAAAAAAAAAAAAAAAAAAAAAAAAAAAAAAAAAAAAAAAAAPCTWwAA&#10;AAAAAAAAAAAAAAAAAAAAAAAAAAAAAAAAAAAAAAAAAAAAAAAAAICf3AIAAAAAAAAAAAAAAAAAAAAA&#10;AAAAAAAAAAAAAAAAAAAAAAAAAAAAAAD85BYAAAAAAAAAA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DA2KFjGgAAAIZBSf2Lnop9IAE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tzY5rwAAIABJREFU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AAAAAAAAAAA/OQWAAAAAAAAAAAA&#10;AAAAAAAAAAAAAAAAAAAAAAAAAAAAAAAAAAAAAAAA4Ce3AAAAAAAAAAAAAAAAAAAAAAAAAAAAAAAA&#10;AAAAAAAAAAAAAAAAAAAAAD+5BQAAAAAAAAAAAAAAAAAAAAAAAAAAAAAAAAAAAAAAAAAAAAAAAAAA&#10;APjJLQAAAAAAAAAAAAAAAAAAAAAAAAAAAAAAAAAAAAAAAAAAAAAAAAAAAMBPbgEAAAAAAAAAAAAA&#10;AAAAAAAAAAAAAAAAAAAAAAAAAAAAAAA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left:45835;top:2662;width:17532;height:583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INb4A&#10;AADaAAAADwAAAGRycy9kb3ducmV2LnhtbESPSwvCMBCE74L/IazgTVPfUo0igiLefOB5ada22mxK&#10;E7X+eyMIHoeZ+YaZL2tTiCdVLresoNeNQBAnVuecKjifNp0pCOeRNRaWScGbHCwXzcYcY21ffKDn&#10;0aciQNjFqCDzvoyldElGBl3XlsTBu9rKoA+ySqWu8BXgppD9KBpLgzmHhQxLWmeU3I8Po2Bw3k4G&#10;ydW5bbq+TIfj8rbv9W9KtVv1agbCU+3/4V97pxWM4H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iAiDW+AAAA2gAAAA8AAAAAAAAAAAAAAAAAmAIAAGRycy9kb3ducmV2&#10;LnhtbFBLBQYAAAAABAAEAPUAAACDAwAAAAA=&#10;" filled="f" stroked="f">
                <v:textbox inset=",7.2pt,,0">
                  <w:txbxContent>
                    <w:p w14:paraId="6E81CC89" w14:textId="77777777" w:rsidR="005B30D8" w:rsidRPr="00413F90" w:rsidRDefault="005B30D8" w:rsidP="00572B7C">
                      <w:pPr>
                        <w:pStyle w:val="Footerheaderblue"/>
                        <w:rPr>
                          <w:rFonts w:ascii="Arial" w:hAnsi="Arial"/>
                        </w:rPr>
                      </w:pPr>
                      <w:r>
                        <w:t xml:space="preserve">Page </w:t>
                      </w:r>
                      <w:r>
                        <w:fldChar w:fldCharType="begin"/>
                      </w:r>
                      <w:r>
                        <w:instrText xml:space="preserve"> PAGE  \* Arabic  \* MERGEFORMAT </w:instrText>
                      </w:r>
                      <w:r>
                        <w:fldChar w:fldCharType="separate"/>
                      </w:r>
                      <w:r w:rsidR="00742995"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 xml:space="preserve"> of </w:t>
                      </w:r>
                      <w:r w:rsidR="00742995">
                        <w:rPr>
                          <w:noProof/>
                        </w:rPr>
                        <w:fldChar w:fldCharType="begin"/>
                      </w:r>
                      <w:r w:rsidR="00742995">
                        <w:rPr>
                          <w:noProof/>
                        </w:rPr>
                        <w:instrText xml:space="preserve"> NUMPAGES   \* MERGEFORMAT </w:instrText>
                      </w:r>
                      <w:r w:rsidR="00742995">
                        <w:rPr>
                          <w:noProof/>
                        </w:rPr>
                        <w:fldChar w:fldCharType="separate"/>
                      </w:r>
                      <w:r w:rsidR="00742995">
                        <w:rPr>
                          <w:noProof/>
                        </w:rPr>
                        <w:t>7</w:t>
                      </w:r>
                      <w:r w:rsidR="00742995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35" type="#_x0000_t75" style="position:absolute;width:1457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8ARfDAAAA2wAAAA8AAABkcnMvZG93bnJldi54bWxET01rwkAQvRf8D8sIvTUbW7AluopIxUIP&#10;VlsbvA3ZMQlmZ8PuGuO/dwsFb/N4nzOd96YRHTlfW1YwSlIQxIXVNZcKfr5XT28gfEDW2FgmBVfy&#10;MJ8NHqaYaXvhLXW7UIoYwj5DBVUIbSalLyoy6BPbEkfuaJ3BEKErpXZ4ieGmkc9pOpYGa44NFba0&#10;rKg47c5Gwf79vM9z517X5Zf93Px2h2POrVKPw34xARGoD3fxv/tDx/kv8PdLPEDO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wBF8MAAADbAAAADwAAAAAAAAAAAAAAAACf&#10;AgAAZHJzL2Rvd25yZXYueG1sUEsFBgAAAAAEAAQA9wAAAI8DAAAAAA==&#10;">
                <v:imagedata r:id="rId2" o:title=""/>
                <v:path arrowok="t"/>
              </v:shape>
              <w10:wrap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C14033" w14:textId="77777777" w:rsidR="00113464" w:rsidRDefault="00113464" w:rsidP="00317C2B">
      <w:r>
        <w:separator/>
      </w:r>
    </w:p>
  </w:footnote>
  <w:footnote w:type="continuationSeparator" w:id="0">
    <w:p w14:paraId="1A9E82FA" w14:textId="77777777" w:rsidR="00113464" w:rsidRDefault="00113464" w:rsidP="00317C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18E948" w14:textId="77777777" w:rsidR="005B30D8" w:rsidRDefault="005B30D8">
    <w:pPr>
      <w:pStyle w:val="Header"/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56BA2C85" wp14:editId="0963D472">
              <wp:simplePos x="0" y="0"/>
              <wp:positionH relativeFrom="page">
                <wp:posOffset>2858390</wp:posOffset>
              </wp:positionH>
              <wp:positionV relativeFrom="page">
                <wp:posOffset>360045</wp:posOffset>
              </wp:positionV>
              <wp:extent cx="4100400" cy="3924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0400" cy="39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A0563A" w14:textId="3948B0E9" w:rsidR="005B30D8" w:rsidRPr="00DF70D5" w:rsidRDefault="005B30D8" w:rsidP="00202BBC">
                          <w:pPr>
                            <w:pStyle w:val="Footeraddress"/>
                            <w:jc w:val="right"/>
                          </w:pPr>
                          <w:r>
                            <w:rPr>
                              <w:color w:val="808080" w:themeColor="background1" w:themeShade="80"/>
                            </w:rPr>
                            <w:fldChar w:fldCharType="begin"/>
                          </w:r>
                          <w:r>
                            <w:rPr>
                              <w:color w:val="808080" w:themeColor="background1" w:themeShade="80"/>
                            </w:rPr>
                            <w:instrText xml:space="preserve"> FILENAME   \* MERGEFORMAT </w:instrText>
                          </w:r>
                          <w:r>
                            <w:rPr>
                              <w:color w:val="808080" w:themeColor="background1" w:themeShade="80"/>
                            </w:rPr>
                            <w:fldChar w:fldCharType="separate"/>
                          </w:r>
                          <w:r w:rsidR="00E23A31">
                            <w:rPr>
                              <w:noProof/>
                              <w:color w:val="808080" w:themeColor="background1" w:themeShade="80"/>
                            </w:rPr>
                            <w:t>Nelson marlborough emerging director award 2020 application form</w:t>
                          </w:r>
                          <w:r>
                            <w:rPr>
                              <w:color w:val="808080" w:themeColor="background1" w:themeShade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6BA2C8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25.05pt;margin-top:28.35pt;width:322.85pt;height:30.9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" filled="f" stroked="f">
              <v:textbox inset="0,7.2pt,,7.2pt">
                <w:txbxContent>
                  <w:p w14:paraId="76A0563A" w14:textId="3948B0E9" w:rsidR="005B30D8" w:rsidRPr="00DF70D5" w:rsidRDefault="005B30D8" w:rsidP="00202BBC">
                    <w:pPr>
                      <w:pStyle w:val="Footeraddress"/>
                      <w:jc w:val="right"/>
                    </w:pPr>
                    <w:r>
                      <w:rPr>
                        <w:color w:val="808080" w:themeColor="background1" w:themeShade="80"/>
                      </w:rPr>
                      <w:fldChar w:fldCharType="begin"/>
                    </w:r>
                    <w:r>
                      <w:rPr>
                        <w:color w:val="808080" w:themeColor="background1" w:themeShade="80"/>
                      </w:rPr>
                      <w:instrText xml:space="preserve"> FILENAME   \* MERGEFORMAT </w:instrText>
                    </w:r>
                    <w:r>
                      <w:rPr>
                        <w:color w:val="808080" w:themeColor="background1" w:themeShade="80"/>
                      </w:rPr>
                      <w:fldChar w:fldCharType="separate"/>
                    </w:r>
                    <w:r w:rsidR="00E23A31">
                      <w:rPr>
                        <w:noProof/>
                        <w:color w:val="808080" w:themeColor="background1" w:themeShade="80"/>
                      </w:rPr>
                      <w:t>Nelson marlborough emerging director award 2020 application form</w:t>
                    </w:r>
                    <w:r>
                      <w:rPr>
                        <w:color w:val="808080" w:themeColor="background1" w:themeShade="8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8D0B06"/>
    <w:multiLevelType w:val="multilevel"/>
    <w:tmpl w:val="633ECB36"/>
    <w:lvl w:ilvl="0">
      <w:start w:val="1"/>
      <w:numFmt w:val="decimal"/>
      <w:pStyle w:val="IoDnumberedbullets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80"/>
      </w:pPr>
      <w:rPr>
        <w:rFonts w:hint="default"/>
      </w:rPr>
    </w:lvl>
    <w:lvl w:ilvl="3">
      <w:start w:val="1"/>
      <w:numFmt w:val="lowerLetter"/>
      <w:lvlText w:val="%4"/>
      <w:lvlJc w:val="left"/>
      <w:pPr>
        <w:ind w:left="1247" w:hanging="680"/>
      </w:pPr>
      <w:rPr>
        <w:rFonts w:hint="default"/>
      </w:rPr>
    </w:lvl>
    <w:lvl w:ilvl="4">
      <w:start w:val="1"/>
      <w:numFmt w:val="lowerRoman"/>
      <w:lvlText w:val="%5"/>
      <w:lvlJc w:val="left"/>
      <w:pPr>
        <w:ind w:left="1247" w:hanging="680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567"/>
      </w:pPr>
      <w:rPr>
        <w:rFonts w:hint="default"/>
      </w:rPr>
    </w:lvl>
  </w:abstractNum>
  <w:abstractNum w:abstractNumId="1" w15:restartNumberingAfterBreak="0">
    <w:nsid w:val="669F3DDF"/>
    <w:multiLevelType w:val="multilevel"/>
    <w:tmpl w:val="3394FB7E"/>
    <w:lvl w:ilvl="0">
      <w:start w:val="1"/>
      <w:numFmt w:val="bullet"/>
      <w:pStyle w:val="IoDBullets"/>
      <w:lvlText w:val=""/>
      <w:lvlJc w:val="left"/>
      <w:pPr>
        <w:ind w:left="567" w:hanging="567"/>
      </w:pPr>
      <w:rPr>
        <w:rFonts w:ascii="Wingdings 2" w:hAnsi="Wingdings 2" w:hint="default"/>
        <w:color w:val="084E8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/>
  <w:stylePaneFormatFilter w:val="1D01" w:allStyles="1" w:customStyles="0" w:latentStyles="0" w:stylesInUse="0" w:headingStyles="0" w:numberingStyles="0" w:tableStyles="0" w:directFormattingOnRuns="1" w:directFormattingOnParagraphs="0" w:directFormattingOnNumbering="1" w:directFormattingOnTables="1" w:clearFormatting="1" w:top3HeadingStyles="0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R6fbwf5yx9MQfIl+2bnEIpWQ55NcwmhQDTeQ2l+cZeCZY0g9epitdsH+xMd4LjE3I9iKMoPqex+HYM7remQefA==" w:salt="zfww+4CH3Ng3bZOoKY9YVQ==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B3B"/>
    <w:rsid w:val="00014AAA"/>
    <w:rsid w:val="00015E82"/>
    <w:rsid w:val="00021831"/>
    <w:rsid w:val="00024B3E"/>
    <w:rsid w:val="00040718"/>
    <w:rsid w:val="00046143"/>
    <w:rsid w:val="00054158"/>
    <w:rsid w:val="00066F41"/>
    <w:rsid w:val="000715D3"/>
    <w:rsid w:val="00090BAE"/>
    <w:rsid w:val="00092C26"/>
    <w:rsid w:val="000967C1"/>
    <w:rsid w:val="000A61C8"/>
    <w:rsid w:val="000B06B5"/>
    <w:rsid w:val="000B0AC8"/>
    <w:rsid w:val="000B672E"/>
    <w:rsid w:val="000C4DF8"/>
    <w:rsid w:val="000C5697"/>
    <w:rsid w:val="000C6924"/>
    <w:rsid w:val="000D056E"/>
    <w:rsid w:val="000E3EB8"/>
    <w:rsid w:val="000E6675"/>
    <w:rsid w:val="000E6708"/>
    <w:rsid w:val="000F07EE"/>
    <w:rsid w:val="001018B1"/>
    <w:rsid w:val="001051A3"/>
    <w:rsid w:val="001120D3"/>
    <w:rsid w:val="00113464"/>
    <w:rsid w:val="0011547D"/>
    <w:rsid w:val="00115769"/>
    <w:rsid w:val="001217D3"/>
    <w:rsid w:val="00122AC9"/>
    <w:rsid w:val="001268BA"/>
    <w:rsid w:val="001272B1"/>
    <w:rsid w:val="00130C5D"/>
    <w:rsid w:val="00131D80"/>
    <w:rsid w:val="0014417F"/>
    <w:rsid w:val="001533B6"/>
    <w:rsid w:val="001557F4"/>
    <w:rsid w:val="00160AFF"/>
    <w:rsid w:val="00161098"/>
    <w:rsid w:val="00163B57"/>
    <w:rsid w:val="00165565"/>
    <w:rsid w:val="00170885"/>
    <w:rsid w:val="00182F34"/>
    <w:rsid w:val="00192994"/>
    <w:rsid w:val="0019484E"/>
    <w:rsid w:val="00195209"/>
    <w:rsid w:val="001A5677"/>
    <w:rsid w:val="001B23AC"/>
    <w:rsid w:val="001B3A49"/>
    <w:rsid w:val="001B5D1F"/>
    <w:rsid w:val="001C3DDE"/>
    <w:rsid w:val="001C7A0E"/>
    <w:rsid w:val="001C7CF4"/>
    <w:rsid w:val="001D07D1"/>
    <w:rsid w:val="001D5469"/>
    <w:rsid w:val="001D6219"/>
    <w:rsid w:val="001D72C5"/>
    <w:rsid w:val="001E0666"/>
    <w:rsid w:val="001E377C"/>
    <w:rsid w:val="001F0817"/>
    <w:rsid w:val="001F1675"/>
    <w:rsid w:val="00202BBC"/>
    <w:rsid w:val="00210767"/>
    <w:rsid w:val="00211AEB"/>
    <w:rsid w:val="00213EE0"/>
    <w:rsid w:val="0022753D"/>
    <w:rsid w:val="00235EEA"/>
    <w:rsid w:val="0023729C"/>
    <w:rsid w:val="00244468"/>
    <w:rsid w:val="00257414"/>
    <w:rsid w:val="00263D26"/>
    <w:rsid w:val="0028482A"/>
    <w:rsid w:val="002861EF"/>
    <w:rsid w:val="00290681"/>
    <w:rsid w:val="002916F5"/>
    <w:rsid w:val="002A5BF9"/>
    <w:rsid w:val="002B5DD3"/>
    <w:rsid w:val="002D58AA"/>
    <w:rsid w:val="002D7740"/>
    <w:rsid w:val="002E17CA"/>
    <w:rsid w:val="002E303B"/>
    <w:rsid w:val="002E5CC4"/>
    <w:rsid w:val="002E7A51"/>
    <w:rsid w:val="002F119A"/>
    <w:rsid w:val="002F2175"/>
    <w:rsid w:val="002F5908"/>
    <w:rsid w:val="002F6834"/>
    <w:rsid w:val="00303389"/>
    <w:rsid w:val="00313FAB"/>
    <w:rsid w:val="00317C2B"/>
    <w:rsid w:val="0032182B"/>
    <w:rsid w:val="00331E01"/>
    <w:rsid w:val="003320D9"/>
    <w:rsid w:val="003403A4"/>
    <w:rsid w:val="00343AEE"/>
    <w:rsid w:val="0036266B"/>
    <w:rsid w:val="003644A2"/>
    <w:rsid w:val="00377D57"/>
    <w:rsid w:val="00380E9D"/>
    <w:rsid w:val="00385788"/>
    <w:rsid w:val="00386E0D"/>
    <w:rsid w:val="003B2397"/>
    <w:rsid w:val="003C4303"/>
    <w:rsid w:val="003C5580"/>
    <w:rsid w:val="003D3084"/>
    <w:rsid w:val="003E3931"/>
    <w:rsid w:val="003F5976"/>
    <w:rsid w:val="004024CB"/>
    <w:rsid w:val="00405491"/>
    <w:rsid w:val="00420DB0"/>
    <w:rsid w:val="00423BB5"/>
    <w:rsid w:val="00437560"/>
    <w:rsid w:val="00451013"/>
    <w:rsid w:val="004519A6"/>
    <w:rsid w:val="00460614"/>
    <w:rsid w:val="004609A6"/>
    <w:rsid w:val="00470A07"/>
    <w:rsid w:val="00471810"/>
    <w:rsid w:val="00481F55"/>
    <w:rsid w:val="00485845"/>
    <w:rsid w:val="0048637C"/>
    <w:rsid w:val="00493F39"/>
    <w:rsid w:val="004A06BD"/>
    <w:rsid w:val="004B36CF"/>
    <w:rsid w:val="004D1E4F"/>
    <w:rsid w:val="004D32CA"/>
    <w:rsid w:val="004D4677"/>
    <w:rsid w:val="004E0C50"/>
    <w:rsid w:val="004E5295"/>
    <w:rsid w:val="00500469"/>
    <w:rsid w:val="00515BF2"/>
    <w:rsid w:val="00530854"/>
    <w:rsid w:val="0053146E"/>
    <w:rsid w:val="005315F8"/>
    <w:rsid w:val="005329E3"/>
    <w:rsid w:val="00545F3F"/>
    <w:rsid w:val="00546FC7"/>
    <w:rsid w:val="0055370C"/>
    <w:rsid w:val="005571E3"/>
    <w:rsid w:val="005574A6"/>
    <w:rsid w:val="00572B3B"/>
    <w:rsid w:val="00572B7C"/>
    <w:rsid w:val="0057308A"/>
    <w:rsid w:val="00577E1B"/>
    <w:rsid w:val="005805A6"/>
    <w:rsid w:val="00590BC1"/>
    <w:rsid w:val="00592A00"/>
    <w:rsid w:val="00597352"/>
    <w:rsid w:val="005A28AE"/>
    <w:rsid w:val="005A2988"/>
    <w:rsid w:val="005A5F10"/>
    <w:rsid w:val="005B0F94"/>
    <w:rsid w:val="005B30D8"/>
    <w:rsid w:val="005B3D37"/>
    <w:rsid w:val="005C2220"/>
    <w:rsid w:val="005C5697"/>
    <w:rsid w:val="005C7E3A"/>
    <w:rsid w:val="005D26C0"/>
    <w:rsid w:val="005D4E52"/>
    <w:rsid w:val="005D7580"/>
    <w:rsid w:val="005E202F"/>
    <w:rsid w:val="005E2EFF"/>
    <w:rsid w:val="005F109F"/>
    <w:rsid w:val="005F12A7"/>
    <w:rsid w:val="005F4DE7"/>
    <w:rsid w:val="00601479"/>
    <w:rsid w:val="00604AE3"/>
    <w:rsid w:val="00611D63"/>
    <w:rsid w:val="006276CA"/>
    <w:rsid w:val="00630918"/>
    <w:rsid w:val="0063447F"/>
    <w:rsid w:val="006466F7"/>
    <w:rsid w:val="00647AAC"/>
    <w:rsid w:val="0065042E"/>
    <w:rsid w:val="00651C0D"/>
    <w:rsid w:val="00656E17"/>
    <w:rsid w:val="0066188C"/>
    <w:rsid w:val="0066612B"/>
    <w:rsid w:val="00672C66"/>
    <w:rsid w:val="0067467B"/>
    <w:rsid w:val="006914DA"/>
    <w:rsid w:val="00691967"/>
    <w:rsid w:val="006947C1"/>
    <w:rsid w:val="0069761D"/>
    <w:rsid w:val="006E6A9E"/>
    <w:rsid w:val="006F58C5"/>
    <w:rsid w:val="006F72BD"/>
    <w:rsid w:val="00703CC6"/>
    <w:rsid w:val="007104D4"/>
    <w:rsid w:val="0071301C"/>
    <w:rsid w:val="00716D3F"/>
    <w:rsid w:val="00716F3C"/>
    <w:rsid w:val="00727624"/>
    <w:rsid w:val="007420EE"/>
    <w:rsid w:val="00742995"/>
    <w:rsid w:val="0074310E"/>
    <w:rsid w:val="00745E71"/>
    <w:rsid w:val="00753EEE"/>
    <w:rsid w:val="0076213F"/>
    <w:rsid w:val="007749B5"/>
    <w:rsid w:val="007810F9"/>
    <w:rsid w:val="00785234"/>
    <w:rsid w:val="00792F38"/>
    <w:rsid w:val="007941FE"/>
    <w:rsid w:val="0079669F"/>
    <w:rsid w:val="007A6BFA"/>
    <w:rsid w:val="007B3DCA"/>
    <w:rsid w:val="007C1E1A"/>
    <w:rsid w:val="007D1A3F"/>
    <w:rsid w:val="007E3AA0"/>
    <w:rsid w:val="007E7433"/>
    <w:rsid w:val="007F7DB2"/>
    <w:rsid w:val="00800FCF"/>
    <w:rsid w:val="008047E8"/>
    <w:rsid w:val="00816775"/>
    <w:rsid w:val="0082189C"/>
    <w:rsid w:val="00823C6C"/>
    <w:rsid w:val="00825090"/>
    <w:rsid w:val="0082733B"/>
    <w:rsid w:val="00832B84"/>
    <w:rsid w:val="0085762E"/>
    <w:rsid w:val="00865577"/>
    <w:rsid w:val="00881DEA"/>
    <w:rsid w:val="00886524"/>
    <w:rsid w:val="00886D14"/>
    <w:rsid w:val="008A031F"/>
    <w:rsid w:val="008A1459"/>
    <w:rsid w:val="008C25E8"/>
    <w:rsid w:val="008D2157"/>
    <w:rsid w:val="008D3F35"/>
    <w:rsid w:val="008E3011"/>
    <w:rsid w:val="008E310E"/>
    <w:rsid w:val="008F3E5B"/>
    <w:rsid w:val="008F4966"/>
    <w:rsid w:val="008F7F36"/>
    <w:rsid w:val="009015DC"/>
    <w:rsid w:val="00904594"/>
    <w:rsid w:val="00951E43"/>
    <w:rsid w:val="0095362A"/>
    <w:rsid w:val="00955FDE"/>
    <w:rsid w:val="00960188"/>
    <w:rsid w:val="0096709B"/>
    <w:rsid w:val="00984BD8"/>
    <w:rsid w:val="0099254B"/>
    <w:rsid w:val="00994436"/>
    <w:rsid w:val="009A1A6A"/>
    <w:rsid w:val="009A2C9B"/>
    <w:rsid w:val="009A3EC3"/>
    <w:rsid w:val="009A738C"/>
    <w:rsid w:val="009B62BC"/>
    <w:rsid w:val="009C1681"/>
    <w:rsid w:val="009C50DA"/>
    <w:rsid w:val="009C5993"/>
    <w:rsid w:val="009D1406"/>
    <w:rsid w:val="009D1B6F"/>
    <w:rsid w:val="009E3BA1"/>
    <w:rsid w:val="009F49A6"/>
    <w:rsid w:val="009F5010"/>
    <w:rsid w:val="009F6042"/>
    <w:rsid w:val="009F77BD"/>
    <w:rsid w:val="00A0742F"/>
    <w:rsid w:val="00A1125E"/>
    <w:rsid w:val="00A138A5"/>
    <w:rsid w:val="00A14B9C"/>
    <w:rsid w:val="00A22676"/>
    <w:rsid w:val="00A22C93"/>
    <w:rsid w:val="00A2536A"/>
    <w:rsid w:val="00A26A0C"/>
    <w:rsid w:val="00A33586"/>
    <w:rsid w:val="00A3413B"/>
    <w:rsid w:val="00A36836"/>
    <w:rsid w:val="00A45B43"/>
    <w:rsid w:val="00A511C8"/>
    <w:rsid w:val="00A54D8C"/>
    <w:rsid w:val="00A55FFA"/>
    <w:rsid w:val="00A56DC5"/>
    <w:rsid w:val="00A61C6E"/>
    <w:rsid w:val="00A708C4"/>
    <w:rsid w:val="00A757F2"/>
    <w:rsid w:val="00A96B85"/>
    <w:rsid w:val="00AA69D6"/>
    <w:rsid w:val="00AB2F91"/>
    <w:rsid w:val="00AD0F22"/>
    <w:rsid w:val="00AD4071"/>
    <w:rsid w:val="00AE38D5"/>
    <w:rsid w:val="00B039C4"/>
    <w:rsid w:val="00B07532"/>
    <w:rsid w:val="00B16E79"/>
    <w:rsid w:val="00B20021"/>
    <w:rsid w:val="00B20C2F"/>
    <w:rsid w:val="00B24B90"/>
    <w:rsid w:val="00B253AD"/>
    <w:rsid w:val="00B332F0"/>
    <w:rsid w:val="00B33E79"/>
    <w:rsid w:val="00B36D19"/>
    <w:rsid w:val="00B37053"/>
    <w:rsid w:val="00B447B7"/>
    <w:rsid w:val="00B45155"/>
    <w:rsid w:val="00B45931"/>
    <w:rsid w:val="00B51D97"/>
    <w:rsid w:val="00B548AB"/>
    <w:rsid w:val="00B566CC"/>
    <w:rsid w:val="00B7038E"/>
    <w:rsid w:val="00B72623"/>
    <w:rsid w:val="00B73C8E"/>
    <w:rsid w:val="00B82BC5"/>
    <w:rsid w:val="00B855BB"/>
    <w:rsid w:val="00B869C2"/>
    <w:rsid w:val="00B900CC"/>
    <w:rsid w:val="00B934E8"/>
    <w:rsid w:val="00BA0689"/>
    <w:rsid w:val="00BA7505"/>
    <w:rsid w:val="00BB3829"/>
    <w:rsid w:val="00BC531C"/>
    <w:rsid w:val="00BD6E76"/>
    <w:rsid w:val="00BD7DDA"/>
    <w:rsid w:val="00BE1804"/>
    <w:rsid w:val="00BE43DD"/>
    <w:rsid w:val="00C02281"/>
    <w:rsid w:val="00C20FAF"/>
    <w:rsid w:val="00C247CF"/>
    <w:rsid w:val="00C3244B"/>
    <w:rsid w:val="00C474BF"/>
    <w:rsid w:val="00C612B6"/>
    <w:rsid w:val="00C64280"/>
    <w:rsid w:val="00C719E5"/>
    <w:rsid w:val="00C72953"/>
    <w:rsid w:val="00C731E1"/>
    <w:rsid w:val="00C765E9"/>
    <w:rsid w:val="00C80185"/>
    <w:rsid w:val="00C82A27"/>
    <w:rsid w:val="00C8646F"/>
    <w:rsid w:val="00C922EA"/>
    <w:rsid w:val="00C92778"/>
    <w:rsid w:val="00C969F2"/>
    <w:rsid w:val="00CB6553"/>
    <w:rsid w:val="00CC34FB"/>
    <w:rsid w:val="00CF6348"/>
    <w:rsid w:val="00D322FC"/>
    <w:rsid w:val="00D3436A"/>
    <w:rsid w:val="00D35B54"/>
    <w:rsid w:val="00D35D8C"/>
    <w:rsid w:val="00D40027"/>
    <w:rsid w:val="00D405A6"/>
    <w:rsid w:val="00D41344"/>
    <w:rsid w:val="00D5123D"/>
    <w:rsid w:val="00D52DF3"/>
    <w:rsid w:val="00D56DD8"/>
    <w:rsid w:val="00D632EE"/>
    <w:rsid w:val="00D66C63"/>
    <w:rsid w:val="00D722D7"/>
    <w:rsid w:val="00D72EFA"/>
    <w:rsid w:val="00D755C9"/>
    <w:rsid w:val="00D834A7"/>
    <w:rsid w:val="00D85550"/>
    <w:rsid w:val="00D92815"/>
    <w:rsid w:val="00D95CA6"/>
    <w:rsid w:val="00D9601A"/>
    <w:rsid w:val="00DA20E7"/>
    <w:rsid w:val="00DB5933"/>
    <w:rsid w:val="00DD71B1"/>
    <w:rsid w:val="00DD74A8"/>
    <w:rsid w:val="00E1162A"/>
    <w:rsid w:val="00E12770"/>
    <w:rsid w:val="00E14D9B"/>
    <w:rsid w:val="00E15FDE"/>
    <w:rsid w:val="00E23A31"/>
    <w:rsid w:val="00E3520A"/>
    <w:rsid w:val="00E3702E"/>
    <w:rsid w:val="00E432FB"/>
    <w:rsid w:val="00E47B2F"/>
    <w:rsid w:val="00E50EDD"/>
    <w:rsid w:val="00E54912"/>
    <w:rsid w:val="00E6652F"/>
    <w:rsid w:val="00E67818"/>
    <w:rsid w:val="00E75F63"/>
    <w:rsid w:val="00E8183B"/>
    <w:rsid w:val="00E81A0F"/>
    <w:rsid w:val="00E86FAA"/>
    <w:rsid w:val="00EC5EA4"/>
    <w:rsid w:val="00EC6584"/>
    <w:rsid w:val="00EC6D22"/>
    <w:rsid w:val="00ED4CCC"/>
    <w:rsid w:val="00ED78F9"/>
    <w:rsid w:val="00EF3F95"/>
    <w:rsid w:val="00F2109D"/>
    <w:rsid w:val="00F332E5"/>
    <w:rsid w:val="00F4497E"/>
    <w:rsid w:val="00F46C55"/>
    <w:rsid w:val="00F4773D"/>
    <w:rsid w:val="00F50FBD"/>
    <w:rsid w:val="00F54162"/>
    <w:rsid w:val="00F579AB"/>
    <w:rsid w:val="00F74D3A"/>
    <w:rsid w:val="00F942AC"/>
    <w:rsid w:val="00F94678"/>
    <w:rsid w:val="00FA369B"/>
    <w:rsid w:val="00FC1CFA"/>
    <w:rsid w:val="00FD241D"/>
    <w:rsid w:val="00FD5715"/>
    <w:rsid w:val="00FE259A"/>
    <w:rsid w:val="00FF2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ABD04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77E1B"/>
    <w:pPr>
      <w:autoSpaceDE w:val="0"/>
      <w:autoSpaceDN w:val="0"/>
      <w:adjustRightInd w:val="0"/>
      <w:spacing w:after="220" w:line="288" w:lineRule="auto"/>
      <w:textAlignment w:val="center"/>
    </w:pPr>
    <w:rPr>
      <w:rFonts w:ascii="Arial" w:eastAsiaTheme="minorEastAsia" w:hAnsi="Arial" w:cs="Arial"/>
      <w:color w:val="000000"/>
      <w:sz w:val="19"/>
      <w:lang w:val="en-NZ"/>
    </w:rPr>
  </w:style>
  <w:style w:type="paragraph" w:styleId="Heading1">
    <w:name w:val="heading 1"/>
    <w:basedOn w:val="Head1FormIoD"/>
    <w:link w:val="Heading1Char"/>
    <w:uiPriority w:val="1"/>
    <w:rsid w:val="00066F41"/>
    <w:pPr>
      <w:outlineLvl w:val="0"/>
    </w:pPr>
  </w:style>
  <w:style w:type="paragraph" w:styleId="Heading2">
    <w:name w:val="heading 2"/>
    <w:basedOn w:val="Normal"/>
    <w:link w:val="Heading2Char"/>
    <w:uiPriority w:val="1"/>
    <w:rsid w:val="00B33E79"/>
    <w:pPr>
      <w:autoSpaceDE/>
      <w:autoSpaceDN/>
      <w:adjustRightInd/>
      <w:spacing w:before="240" w:after="120" w:line="240" w:lineRule="auto"/>
      <w:textAlignment w:val="auto"/>
      <w:outlineLvl w:val="1"/>
    </w:pPr>
    <w:rPr>
      <w:rFonts w:ascii="Georgia" w:eastAsia="Calibri" w:hAnsi="Georgia"/>
      <w:color w:val="084E8A"/>
      <w:kern w:val="24"/>
      <w:sz w:val="26"/>
      <w:szCs w:val="26"/>
      <w:lang w:val="en-US"/>
    </w:rPr>
  </w:style>
  <w:style w:type="paragraph" w:styleId="Heading3">
    <w:name w:val="heading 3"/>
    <w:basedOn w:val="Heading2"/>
    <w:uiPriority w:val="1"/>
    <w:rsid w:val="00B33E79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0FA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8373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276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76CA"/>
  </w:style>
  <w:style w:type="paragraph" w:styleId="Footer">
    <w:name w:val="footer"/>
    <w:basedOn w:val="Normal"/>
    <w:link w:val="FooterChar"/>
    <w:uiPriority w:val="99"/>
    <w:unhideWhenUsed/>
    <w:rsid w:val="006276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76CA"/>
  </w:style>
  <w:style w:type="paragraph" w:styleId="PlainText">
    <w:name w:val="Plain Text"/>
    <w:basedOn w:val="Normal"/>
    <w:link w:val="PlainTextChar"/>
    <w:uiPriority w:val="99"/>
    <w:unhideWhenUsed/>
    <w:rsid w:val="006276CA"/>
    <w:pPr>
      <w:widowControl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276CA"/>
    <w:rPr>
      <w:rFonts w:ascii="Calibri" w:hAnsi="Calibri"/>
      <w:szCs w:val="21"/>
      <w:lang w:val="en-NZ"/>
    </w:rPr>
  </w:style>
  <w:style w:type="character" w:styleId="PageNumber">
    <w:name w:val="page number"/>
    <w:basedOn w:val="DefaultParagraphFont"/>
    <w:uiPriority w:val="99"/>
    <w:semiHidden/>
    <w:unhideWhenUsed/>
    <w:rsid w:val="00161098"/>
  </w:style>
  <w:style w:type="paragraph" w:customStyle="1" w:styleId="Head1FormIoD">
    <w:name w:val="Head 1 Form IoD"/>
    <w:basedOn w:val="Normal"/>
    <w:uiPriority w:val="1"/>
    <w:qFormat/>
    <w:rsid w:val="00A511C8"/>
    <w:pPr>
      <w:keepNext/>
      <w:widowControl/>
    </w:pPr>
    <w:rPr>
      <w:rFonts w:ascii="Georgia" w:hAnsi="Georgia"/>
      <w:color w:val="084E8A"/>
      <w:spacing w:val="10"/>
      <w:sz w:val="34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rsid w:val="009D1406"/>
    <w:pPr>
      <w:widowControl/>
      <w:pBdr>
        <w:top w:val="single" w:sz="4" w:space="10" w:color="00AF9A" w:themeColor="accent1"/>
        <w:bottom w:val="single" w:sz="4" w:space="10" w:color="00AF9A" w:themeColor="accent1"/>
      </w:pBdr>
      <w:spacing w:before="360" w:after="360" w:line="259" w:lineRule="auto"/>
      <w:ind w:left="864" w:right="864"/>
      <w:jc w:val="center"/>
    </w:pPr>
    <w:rPr>
      <w:iCs/>
      <w:color w:val="00AF9A" w:themeColor="accent1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1406"/>
    <w:rPr>
      <w:iCs/>
      <w:color w:val="00AF9A" w:themeColor="accent1"/>
      <w:sz w:val="26"/>
    </w:rPr>
  </w:style>
  <w:style w:type="character" w:customStyle="1" w:styleId="Heading1Char">
    <w:name w:val="Heading 1 Char"/>
    <w:basedOn w:val="DefaultParagraphFont"/>
    <w:link w:val="Heading1"/>
    <w:uiPriority w:val="1"/>
    <w:rsid w:val="00066F41"/>
    <w:rPr>
      <w:rFonts w:ascii="Georgia" w:eastAsiaTheme="minorEastAsia" w:hAnsi="Georgia" w:cs="Arial"/>
      <w:color w:val="084E8A"/>
      <w:spacing w:val="10"/>
      <w:sz w:val="34"/>
      <w:szCs w:val="32"/>
    </w:rPr>
  </w:style>
  <w:style w:type="paragraph" w:customStyle="1" w:styleId="QuoteIoD">
    <w:name w:val="Quote IoD"/>
    <w:basedOn w:val="Normal"/>
    <w:uiPriority w:val="1"/>
    <w:qFormat/>
    <w:rsid w:val="00545F3F"/>
    <w:pPr>
      <w:spacing w:before="120" w:line="260" w:lineRule="exact"/>
    </w:pPr>
    <w:rPr>
      <w:rFonts w:ascii="Georgia" w:eastAsia="Calibri" w:hAnsi="Georgia"/>
      <w:i/>
      <w:kern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1"/>
    <w:rsid w:val="00B33E79"/>
    <w:rPr>
      <w:rFonts w:ascii="Georgia" w:eastAsia="Calibri" w:hAnsi="Georgia" w:cs="Arial"/>
      <w:color w:val="084E8A"/>
      <w:kern w:val="24"/>
      <w:sz w:val="26"/>
      <w:szCs w:val="26"/>
    </w:rPr>
  </w:style>
  <w:style w:type="paragraph" w:customStyle="1" w:styleId="Default">
    <w:name w:val="Default"/>
    <w:rsid w:val="00D41344"/>
    <w:pPr>
      <w:autoSpaceDE w:val="0"/>
      <w:autoSpaceDN w:val="0"/>
      <w:adjustRightInd w:val="0"/>
      <w:spacing w:line="288" w:lineRule="auto"/>
    </w:pPr>
    <w:rPr>
      <w:rFonts w:ascii="Arial" w:hAnsi="Arial" w:cs="Calibri"/>
      <w:sz w:val="20"/>
      <w:szCs w:val="24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C5580"/>
    <w:rPr>
      <w:color w:val="605E5C"/>
      <w:shd w:val="clear" w:color="auto" w:fill="E1DFDD"/>
    </w:rPr>
  </w:style>
  <w:style w:type="paragraph" w:customStyle="1" w:styleId="SubheadboldbodyIoD">
    <w:name w:val="Subhead bold body IoD"/>
    <w:basedOn w:val="Normal"/>
    <w:uiPriority w:val="1"/>
    <w:qFormat/>
    <w:rsid w:val="00545F3F"/>
    <w:pPr>
      <w:spacing w:before="200" w:after="120" w:line="260" w:lineRule="exact"/>
    </w:pPr>
    <w:rPr>
      <w:rFonts w:eastAsia="Calibri"/>
      <w:b/>
      <w:kern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0FAF"/>
    <w:rPr>
      <w:rFonts w:asciiTheme="majorHAnsi" w:eastAsiaTheme="majorEastAsia" w:hAnsiTheme="majorHAnsi" w:cstheme="majorBidi"/>
      <w:i/>
      <w:iCs/>
      <w:color w:val="008373" w:themeColor="accent1" w:themeShade="BF"/>
    </w:rPr>
  </w:style>
  <w:style w:type="paragraph" w:customStyle="1" w:styleId="Head2IoD">
    <w:name w:val="Head 2 IoD"/>
    <w:basedOn w:val="Heading2"/>
    <w:uiPriority w:val="1"/>
    <w:qFormat/>
    <w:rsid w:val="00B33E79"/>
  </w:style>
  <w:style w:type="paragraph" w:customStyle="1" w:styleId="TitlepageheaderIoD">
    <w:name w:val="Title page header IoD"/>
    <w:uiPriority w:val="1"/>
    <w:qFormat/>
    <w:rsid w:val="00D95CA6"/>
    <w:pPr>
      <w:spacing w:before="120" w:after="240"/>
    </w:pPr>
    <w:rPr>
      <w:rFonts w:ascii="Georgia" w:hAnsi="Georgia" w:cs="Arial"/>
      <w:color w:val="084E8A"/>
      <w:spacing w:val="10"/>
      <w:sz w:val="48"/>
      <w:szCs w:val="40"/>
    </w:rPr>
  </w:style>
  <w:style w:type="paragraph" w:customStyle="1" w:styleId="Head3IoD">
    <w:name w:val="Head 3 IoD"/>
    <w:basedOn w:val="Head2IoD"/>
    <w:qFormat/>
    <w:rsid w:val="00B24B90"/>
    <w:pPr>
      <w:pBdr>
        <w:top w:val="single" w:sz="8" w:space="6" w:color="084E8A" w:themeColor="text2"/>
      </w:pBdr>
    </w:pPr>
    <w:rPr>
      <w:noProof/>
      <w:color w:val="595959" w:themeColor="text1" w:themeTint="A6"/>
    </w:rPr>
  </w:style>
  <w:style w:type="table" w:styleId="TableGrid">
    <w:name w:val="Table Grid"/>
    <w:basedOn w:val="TableNormal"/>
    <w:uiPriority w:val="39"/>
    <w:rsid w:val="002848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B900CC"/>
    <w:tblPr>
      <w:tblStyleRowBandSize w:val="1"/>
      <w:tblStyleColBandSize w:val="1"/>
      <w:tblBorders>
        <w:top w:val="single" w:sz="4" w:space="0" w:color="79FFEE" w:themeColor="accent1" w:themeTint="66"/>
        <w:left w:val="single" w:sz="4" w:space="0" w:color="79FFEE" w:themeColor="accent1" w:themeTint="66"/>
        <w:bottom w:val="single" w:sz="4" w:space="0" w:color="79FFEE" w:themeColor="accent1" w:themeTint="66"/>
        <w:right w:val="single" w:sz="4" w:space="0" w:color="79FFEE" w:themeColor="accent1" w:themeTint="66"/>
        <w:insideH w:val="single" w:sz="4" w:space="0" w:color="79FFEE" w:themeColor="accent1" w:themeTint="66"/>
        <w:insideV w:val="single" w:sz="4" w:space="0" w:color="79FF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FFE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FFE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B900CC"/>
    <w:tblPr>
      <w:tblStyleRowBandSize w:val="1"/>
      <w:tblStyleColBandSize w:val="1"/>
      <w:tblBorders>
        <w:top w:val="single" w:sz="2" w:space="0" w:color="36FFE6" w:themeColor="accent1" w:themeTint="99"/>
        <w:bottom w:val="single" w:sz="2" w:space="0" w:color="36FFE6" w:themeColor="accent1" w:themeTint="99"/>
        <w:insideH w:val="single" w:sz="2" w:space="0" w:color="36FFE6" w:themeColor="accent1" w:themeTint="99"/>
        <w:insideV w:val="single" w:sz="2" w:space="0" w:color="36FFE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FFE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FFE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6" w:themeFill="accent1" w:themeFillTint="33"/>
      </w:tcPr>
    </w:tblStylePr>
    <w:tblStylePr w:type="band1Horz">
      <w:tblPr/>
      <w:tcPr>
        <w:shd w:val="clear" w:color="auto" w:fill="BCFFF6" w:themeFill="accent1" w:themeFillTint="33"/>
      </w:tcPr>
    </w:tblStylePr>
  </w:style>
  <w:style w:type="table" w:styleId="GridTable1Light-Accent5">
    <w:name w:val="Grid Table 1 Light Accent 5"/>
    <w:basedOn w:val="TableNormal"/>
    <w:uiPriority w:val="46"/>
    <w:rsid w:val="00B900CC"/>
    <w:tblPr>
      <w:tblStyleRowBandSize w:val="1"/>
      <w:tblStyleColBandSize w:val="1"/>
      <w:tblBorders>
        <w:top w:val="single" w:sz="4" w:space="0" w:color="EEFAF8" w:themeColor="accent5" w:themeTint="66"/>
        <w:left w:val="single" w:sz="4" w:space="0" w:color="EEFAF8" w:themeColor="accent5" w:themeTint="66"/>
        <w:bottom w:val="single" w:sz="4" w:space="0" w:color="EEFAF8" w:themeColor="accent5" w:themeTint="66"/>
        <w:right w:val="single" w:sz="4" w:space="0" w:color="EEFAF8" w:themeColor="accent5" w:themeTint="66"/>
        <w:insideH w:val="single" w:sz="4" w:space="0" w:color="EEFAF8" w:themeColor="accent5" w:themeTint="66"/>
        <w:insideV w:val="single" w:sz="4" w:space="0" w:color="EEFAF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6F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F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headIoD">
    <w:name w:val="Table head IoD"/>
    <w:basedOn w:val="Normal"/>
    <w:uiPriority w:val="1"/>
    <w:qFormat/>
    <w:rsid w:val="00577E1B"/>
    <w:pPr>
      <w:spacing w:before="80" w:after="80"/>
    </w:pPr>
    <w:rPr>
      <w:rFonts w:ascii="Arial Bold" w:eastAsia="Calibri" w:hAnsi="Arial Bold"/>
      <w:b/>
      <w:bCs/>
      <w:color w:val="000000" w:themeColor="text1"/>
      <w:kern w:val="24"/>
      <w:sz w:val="18"/>
      <w:szCs w:val="20"/>
    </w:rPr>
  </w:style>
  <w:style w:type="paragraph" w:customStyle="1" w:styleId="TablebodyIoD">
    <w:name w:val="Table body IoD"/>
    <w:basedOn w:val="Normal"/>
    <w:uiPriority w:val="1"/>
    <w:qFormat/>
    <w:rsid w:val="00AA69D6"/>
    <w:pPr>
      <w:spacing w:before="80" w:after="80"/>
    </w:pPr>
    <w:rPr>
      <w:rFonts w:eastAsia="Calibri"/>
      <w:color w:val="000000" w:themeColor="text1"/>
      <w:kern w:val="24"/>
      <w:sz w:val="17"/>
      <w:szCs w:val="20"/>
    </w:rPr>
  </w:style>
  <w:style w:type="paragraph" w:customStyle="1" w:styleId="ParagraphrulebodyIoD">
    <w:name w:val="Paragraph rule body IoD"/>
    <w:basedOn w:val="Normal"/>
    <w:uiPriority w:val="1"/>
    <w:qFormat/>
    <w:rsid w:val="00545F3F"/>
    <w:pPr>
      <w:pBdr>
        <w:bottom w:val="single" w:sz="4" w:space="6" w:color="7F7F7F" w:themeColor="text1" w:themeTint="80"/>
      </w:pBdr>
      <w:spacing w:before="120" w:line="260" w:lineRule="exact"/>
    </w:pPr>
    <w:rPr>
      <w:rFonts w:eastAsia="Calibri"/>
      <w:kern w:val="24"/>
      <w:szCs w:val="20"/>
    </w:rPr>
  </w:style>
  <w:style w:type="paragraph" w:customStyle="1" w:styleId="IoDBody">
    <w:name w:val="IoD Body"/>
    <w:basedOn w:val="Normal"/>
    <w:qFormat/>
    <w:rsid w:val="00090BAE"/>
  </w:style>
  <w:style w:type="paragraph" w:customStyle="1" w:styleId="Footeraddress">
    <w:name w:val="Footer address"/>
    <w:qFormat/>
    <w:rsid w:val="00D35D8C"/>
    <w:pPr>
      <w:autoSpaceDE w:val="0"/>
      <w:autoSpaceDN w:val="0"/>
      <w:adjustRightInd w:val="0"/>
      <w:spacing w:after="57" w:line="288" w:lineRule="auto"/>
      <w:textAlignment w:val="center"/>
    </w:pPr>
    <w:rPr>
      <w:rFonts w:ascii="Georgia" w:eastAsiaTheme="minorEastAsia" w:hAnsi="Georgia" w:cs="UntitledSerif-Regular"/>
      <w:color w:val="000000"/>
      <w:sz w:val="15"/>
      <w:szCs w:val="15"/>
    </w:rPr>
  </w:style>
  <w:style w:type="paragraph" w:customStyle="1" w:styleId="IoDBullets">
    <w:name w:val="IoD Bullets"/>
    <w:basedOn w:val="IoDBody"/>
    <w:qFormat/>
    <w:rsid w:val="003D3084"/>
    <w:pPr>
      <w:numPr>
        <w:numId w:val="3"/>
      </w:numPr>
      <w:tabs>
        <w:tab w:val="left" w:pos="454"/>
      </w:tabs>
      <w:ind w:left="454" w:hanging="454"/>
      <w:contextualSpacing/>
    </w:pPr>
  </w:style>
  <w:style w:type="paragraph" w:customStyle="1" w:styleId="IoDnumberedbullets">
    <w:name w:val="IoD numbered bullets"/>
    <w:basedOn w:val="IoDBullets"/>
    <w:qFormat/>
    <w:rsid w:val="00BC531C"/>
    <w:pPr>
      <w:numPr>
        <w:numId w:val="2"/>
      </w:numPr>
    </w:pPr>
  </w:style>
  <w:style w:type="character" w:styleId="Hyperlink">
    <w:name w:val="Hyperlink"/>
    <w:basedOn w:val="DefaultParagraphFont"/>
    <w:qFormat/>
    <w:rsid w:val="00BC531C"/>
    <w:rPr>
      <w:color w:val="084E8A"/>
      <w:u w:val="single"/>
    </w:rPr>
  </w:style>
  <w:style w:type="character" w:styleId="PlaceholderText">
    <w:name w:val="Placeholder Text"/>
    <w:basedOn w:val="DefaultParagraphFont"/>
    <w:uiPriority w:val="99"/>
    <w:semiHidden/>
    <w:rsid w:val="00D35D8C"/>
    <w:rPr>
      <w:color w:val="808080"/>
    </w:rPr>
  </w:style>
  <w:style w:type="paragraph" w:customStyle="1" w:styleId="Footerheaderblue">
    <w:name w:val="Footer / header blue"/>
    <w:qFormat/>
    <w:rsid w:val="000B06B5"/>
    <w:pPr>
      <w:widowControl/>
      <w:spacing w:after="200"/>
      <w:jc w:val="right"/>
    </w:pPr>
    <w:rPr>
      <w:rFonts w:ascii="Arial Bold" w:eastAsiaTheme="minorEastAsia" w:hAnsi="Arial Bold" w:cs="UntitledSans-Bold"/>
      <w:b/>
      <w:bCs/>
      <w:color w:val="084E8A"/>
      <w:sz w:val="14"/>
      <w:szCs w:val="16"/>
    </w:rPr>
  </w:style>
  <w:style w:type="paragraph" w:customStyle="1" w:styleId="Head4IoD">
    <w:name w:val="Head 4 IoD"/>
    <w:basedOn w:val="Heading3"/>
    <w:uiPriority w:val="1"/>
    <w:qFormat/>
    <w:rsid w:val="00F50FBD"/>
    <w:pPr>
      <w:keepNext/>
      <w:widowControl/>
    </w:pPr>
  </w:style>
  <w:style w:type="character" w:styleId="FollowedHyperlink">
    <w:name w:val="FollowedHyperlink"/>
    <w:basedOn w:val="DefaultParagraphFont"/>
    <w:uiPriority w:val="99"/>
    <w:semiHidden/>
    <w:unhideWhenUsed/>
    <w:qFormat/>
    <w:rsid w:val="005C2220"/>
    <w:rPr>
      <w:color w:val="262626" w:themeColor="text1" w:themeTint="D9"/>
      <w:u w:val="single"/>
    </w:rPr>
  </w:style>
  <w:style w:type="paragraph" w:customStyle="1" w:styleId="TablebulletsIoD">
    <w:name w:val="Table bullets IoD"/>
    <w:basedOn w:val="IoDBullets"/>
    <w:uiPriority w:val="1"/>
    <w:qFormat/>
    <w:rsid w:val="00D405A6"/>
    <w:pPr>
      <w:spacing w:before="80" w:after="80"/>
      <w:contextualSpacing w:val="0"/>
    </w:pPr>
  </w:style>
  <w:style w:type="table" w:customStyle="1" w:styleId="IoD">
    <w:name w:val="IoD"/>
    <w:basedOn w:val="TableNormal"/>
    <w:uiPriority w:val="99"/>
    <w:rsid w:val="00F50FBD"/>
    <w:pPr>
      <w:widowControl/>
      <w:spacing w:before="80" w:after="80" w:line="288" w:lineRule="auto"/>
    </w:pPr>
    <w:rPr>
      <w:rFonts w:ascii="Arial" w:hAnsi="Arial"/>
      <w:color w:val="000000" w:themeColor="text1"/>
      <w:sz w:val="20"/>
    </w:rPr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pPr>
        <w:wordWrap/>
        <w:spacing w:beforeLines="0" w:before="80" w:beforeAutospacing="0" w:afterLines="0" w:after="80" w:afterAutospacing="0" w:line="288" w:lineRule="auto"/>
        <w:ind w:leftChars="0" w:left="0" w:rightChars="0" w:right="0" w:firstLineChars="0" w:firstLine="0"/>
        <w:contextualSpacing w:val="0"/>
        <w:mirrorIndents w:val="0"/>
        <w:jc w:val="left"/>
        <w:outlineLvl w:val="9"/>
      </w:pPr>
      <w:rPr>
        <w:rFonts w:ascii="Arial Bold" w:hAnsi="Arial Bold"/>
        <w:b/>
        <w:i w:val="0"/>
        <w:color w:val="084E8A"/>
        <w:sz w:val="20"/>
      </w:rPr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  <w:tl2br w:val="nil"/>
          <w:tr2bl w:val="nil"/>
        </w:tcBorders>
        <w:shd w:val="clear" w:color="auto" w:fill="DAE4ED"/>
      </w:tcPr>
    </w:tblStylePr>
    <w:tblStylePr w:type="lastRow">
      <w:rPr>
        <w:rFonts w:ascii="Arial Bold" w:hAnsi="Arial Bold"/>
        <w:b/>
        <w:i w:val="0"/>
        <w:color w:val="084E8A"/>
        <w:sz w:val="20"/>
      </w:rPr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  <w:tl2br w:val="nil"/>
          <w:tr2bl w:val="nil"/>
        </w:tcBorders>
        <w:shd w:val="clear" w:color="auto" w:fill="DAE4ED"/>
      </w:tcPr>
    </w:tblStylePr>
  </w:style>
  <w:style w:type="paragraph" w:customStyle="1" w:styleId="IoDsmalltextreference">
    <w:name w:val="IoD small text / reference"/>
    <w:basedOn w:val="Normal"/>
    <w:uiPriority w:val="1"/>
    <w:qFormat/>
    <w:rsid w:val="00577E1B"/>
    <w:pPr>
      <w:spacing w:before="80" w:after="80"/>
    </w:pPr>
    <w:rPr>
      <w:sz w:val="14"/>
    </w:rPr>
  </w:style>
  <w:style w:type="paragraph" w:customStyle="1" w:styleId="Tablebodyanswer">
    <w:name w:val="Table body answer"/>
    <w:basedOn w:val="TablebodyIoD"/>
    <w:uiPriority w:val="1"/>
    <w:qFormat/>
    <w:rsid w:val="00195209"/>
    <w:rPr>
      <w:color w:val="808080" w:themeColor="background1" w:themeShade="80"/>
      <w:sz w:val="16"/>
    </w:rPr>
  </w:style>
  <w:style w:type="paragraph" w:customStyle="1" w:styleId="IoD55ptallcaps">
    <w:name w:val="IoD 5.5pt all caps"/>
    <w:basedOn w:val="IoDsmalltextreference"/>
    <w:uiPriority w:val="1"/>
    <w:qFormat/>
    <w:rsid w:val="002D58AA"/>
    <w:rPr>
      <w:caps/>
      <w:sz w:val="11"/>
    </w:rPr>
  </w:style>
  <w:style w:type="paragraph" w:customStyle="1" w:styleId="IoDintro">
    <w:name w:val="IoD intro"/>
    <w:basedOn w:val="IoDBody"/>
    <w:uiPriority w:val="1"/>
    <w:qFormat/>
    <w:rsid w:val="00D755C9"/>
    <w:rPr>
      <w:rFonts w:ascii="Georgia" w:hAnsi="Georgia"/>
    </w:rPr>
  </w:style>
  <w:style w:type="paragraph" w:customStyle="1" w:styleId="Titlepageintro">
    <w:name w:val="Title page intro"/>
    <w:basedOn w:val="IoDintro"/>
    <w:uiPriority w:val="1"/>
    <w:qFormat/>
    <w:rsid w:val="001C3DDE"/>
    <w:pPr>
      <w:spacing w:line="360" w:lineRule="auto"/>
    </w:pPr>
  </w:style>
  <w:style w:type="paragraph" w:customStyle="1" w:styleId="IoD7pt">
    <w:name w:val="IoD 7 pt"/>
    <w:basedOn w:val="IoDBody"/>
    <w:uiPriority w:val="1"/>
    <w:qFormat/>
    <w:rsid w:val="00405491"/>
    <w:pPr>
      <w:spacing w:before="120"/>
    </w:pPr>
    <w:rPr>
      <w:sz w:val="14"/>
      <w:szCs w:val="14"/>
    </w:rPr>
  </w:style>
  <w:style w:type="paragraph" w:customStyle="1" w:styleId="IoDBodyless">
    <w:name w:val="IoD Body less #"/>
    <w:basedOn w:val="IoDBody"/>
    <w:uiPriority w:val="1"/>
    <w:qFormat/>
    <w:rsid w:val="00EC6584"/>
    <w:pPr>
      <w:spacing w:after="60"/>
    </w:pPr>
  </w:style>
  <w:style w:type="paragraph" w:customStyle="1" w:styleId="Head5IoD">
    <w:name w:val="Head 5 IoD"/>
    <w:basedOn w:val="Normal"/>
    <w:uiPriority w:val="1"/>
    <w:qFormat/>
    <w:rsid w:val="00EC6584"/>
    <w:pPr>
      <w:spacing w:before="120" w:after="60"/>
    </w:pPr>
    <w:rPr>
      <w:rFonts w:ascii="Arial Bold" w:hAnsi="Arial Bold"/>
      <w:b/>
      <w:bCs/>
      <w:color w:val="000000" w:themeColor="text1"/>
    </w:rPr>
  </w:style>
  <w:style w:type="paragraph" w:customStyle="1" w:styleId="StyleTablebodyIoD55pt">
    <w:name w:val="Style Table body IoD + 5.5 pt"/>
    <w:basedOn w:val="TablebodyIoD"/>
    <w:rsid w:val="00EC6584"/>
    <w:rPr>
      <w:caps/>
      <w:sz w:val="11"/>
    </w:rPr>
  </w:style>
  <w:style w:type="paragraph" w:customStyle="1" w:styleId="Head6IoD">
    <w:name w:val="Head 6 IoD"/>
    <w:basedOn w:val="Head3IoD"/>
    <w:uiPriority w:val="1"/>
    <w:qFormat/>
    <w:rsid w:val="0023729C"/>
    <w:rPr>
      <w:sz w:val="20"/>
    </w:rPr>
  </w:style>
  <w:style w:type="paragraph" w:customStyle="1" w:styleId="BasicParagraph">
    <w:name w:val="[Basic Paragraph]"/>
    <w:basedOn w:val="Normal"/>
    <w:uiPriority w:val="99"/>
    <w:rsid w:val="005B30D8"/>
    <w:pPr>
      <w:widowControl/>
      <w:spacing w:after="0"/>
    </w:pPr>
    <w:rPr>
      <w:rFonts w:ascii="Minion Pro" w:eastAsiaTheme="minorHAnsi" w:hAnsi="Minion Pro" w:cs="Minion Pro"/>
      <w:sz w:val="24"/>
      <w:szCs w:val="24"/>
      <w:lang w:val="en-US"/>
    </w:rPr>
  </w:style>
  <w:style w:type="paragraph" w:customStyle="1" w:styleId="p">
    <w:name w:val="p"/>
    <w:basedOn w:val="Normal"/>
    <w:uiPriority w:val="99"/>
    <w:rsid w:val="005B30D8"/>
    <w:pPr>
      <w:widowControl/>
      <w:suppressAutoHyphens/>
      <w:spacing w:after="113" w:line="220" w:lineRule="atLeast"/>
    </w:pPr>
    <w:rPr>
      <w:rFonts w:eastAsiaTheme="minorHAnsi"/>
      <w:sz w:val="17"/>
      <w:szCs w:val="17"/>
      <w:lang w:val="en-US"/>
    </w:rPr>
  </w:style>
  <w:style w:type="paragraph" w:customStyle="1" w:styleId="Bullet">
    <w:name w:val="Bullet"/>
    <w:basedOn w:val="Normal"/>
    <w:uiPriority w:val="99"/>
    <w:rsid w:val="005B30D8"/>
    <w:pPr>
      <w:widowControl/>
      <w:tabs>
        <w:tab w:val="left" w:pos="170"/>
      </w:tabs>
      <w:suppressAutoHyphens/>
      <w:spacing w:after="85" w:line="220" w:lineRule="atLeast"/>
      <w:ind w:left="170" w:hanging="170"/>
    </w:pPr>
    <w:rPr>
      <w:rFonts w:eastAsiaTheme="minorHAnsi"/>
      <w:sz w:val="17"/>
      <w:szCs w:val="17"/>
      <w:lang w:val="en-US"/>
    </w:rPr>
  </w:style>
  <w:style w:type="paragraph" w:customStyle="1" w:styleId="H2">
    <w:name w:val="H2"/>
    <w:basedOn w:val="Normal"/>
    <w:uiPriority w:val="99"/>
    <w:rsid w:val="005B30D8"/>
    <w:pPr>
      <w:widowControl/>
      <w:suppressAutoHyphens/>
      <w:spacing w:before="170" w:after="113"/>
    </w:pPr>
    <w:rPr>
      <w:rFonts w:eastAsiaTheme="minorHAnsi"/>
      <w:b/>
      <w:bCs/>
      <w:color w:val="084E89"/>
      <w:sz w:val="22"/>
      <w:lang w:val="en-US"/>
    </w:rPr>
  </w:style>
  <w:style w:type="paragraph" w:customStyle="1" w:styleId="IoDfontpagebullets">
    <w:name w:val="IoD font page bullets"/>
    <w:basedOn w:val="Bullet"/>
    <w:uiPriority w:val="1"/>
    <w:qFormat/>
    <w:rsid w:val="005A5F10"/>
    <w:pPr>
      <w:spacing w:after="71" w:line="274" w:lineRule="auto"/>
    </w:pPr>
  </w:style>
  <w:style w:type="character" w:customStyle="1" w:styleId="TablebodyanswerIODch">
    <w:name w:val="Table body answer IOD ch"/>
    <w:basedOn w:val="DefaultParagraphFont"/>
    <w:uiPriority w:val="1"/>
    <w:rsid w:val="0011547D"/>
    <w:rPr>
      <w:rFonts w:ascii="Arial" w:hAnsi="Arial"/>
      <w:i/>
      <w:color w:val="808080" w:themeColor="background1" w:themeShade="8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mailto:nelson.branch@iod.org.nz" TargetMode="Externa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mailto:nelson.branch@iod.org.nz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9AE0C2A64374503A5F0AB3FAD5E6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6D3BB-68DC-49B5-8054-6832A176913D}"/>
      </w:docPartPr>
      <w:docPartBody>
        <w:p w:rsidR="00D535DF" w:rsidRDefault="00983E61">
          <w:pPr>
            <w:pStyle w:val="F9AE0C2A64374503A5F0AB3FAD5E6DE2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6ECE9478B54C78BFF3CEE8758E2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95821-0DB9-45A4-AE57-28E4916828D3}"/>
      </w:docPartPr>
      <w:docPartBody>
        <w:p w:rsidR="00D535DF" w:rsidRDefault="00983E61">
          <w:pPr>
            <w:pStyle w:val="206ECE9478B54C78BFF3CEE8758E245F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AD2A58E5FA4D3194E46345EA193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5F783-7ED0-47A6-8B5B-86B77D94F4C6}"/>
      </w:docPartPr>
      <w:docPartBody>
        <w:p w:rsidR="00D535DF" w:rsidRDefault="00983E61">
          <w:pPr>
            <w:pStyle w:val="6EAD2A58E5FA4D3194E46345EA193B03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1E80CE95C448D2A460776FA801B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87D83-C6F0-4B92-83FE-02D134DCD385}"/>
      </w:docPartPr>
      <w:docPartBody>
        <w:p w:rsidR="00D535DF" w:rsidRDefault="00983E61">
          <w:pPr>
            <w:pStyle w:val="D01E80CE95C448D2A460776FA801B38F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368017A53D4D1F8B3A2AD310F22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2C5AE-43BF-4B8C-BC30-191C072C8037}"/>
      </w:docPartPr>
      <w:docPartBody>
        <w:p w:rsidR="00D535DF" w:rsidRDefault="00983E61">
          <w:pPr>
            <w:pStyle w:val="C9368017A53D4D1F8B3A2AD310F22D56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F3854833A4450B960A9A6D15FC7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759CB-0E63-45D3-8B8B-312BBF963C5C}"/>
      </w:docPartPr>
      <w:docPartBody>
        <w:p w:rsidR="00D535DF" w:rsidRDefault="00983E61">
          <w:pPr>
            <w:pStyle w:val="91F3854833A4450B960A9A6D15FC718A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A006CDD88E4D9AADCA4DE47F727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D9E8A-6C94-4B39-ACC2-566254636865}"/>
      </w:docPartPr>
      <w:docPartBody>
        <w:p w:rsidR="00D535DF" w:rsidRDefault="00983E61">
          <w:pPr>
            <w:pStyle w:val="ACA006CDD88E4D9AADCA4DE47F72738C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579627E71746389EEDDA52AE1D6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72D2C-0FF7-46F7-AE64-4F36078819BD}"/>
      </w:docPartPr>
      <w:docPartBody>
        <w:p w:rsidR="00D535DF" w:rsidRDefault="00983E61">
          <w:pPr>
            <w:pStyle w:val="AD579627E71746389EEDDA52AE1D6E92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8BE183231E4581B5F1188181F5B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EC1DD-88C1-4C38-A998-9D090B796B90}"/>
      </w:docPartPr>
      <w:docPartBody>
        <w:p w:rsidR="00D535DF" w:rsidRDefault="00983E61">
          <w:pPr>
            <w:pStyle w:val="228BE183231E4581B5F1188181F5B856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AA7C81DC2D4C90BF8DB19AE3374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233F4-0BF5-4AA1-BDE6-D3DCB69B26B9}"/>
      </w:docPartPr>
      <w:docPartBody>
        <w:p w:rsidR="00D535DF" w:rsidRDefault="00983E61">
          <w:pPr>
            <w:pStyle w:val="A7AA7C81DC2D4C90BF8DB19AE337457C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2A5ACF16D04788A46AB31CA4156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CD01F-F9AD-4709-B28F-73CAEA25063E}"/>
      </w:docPartPr>
      <w:docPartBody>
        <w:p w:rsidR="00D535DF" w:rsidRDefault="00983E61">
          <w:pPr>
            <w:pStyle w:val="BE2A5ACF16D04788A46AB31CA4156028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7293DE348343C4BA364A29B3BD6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57C7D-2124-46E5-B037-BF545B379256}"/>
      </w:docPartPr>
      <w:docPartBody>
        <w:p w:rsidR="00D535DF" w:rsidRDefault="00983E61">
          <w:pPr>
            <w:pStyle w:val="8C7293DE348343C4BA364A29B3BD6B3B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A4C8AD41F64526A3BF733C7E7D5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617C3C-A987-4A0D-A778-B830FF10529D}"/>
      </w:docPartPr>
      <w:docPartBody>
        <w:p w:rsidR="00D535DF" w:rsidRDefault="00983E61">
          <w:pPr>
            <w:pStyle w:val="91A4C8AD41F64526A3BF733C7E7D50BD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5BC404EFE746179780EEBF211AE5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84ED3-CD19-49E2-B121-14536D79B9DB}"/>
      </w:docPartPr>
      <w:docPartBody>
        <w:p w:rsidR="00D535DF" w:rsidRDefault="00983E61">
          <w:pPr>
            <w:pStyle w:val="6F5BC404EFE746179780EEBF211AE540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EE51AD572B477DB52238CAC39FF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173E1-A16B-4A3C-A912-8FC009BFF67E}"/>
      </w:docPartPr>
      <w:docPartBody>
        <w:p w:rsidR="00D535DF" w:rsidRDefault="00983E61">
          <w:pPr>
            <w:pStyle w:val="C3EE51AD572B477DB52238CAC39FFAD7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C9C22232FC4EDC9006C2DCE9710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5F7CF-211D-406D-A4A2-C05844D5DACB}"/>
      </w:docPartPr>
      <w:docPartBody>
        <w:p w:rsidR="00D535DF" w:rsidRDefault="00983E61">
          <w:pPr>
            <w:pStyle w:val="E2C9C22232FC4EDC9006C2DCE971093D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63327AA0DA4DDEA499835199C91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11C9B-29D1-448C-8991-6A5EF003B07C}"/>
      </w:docPartPr>
      <w:docPartBody>
        <w:p w:rsidR="00D535DF" w:rsidRDefault="00983E61">
          <w:pPr>
            <w:pStyle w:val="F563327AA0DA4DDEA499835199C917B4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6897DBC9D74D4FAB51C4656CA64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29A51-2C57-4BCC-8EB4-9ADBD8F25F1A}"/>
      </w:docPartPr>
      <w:docPartBody>
        <w:p w:rsidR="00D535DF" w:rsidRDefault="00983E61">
          <w:pPr>
            <w:pStyle w:val="D66897DBC9D74D4FAB51C4656CA64BB9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29D59500FC49AB92EA0E0C1F776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585E1-39A9-4282-99B0-172738486769}"/>
      </w:docPartPr>
      <w:docPartBody>
        <w:p w:rsidR="00D535DF" w:rsidRDefault="00983E61">
          <w:pPr>
            <w:pStyle w:val="F029D59500FC49AB92EA0E0C1F776721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148594562A44CEB0957618A3505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ED1E8-F519-4C48-8710-D16FDB95950B}"/>
      </w:docPartPr>
      <w:docPartBody>
        <w:p w:rsidR="00D535DF" w:rsidRDefault="00983E61">
          <w:pPr>
            <w:pStyle w:val="BB148594562A44CEB0957618A35055A8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395C889B1C4851ABB491E31AAED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D96AA-595F-4371-9F93-160047AE8BD6}"/>
      </w:docPartPr>
      <w:docPartBody>
        <w:p w:rsidR="00D535DF" w:rsidRDefault="00983E61">
          <w:pPr>
            <w:pStyle w:val="5C395C889B1C4851ABB491E31AAED6A0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7A9D6AE8A34DB393B4615D4CB26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62649-2F7D-4790-B3B5-B320902D49B7}"/>
      </w:docPartPr>
      <w:docPartBody>
        <w:p w:rsidR="00D535DF" w:rsidRDefault="00983E61">
          <w:pPr>
            <w:pStyle w:val="C97A9D6AE8A34DB393B4615D4CB26EFF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58EFC4F2464DA7A01EEC83AB9F8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FD554-7C51-4464-A8EA-B16BFF64B344}"/>
      </w:docPartPr>
      <w:docPartBody>
        <w:p w:rsidR="00D535DF" w:rsidRDefault="00983E61">
          <w:pPr>
            <w:pStyle w:val="7F58EFC4F2464DA7A01EEC83AB9F848A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88EEDCD993498B8DC22F6E237444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8A8BF0-B2C5-4C1D-B475-81B689B7C3C5}"/>
      </w:docPartPr>
      <w:docPartBody>
        <w:p w:rsidR="00D535DF" w:rsidRDefault="00983E61">
          <w:pPr>
            <w:pStyle w:val="F488EEDCD993498B8DC22F6E23744494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09D75832714D8BB52498D09C839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B048E-C924-4293-8E33-EACEDBBF8B2E}"/>
      </w:docPartPr>
      <w:docPartBody>
        <w:p w:rsidR="00D535DF" w:rsidRDefault="00983E61">
          <w:pPr>
            <w:pStyle w:val="4209D75832714D8BB52498D09C839387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D66B29D3CD4FF7A6267199100A0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5711F-B7FD-4DE3-B88B-395248353F4B}"/>
      </w:docPartPr>
      <w:docPartBody>
        <w:p w:rsidR="00D535DF" w:rsidRDefault="00983E61">
          <w:pPr>
            <w:pStyle w:val="6ED66B29D3CD4FF7A6267199100A06B0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3CA5DF70B74720A3989D30A99B3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69D14-BBB1-4C61-814C-09B9A385CA74}"/>
      </w:docPartPr>
      <w:docPartBody>
        <w:p w:rsidR="00D535DF" w:rsidRDefault="00983E61">
          <w:pPr>
            <w:pStyle w:val="553CA5DF70B74720A3989D30A99B3755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6460C6B6B74927AC0BE4700E0FC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B9265-4748-4492-95D8-07760259076C}"/>
      </w:docPartPr>
      <w:docPartBody>
        <w:p w:rsidR="00D535DF" w:rsidRDefault="00983E61">
          <w:pPr>
            <w:pStyle w:val="006460C6B6B74927AC0BE4700E0FC804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38CEC65D62495FBC2F801FDD65C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14F72-EAC7-41D1-95B5-C4C680BB2412}"/>
      </w:docPartPr>
      <w:docPartBody>
        <w:p w:rsidR="00D535DF" w:rsidRDefault="00983E61">
          <w:pPr>
            <w:pStyle w:val="6938CEC65D62495FBC2F801FDD65C90E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0E45BD0D0241179B3FEC329B441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C233EE-7B92-4AB6-ACD7-3F3879382E51}"/>
      </w:docPartPr>
      <w:docPartBody>
        <w:p w:rsidR="00D535DF" w:rsidRDefault="00983E61">
          <w:pPr>
            <w:pStyle w:val="8A0E45BD0D0241179B3FEC329B441C5B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"/>
        <w:style w:val="Header/Footer"/>
        <w:category>
          <w:name w:val="General"/>
          <w:gallery w:val="docParts"/>
        </w:category>
        <w:behaviors>
          <w:behavior w:val="content"/>
        </w:behaviors>
        <w:guid w:val="{8A71244C-DFEF-4EE3-B8DC-B544AAC81FC6}"/>
      </w:docPartPr>
      <w:docPartBody>
        <w:p w:rsidR="00AD61BB" w:rsidRDefault="000A205E" w:rsidP="000A205E">
          <w:pPr>
            <w:pStyle w:val="02"/>
          </w:pPr>
          <w:r>
            <w:rPr>
              <w:noProof/>
              <w:lang w:eastAsia="en-NZ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2090D9C" wp14:editId="505BE32D">
                    <wp:simplePos x="0" y="0"/>
                    <wp:positionH relativeFrom="page">
                      <wp:posOffset>2858390</wp:posOffset>
                    </wp:positionH>
                    <wp:positionV relativeFrom="page">
                      <wp:posOffset>360045</wp:posOffset>
                    </wp:positionV>
                    <wp:extent cx="4100400" cy="392400"/>
                    <wp:effectExtent l="0" t="0" r="0" b="0"/>
                    <wp:wrapNone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00400" cy="39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205E" w:rsidRPr="00DF70D5" w:rsidRDefault="000A205E" w:rsidP="00202BBC">
                                <w:pPr>
                                  <w:pStyle w:val="Footeraddress"/>
                                  <w:jc w:val="right"/>
                                </w:pPr>
                                <w:r>
                                  <w:rPr>
                                    <w:color w:val="808080" w:themeColor="background1" w:themeShade="80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instrText xml:space="preserve"> FILENAME   \* MERGEFORMAT </w:instrText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color w:val="808080" w:themeColor="background1" w:themeShade="80"/>
                                  </w:rPr>
                                  <w:t>2 IoD Nelson Marlborough - emerging direction 2020</w:t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22090D9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225.05pt;margin-top:28.35pt;width:322.85pt;height:30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" filled="f" stroked="f">
                    <v:textbox inset="0,7.2pt,,7.2pt">
                      <w:txbxContent>
                        <w:p w:rsidR="000A205E" w:rsidRPr="00DF70D5" w:rsidRDefault="000A205E" w:rsidP="00202BBC">
                          <w:pPr>
                            <w:pStyle w:val="Footeraddress"/>
                            <w:jc w:val="right"/>
                          </w:pPr>
                          <w:r>
                            <w:rPr>
                              <w:color w:val="808080" w:themeColor="background1" w:themeShade="80"/>
                            </w:rPr>
                            <w:fldChar w:fldCharType="begin"/>
                          </w:r>
                          <w:r>
                            <w:rPr>
                              <w:color w:val="808080" w:themeColor="background1" w:themeShade="80"/>
                            </w:rPr>
                            <w:instrText xml:space="preserve"> FILENAME   \* MERGEFORMAT </w:instrText>
                          </w:r>
                          <w:r>
                            <w:rPr>
                              <w:color w:val="808080" w:themeColor="background1" w:themeShade="8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808080" w:themeColor="background1" w:themeShade="80"/>
                            </w:rPr>
                            <w:t>2 IoD Nelson Marlborough - emerging direction 2020</w:t>
                          </w:r>
                          <w:r>
                            <w:rPr>
                              <w:color w:val="808080" w:themeColor="background1" w:themeShade="80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docPartBody>
    </w:docPart>
    <w:docPart>
      <w:docPartPr>
        <w:name w:val="2768005895264DC2A879949226118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4425C-9D3E-4A21-A12F-8465103BB1E0}"/>
      </w:docPartPr>
      <w:docPartBody>
        <w:p w:rsidR="00FE208D" w:rsidRDefault="00C912D9" w:rsidP="00C912D9">
          <w:pPr>
            <w:pStyle w:val="2768005895264DC2A879949226118CE2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1BD3B32B95411A90DBF33FCB7A4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03ED7-BEE6-4FF2-A502-702DF63D5EE6}"/>
      </w:docPartPr>
      <w:docPartBody>
        <w:p w:rsidR="00FE208D" w:rsidRDefault="00C912D9" w:rsidP="00C912D9">
          <w:pPr>
            <w:pStyle w:val="C71BD3B32B95411A90DBF33FCB7A40C8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C960538E4043B3975639C2026E8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D8BFA-39AB-4F36-8826-2404A5B1740C}"/>
      </w:docPartPr>
      <w:docPartBody>
        <w:p w:rsidR="00FE208D" w:rsidRDefault="00C912D9" w:rsidP="00C912D9">
          <w:pPr>
            <w:pStyle w:val="90C960538E4043B3975639C2026E868F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EE8606FBA94005892CD677878E99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BFAAE-9902-4EE5-B11F-B0463512916D}"/>
      </w:docPartPr>
      <w:docPartBody>
        <w:p w:rsidR="00F04310" w:rsidRDefault="000C1088" w:rsidP="000C1088">
          <w:pPr>
            <w:pStyle w:val="A1EE8606FBA94005892CD677878E991C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7FA8AC5AB5404F88A6B198EDF4F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F8C71-6BB7-478B-AF0B-74AED2317285}"/>
      </w:docPartPr>
      <w:docPartBody>
        <w:p w:rsidR="00F04310" w:rsidRDefault="000C1088" w:rsidP="000C1088">
          <w:pPr>
            <w:pStyle w:val="857FA8AC5AB5404F88A6B198EDF4F042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ACFC17A1204E08B508299E69476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2AA0C-20AA-4323-94A8-0DE8E1A528AB}"/>
      </w:docPartPr>
      <w:docPartBody>
        <w:p w:rsidR="00F04310" w:rsidRDefault="000C1088" w:rsidP="000C1088">
          <w:pPr>
            <w:pStyle w:val="5EACFC17A1204E08B508299E69476F49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3DA704CDF94CF7B34E4E2AFD1D7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6F207-7F6B-4DC2-878F-4467FFCD841F}"/>
      </w:docPartPr>
      <w:docPartBody>
        <w:p w:rsidR="00F04310" w:rsidRDefault="000C1088" w:rsidP="000C1088">
          <w:pPr>
            <w:pStyle w:val="DE3DA704CDF94CF7B34E4E2AFD1D73BC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2CBDC5F8124D06A5F81B1EADB4F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88B77-759B-4B6A-B245-9D41A69B09F6}"/>
      </w:docPartPr>
      <w:docPartBody>
        <w:p w:rsidR="00F04310" w:rsidRDefault="000C1088" w:rsidP="000C1088">
          <w:pPr>
            <w:pStyle w:val="602CBDC5F8124D06A5F81B1EADB4F5C7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EE244ABDB3429F933B9CE4ED5B3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B78FC-E5BD-4038-830D-55D497E428D0}"/>
      </w:docPartPr>
      <w:docPartBody>
        <w:p w:rsidR="00F04310" w:rsidRDefault="000C1088" w:rsidP="000C1088">
          <w:pPr>
            <w:pStyle w:val="48EE244ABDB3429F933B9CE4ED5B363B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D958A7BBE944B3A634FDE115B69D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F0E8F-D80D-412A-AE92-32B3B823915E}"/>
      </w:docPartPr>
      <w:docPartBody>
        <w:p w:rsidR="00F04310" w:rsidRDefault="000C1088" w:rsidP="000C1088">
          <w:pPr>
            <w:pStyle w:val="6DD958A7BBE944B3A634FDE115B69D2D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D6AFD4A3AC443988448BC0A2757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877B6-8EC8-4371-B238-EF490C3087CA}"/>
      </w:docPartPr>
      <w:docPartBody>
        <w:p w:rsidR="00F04310" w:rsidRDefault="000C1088" w:rsidP="000C1088">
          <w:pPr>
            <w:pStyle w:val="0CD6AFD4A3AC443988448BC0A2757622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B55EF5108B4B668DAB7FE4833C2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9803B-E8B8-4200-B732-715E5EAA3615}"/>
      </w:docPartPr>
      <w:docPartBody>
        <w:p w:rsidR="00F04310" w:rsidRDefault="000C1088" w:rsidP="000C1088">
          <w:pPr>
            <w:pStyle w:val="00B55EF5108B4B668DAB7FE4833C20C6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0D12F76FE54C1992F8CAC27E7C8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D758E-164D-43A4-8DD7-FB0DCF5D3334}"/>
      </w:docPartPr>
      <w:docPartBody>
        <w:p w:rsidR="00F04310" w:rsidRDefault="000C1088" w:rsidP="000C1088">
          <w:pPr>
            <w:pStyle w:val="FF0D12F76FE54C1992F8CAC27E7C8E06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E00E2671244554A5C0693D6070C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41C93-93A2-40FD-8D54-8A4CFFFECB5E}"/>
      </w:docPartPr>
      <w:docPartBody>
        <w:p w:rsidR="00F04310" w:rsidRDefault="000C1088" w:rsidP="000C1088">
          <w:pPr>
            <w:pStyle w:val="68E00E2671244554A5C0693D6070C934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A0F9961FB64D77A7D0AA2BC2690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E598D-F2E8-4712-AC50-D4425053F6BB}"/>
      </w:docPartPr>
      <w:docPartBody>
        <w:p w:rsidR="00F04310" w:rsidRDefault="000C1088" w:rsidP="000C1088">
          <w:pPr>
            <w:pStyle w:val="CCA0F9961FB64D77A7D0AA2BC2690FCE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FDB4C3A6724DBD851C1141DC8D0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E895B-EF5A-4666-B708-AB3FF3F4BB37}"/>
      </w:docPartPr>
      <w:docPartBody>
        <w:p w:rsidR="00F04310" w:rsidRDefault="000C1088" w:rsidP="000C1088">
          <w:pPr>
            <w:pStyle w:val="67FDB4C3A6724DBD851C1141DC8D0CA1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EB413B89784945AEDD91C69B524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E0FEC-CB49-46B4-B3F6-C75AE2BA5E47}"/>
      </w:docPartPr>
      <w:docPartBody>
        <w:p w:rsidR="00F04310" w:rsidRDefault="000C1088" w:rsidP="000C1088">
          <w:pPr>
            <w:pStyle w:val="9EEB413B89784945AEDD91C69B524063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51D572A17D4E81BE109A591547B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C932A-C1AC-4E52-A0DF-4E002720C3E5}"/>
      </w:docPartPr>
      <w:docPartBody>
        <w:p w:rsidR="00F04310" w:rsidRDefault="000C1088" w:rsidP="000C1088">
          <w:pPr>
            <w:pStyle w:val="1551D572A17D4E81BE109A591547BD16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594D2FDBC14CB3B6A36C755AECD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F44E0-FA1A-4CDA-97D9-34240D5392C7}"/>
      </w:docPartPr>
      <w:docPartBody>
        <w:p w:rsidR="00F04310" w:rsidRDefault="000C1088" w:rsidP="000C1088">
          <w:pPr>
            <w:pStyle w:val="F3594D2FDBC14CB3B6A36C755AECD859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B565A572E24969971FC510F5C994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D7187-2DDB-40D2-94E7-4D5CCABE96D9}"/>
      </w:docPartPr>
      <w:docPartBody>
        <w:p w:rsidR="00F04310" w:rsidRDefault="000C1088" w:rsidP="000C1088">
          <w:pPr>
            <w:pStyle w:val="70B565A572E24969971FC510F5C9945A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84AACED591403393E24BC9FF936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67E09-41F0-418F-A49D-FA139FA3DB1C}"/>
      </w:docPartPr>
      <w:docPartBody>
        <w:p w:rsidR="00F04310" w:rsidRDefault="000C1088" w:rsidP="000C1088">
          <w:pPr>
            <w:pStyle w:val="F684AACED591403393E24BC9FF9363D7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041269A71D4D849B139ECE012B8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CB4787-26F2-4FDC-82C4-70D8E48D031A}"/>
      </w:docPartPr>
      <w:docPartBody>
        <w:p w:rsidR="00F04310" w:rsidRDefault="000C1088" w:rsidP="000C1088">
          <w:pPr>
            <w:pStyle w:val="B7041269A71D4D849B139ECE012B8CF0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62403ACBA743C08D9C339D361B6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F8430-AF94-4DCA-BB27-2EF960827D6B}"/>
      </w:docPartPr>
      <w:docPartBody>
        <w:p w:rsidR="00F04310" w:rsidRDefault="000C1088" w:rsidP="000C1088">
          <w:pPr>
            <w:pStyle w:val="4962403ACBA743C08D9C339D361B61A1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CA5CAFD427469B8EFDC0B78C364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5B302-BB98-4792-99C4-07E9A41F1965}"/>
      </w:docPartPr>
      <w:docPartBody>
        <w:p w:rsidR="00F04310" w:rsidRDefault="000C1088" w:rsidP="000C1088">
          <w:pPr>
            <w:pStyle w:val="DFCA5CAFD427469B8EFDC0B78C3640E0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CEA5417DB640C2AB0AFA3D9EFA7C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0F3D3-5B53-45C7-B566-2799BC616D5B}"/>
      </w:docPartPr>
      <w:docPartBody>
        <w:p w:rsidR="00F04310" w:rsidRDefault="000C1088" w:rsidP="000C1088">
          <w:pPr>
            <w:pStyle w:val="7CCEA5417DB640C2AB0AFA3D9EFA7CD0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5A5D4212C84E2C86337742476BE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FA8F4-19E6-48F3-AA14-FB83A23B1D12}"/>
      </w:docPartPr>
      <w:docPartBody>
        <w:p w:rsidR="00F04310" w:rsidRDefault="000C1088" w:rsidP="000C1088">
          <w:pPr>
            <w:pStyle w:val="EE5A5D4212C84E2C86337742476BEA6C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F84A4DE92C47ECB8439F6967BE0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503E4-27E1-4CF0-9489-8E287623114A}"/>
      </w:docPartPr>
      <w:docPartBody>
        <w:p w:rsidR="00F04310" w:rsidRDefault="000C1088" w:rsidP="000C1088">
          <w:pPr>
            <w:pStyle w:val="1BF84A4DE92C47ECB8439F6967BE0FE4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C154FA889346CD966B5CB78D959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A236C-DC4A-45AF-94B9-F1EADB7F2352}"/>
      </w:docPartPr>
      <w:docPartBody>
        <w:p w:rsidR="00F04310" w:rsidRDefault="000C1088" w:rsidP="000C1088">
          <w:pPr>
            <w:pStyle w:val="62C154FA889346CD966B5CB78D959C7F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A54B8CA01D4B26B568EDFF6A4E58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A0DFF-5C90-4825-B669-3142C6C778D2}"/>
      </w:docPartPr>
      <w:docPartBody>
        <w:p w:rsidR="00F04310" w:rsidRDefault="000C1088" w:rsidP="000C1088">
          <w:pPr>
            <w:pStyle w:val="FCA54B8CA01D4B26B568EDFF6A4E5833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5F4163BD2F4CBB80E410C739C48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449A77-AB03-457D-981D-D6100B40A1B3}"/>
      </w:docPartPr>
      <w:docPartBody>
        <w:p w:rsidR="00F04310" w:rsidRDefault="000C1088" w:rsidP="000C1088">
          <w:pPr>
            <w:pStyle w:val="EA5F4163BD2F4CBB80E410C739C484C6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F904ACFC5F488AAB9C24E3FB064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A0D82-CE4F-4A43-AC48-B2DF90968D1D}"/>
      </w:docPartPr>
      <w:docPartBody>
        <w:p w:rsidR="00F04310" w:rsidRDefault="000C1088" w:rsidP="000C1088">
          <w:pPr>
            <w:pStyle w:val="4BF904ACFC5F488AAB9C24E3FB06478F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D29EEC9AE84BC8B80730056957F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87CA2-5093-4AB9-BF5B-AB8DF7BAA47E}"/>
      </w:docPartPr>
      <w:docPartBody>
        <w:p w:rsidR="00F04310" w:rsidRDefault="000C1088" w:rsidP="000C1088">
          <w:pPr>
            <w:pStyle w:val="0CD29EEC9AE84BC8B80730056957F873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54E7E9FCE44A02ACB6F10742484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E64B1-A1E5-4225-B39B-2769E10FC30D}"/>
      </w:docPartPr>
      <w:docPartBody>
        <w:p w:rsidR="00F04310" w:rsidRDefault="000C1088" w:rsidP="000C1088">
          <w:pPr>
            <w:pStyle w:val="0F54E7E9FCE44A02ACB6F107424841AC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FD4027A7BF40068FFB94841C0332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6645C-9EFB-44DB-B78C-9298AFB2B428}"/>
      </w:docPartPr>
      <w:docPartBody>
        <w:p w:rsidR="00F04310" w:rsidRDefault="000C1088" w:rsidP="000C1088">
          <w:pPr>
            <w:pStyle w:val="00FD4027A7BF40068FFB94841C0332AC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290D29015645D2B3B30FFC69253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9B7D05-8C8C-4088-B736-C44F7E3024B0}"/>
      </w:docPartPr>
      <w:docPartBody>
        <w:p w:rsidR="00F04310" w:rsidRDefault="000C1088" w:rsidP="000C1088">
          <w:pPr>
            <w:pStyle w:val="F5290D29015645D2B3B30FFC692538F1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E7790D5518470CA847973F89B15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D70F8-D601-4AA4-A0CE-348D526F1D1C}"/>
      </w:docPartPr>
      <w:docPartBody>
        <w:p w:rsidR="00F04310" w:rsidRDefault="000C1088" w:rsidP="000C1088">
          <w:pPr>
            <w:pStyle w:val="19E7790D5518470CA847973F89B15EC5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D28D0BED5D4CEDA416B6084E125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6934D-C6C6-42CF-8C3C-617B69B22FDD}"/>
      </w:docPartPr>
      <w:docPartBody>
        <w:p w:rsidR="00F04310" w:rsidRDefault="000C1088" w:rsidP="000C1088">
          <w:pPr>
            <w:pStyle w:val="06D28D0BED5D4CEDA416B6084E1251DF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C155C6D7DC494D9892991BD5E03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E4D43-BAC4-4DC6-B6BB-72D241388711}"/>
      </w:docPartPr>
      <w:docPartBody>
        <w:p w:rsidR="00F04310" w:rsidRDefault="000C1088" w:rsidP="000C1088">
          <w:pPr>
            <w:pStyle w:val="66C155C6D7DC494D9892991BD5E03220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4055C20E4940CCA5637A4A59DBE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EDA68-E9C1-486E-BB0F-1F7117BF7B29}"/>
      </w:docPartPr>
      <w:docPartBody>
        <w:p w:rsidR="00F04310" w:rsidRDefault="000C1088" w:rsidP="000C1088">
          <w:pPr>
            <w:pStyle w:val="CD4055C20E4940CCA5637A4A59DBEE1B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A8090C250745F08A0288767D8F1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CA715-FC3E-44E9-B593-D08A8E79E854}"/>
      </w:docPartPr>
      <w:docPartBody>
        <w:p w:rsidR="00F04310" w:rsidRDefault="000C1088" w:rsidP="000C1088">
          <w:pPr>
            <w:pStyle w:val="49A8090C250745F08A0288767D8F1DFD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DAAD0013314E1AAD8C14A9E3ED8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B34D2-6B9A-4E31-A13E-1C10EF7BAE0B}"/>
      </w:docPartPr>
      <w:docPartBody>
        <w:p w:rsidR="00F04310" w:rsidRDefault="000C1088" w:rsidP="000C1088">
          <w:pPr>
            <w:pStyle w:val="9FDAAD0013314E1AAD8C14A9E3ED801A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5434D0448946A5809078B9608FB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B34A1-A073-47FD-AE85-EC8B156E04A1}"/>
      </w:docPartPr>
      <w:docPartBody>
        <w:p w:rsidR="00F04310" w:rsidRDefault="000C1088" w:rsidP="000C1088">
          <w:pPr>
            <w:pStyle w:val="B25434D0448946A5809078B9608FB2F2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7869B119914A888E797E240D173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433DD8-FBCA-45FC-9817-F341FA30B40C}"/>
      </w:docPartPr>
      <w:docPartBody>
        <w:p w:rsidR="00F04310" w:rsidRDefault="000C1088" w:rsidP="000C1088">
          <w:pPr>
            <w:pStyle w:val="247869B119914A888E797E240D173F22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EF438B633743DC825A926C814DA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58BD1-A98F-41A3-B478-2E4022C62FD6}"/>
      </w:docPartPr>
      <w:docPartBody>
        <w:p w:rsidR="00F04310" w:rsidRDefault="000C1088" w:rsidP="000C1088">
          <w:pPr>
            <w:pStyle w:val="01EF438B633743DC825A926C814DA20C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5D3027C1A74621BB6DD5ADE5CFB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FA210-50D0-47E0-996C-5EC20801C576}"/>
      </w:docPartPr>
      <w:docPartBody>
        <w:p w:rsidR="00F04310" w:rsidRDefault="000C1088" w:rsidP="000C1088">
          <w:pPr>
            <w:pStyle w:val="FA5D3027C1A74621BB6DD5ADE5CFB05B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6F7FF4C7954F21BD79A541867A8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88A76-14B9-444A-A2AC-1B47B71A10FD}"/>
      </w:docPartPr>
      <w:docPartBody>
        <w:p w:rsidR="00F04310" w:rsidRDefault="000C1088" w:rsidP="000C1088">
          <w:pPr>
            <w:pStyle w:val="FE6F7FF4C7954F21BD79A541867A89DA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17F6026EB84B0BB05E2414011AD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D7CFE-905F-40EE-862E-982B0419A709}"/>
      </w:docPartPr>
      <w:docPartBody>
        <w:p w:rsidR="00F04310" w:rsidRDefault="000C1088" w:rsidP="000C1088">
          <w:pPr>
            <w:pStyle w:val="5017F6026EB84B0BB05E2414011AD2B8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6829FA572A48078E79A97EDE9A1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E1406-14B5-4733-8594-2D9550E58CE1}"/>
      </w:docPartPr>
      <w:docPartBody>
        <w:p w:rsidR="00F04310" w:rsidRDefault="000C1088" w:rsidP="000C1088">
          <w:pPr>
            <w:pStyle w:val="406829FA572A48078E79A97EDE9A1C50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3008D1633A43CE9ED365B37650F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06E52-FFDC-4294-9B65-FD9ABEA3174A}"/>
      </w:docPartPr>
      <w:docPartBody>
        <w:p w:rsidR="00F04310" w:rsidRDefault="000C1088" w:rsidP="000C1088">
          <w:pPr>
            <w:pStyle w:val="F83008D1633A43CE9ED365B37650F3B6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CDA31DCE67477F924A7007B35C2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CDAF6-8ABF-490F-889B-3A2D57C460F9}"/>
      </w:docPartPr>
      <w:docPartBody>
        <w:p w:rsidR="00F04310" w:rsidRDefault="000C1088" w:rsidP="000C1088">
          <w:pPr>
            <w:pStyle w:val="CDCDA31DCE67477F924A7007B35C243A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7DA960069D408386E9181C62580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10CAF-4C89-412A-8F24-6C0BB6A0F96C}"/>
      </w:docPartPr>
      <w:docPartBody>
        <w:p w:rsidR="00F04310" w:rsidRDefault="000C1088" w:rsidP="000C1088">
          <w:pPr>
            <w:pStyle w:val="BB7DA960069D408386E9181C62580029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D61E041DA54EEA862DE03A441F3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704AA-1AE5-46A1-AC93-154B9302E9BA}"/>
      </w:docPartPr>
      <w:docPartBody>
        <w:p w:rsidR="00F04310" w:rsidRDefault="000C1088" w:rsidP="000C1088">
          <w:pPr>
            <w:pStyle w:val="5BD61E041DA54EEA862DE03A441F30FC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FCC497D24542D7833772B3BE908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0C282-A33F-40D0-91AE-B8BFF711410C}"/>
      </w:docPartPr>
      <w:docPartBody>
        <w:p w:rsidR="00F04310" w:rsidRDefault="000C1088" w:rsidP="000C1088">
          <w:pPr>
            <w:pStyle w:val="9FFCC497D24542D7833772B3BE908D97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AE5F5DC29E48E2BCA0152201A5A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DC24B-AF5E-4E21-8236-56979FA4DDB2}"/>
      </w:docPartPr>
      <w:docPartBody>
        <w:p w:rsidR="00F04310" w:rsidRDefault="000C1088" w:rsidP="000C1088">
          <w:pPr>
            <w:pStyle w:val="71AE5F5DC29E48E2BCA0152201A5ABB6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D94DD0687E4C209B68822997073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A31C8-E261-46C1-BE61-888FE6313F64}"/>
      </w:docPartPr>
      <w:docPartBody>
        <w:p w:rsidR="00F04310" w:rsidRDefault="000C1088" w:rsidP="000C1088">
          <w:pPr>
            <w:pStyle w:val="6BD94DD0687E4C209B688229970733E1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C34FF6899C4C34ABF1594DCA38B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1339A-BAF3-46DC-A7D1-3041160E3B29}"/>
      </w:docPartPr>
      <w:docPartBody>
        <w:p w:rsidR="00F04310" w:rsidRDefault="000C1088" w:rsidP="000C1088">
          <w:pPr>
            <w:pStyle w:val="16C34FF6899C4C34ABF1594DCA38BBC1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FF3693FE51467AAC822B97FB042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05876-2389-4688-9E9E-42F62E9BEB57}"/>
      </w:docPartPr>
      <w:docPartBody>
        <w:p w:rsidR="00F04310" w:rsidRDefault="000C1088" w:rsidP="000C1088">
          <w:pPr>
            <w:pStyle w:val="5EFF3693FE51467AAC822B97FB042E11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F3C7FDD92F47CC8D12B8DAF16FD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57600-44EB-4935-A8B8-43C594E17E4A}"/>
      </w:docPartPr>
      <w:docPartBody>
        <w:p w:rsidR="00F04310" w:rsidRDefault="000C1088" w:rsidP="000C1088">
          <w:pPr>
            <w:pStyle w:val="15F3C7FDD92F47CC8D12B8DAF16FDD75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2FD7DD864B4E6AA03A1220BEE1B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3E8AE-CCB5-4A1F-ACA8-C70D19EF7299}"/>
      </w:docPartPr>
      <w:docPartBody>
        <w:p w:rsidR="00F04310" w:rsidRDefault="000C1088" w:rsidP="000C1088">
          <w:pPr>
            <w:pStyle w:val="BC2FD7DD864B4E6AA03A1220BEE1B184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AED85717054396A9A6041F3AA06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F0949-8956-4258-84E2-406F28E5442F}"/>
      </w:docPartPr>
      <w:docPartBody>
        <w:p w:rsidR="00F04310" w:rsidRDefault="000C1088" w:rsidP="000C1088">
          <w:pPr>
            <w:pStyle w:val="E0AED85717054396A9A6041F3AA0627D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86823A2B7B4CD780C4EF98C8D5A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D2521-E239-4610-8CB2-F6F28AC632F1}"/>
      </w:docPartPr>
      <w:docPartBody>
        <w:p w:rsidR="00F04310" w:rsidRDefault="000C1088" w:rsidP="000C1088">
          <w:pPr>
            <w:pStyle w:val="DE86823A2B7B4CD780C4EF98C8D5A6AD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CC5B4CBF9D4DEAA9B5AF1E635A2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6C3B82-E677-4E5D-85D9-A85F7FFDAEDC}"/>
      </w:docPartPr>
      <w:docPartBody>
        <w:p w:rsidR="00F04310" w:rsidRDefault="000C1088" w:rsidP="000C1088">
          <w:pPr>
            <w:pStyle w:val="A2CC5B4CBF9D4DEAA9B5AF1E635A2062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754EB933094B09BC69DFC5F75EC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C7EC6-7609-4167-9455-AD6190F3ACA1}"/>
      </w:docPartPr>
      <w:docPartBody>
        <w:p w:rsidR="00F04310" w:rsidRDefault="000C1088" w:rsidP="000C1088">
          <w:pPr>
            <w:pStyle w:val="7B754EB933094B09BC69DFC5F75EC78B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70AACB28934A9F92C45D9DF2CE3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60FCE-C116-4B2D-B978-28F882FB9892}"/>
      </w:docPartPr>
      <w:docPartBody>
        <w:p w:rsidR="00F04310" w:rsidRDefault="000C1088" w:rsidP="000C1088">
          <w:pPr>
            <w:pStyle w:val="A270AACB28934A9F92C45D9DF2CE3EAD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2AD5CF3E6F4DEC90D3DF6296DEA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9C213-8052-44CC-8923-4133157F457B}"/>
      </w:docPartPr>
      <w:docPartBody>
        <w:p w:rsidR="00F04310" w:rsidRDefault="000C1088" w:rsidP="000C1088">
          <w:pPr>
            <w:pStyle w:val="392AD5CF3E6F4DEC90D3DF6296DEA7EC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54EFA0A9854E958BE1D830E4199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7EE3C-C377-44AA-AF84-578F0A4484E6}"/>
      </w:docPartPr>
      <w:docPartBody>
        <w:p w:rsidR="00F04310" w:rsidRDefault="000C1088" w:rsidP="000C1088">
          <w:pPr>
            <w:pStyle w:val="8854EFA0A9854E958BE1D830E4199B0E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old">
    <w:panose1 w:val="020B0704020202020204"/>
    <w:charset w:val="A1"/>
    <w:family w:val="auto"/>
    <w:pitch w:val="variable"/>
    <w:sig w:usb0="E0002AFF" w:usb1="C0007843" w:usb2="00000009" w:usb3="00000000" w:csb0="000001FF" w:csb1="00000000"/>
  </w:font>
  <w:font w:name="UntitledSerif-Regular">
    <w:altName w:val="Cambria"/>
    <w:charset w:val="00"/>
    <w:family w:val="auto"/>
    <w:pitch w:val="variable"/>
    <w:sig w:usb0="00000007" w:usb1="00000001" w:usb2="00000000" w:usb3="00000000" w:csb0="00000093" w:csb1="00000000"/>
  </w:font>
  <w:font w:name="UntitledSans-Bold">
    <w:altName w:val="Cambria"/>
    <w:charset w:val="00"/>
    <w:family w:val="auto"/>
    <w:pitch w:val="variable"/>
    <w:sig w:usb0="00000007" w:usb1="00000001" w:usb2="00000000" w:usb3="00000000" w:csb0="00000093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E61"/>
    <w:rsid w:val="00025714"/>
    <w:rsid w:val="000A205E"/>
    <w:rsid w:val="000C1088"/>
    <w:rsid w:val="001C2F14"/>
    <w:rsid w:val="001D6B80"/>
    <w:rsid w:val="00213AF7"/>
    <w:rsid w:val="00217398"/>
    <w:rsid w:val="002902E8"/>
    <w:rsid w:val="003B7459"/>
    <w:rsid w:val="004D5DFB"/>
    <w:rsid w:val="005570D7"/>
    <w:rsid w:val="007260D3"/>
    <w:rsid w:val="00983E61"/>
    <w:rsid w:val="00AD61BB"/>
    <w:rsid w:val="00B45E7A"/>
    <w:rsid w:val="00C3420A"/>
    <w:rsid w:val="00C912D9"/>
    <w:rsid w:val="00D535DF"/>
    <w:rsid w:val="00EF0EC4"/>
    <w:rsid w:val="00F04310"/>
    <w:rsid w:val="00FE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C1088"/>
    <w:rPr>
      <w:color w:val="808080"/>
    </w:rPr>
  </w:style>
  <w:style w:type="paragraph" w:customStyle="1" w:styleId="90DFAF8D092949C1A42B7F07F7A6C595">
    <w:name w:val="90DFAF8D092949C1A42B7F07F7A6C595"/>
  </w:style>
  <w:style w:type="paragraph" w:customStyle="1" w:styleId="D411E4CF9F26450897F87B826DF793C6">
    <w:name w:val="D411E4CF9F26450897F87B826DF793C6"/>
  </w:style>
  <w:style w:type="paragraph" w:customStyle="1" w:styleId="F9AE0C2A64374503A5F0AB3FAD5E6DE2">
    <w:name w:val="F9AE0C2A64374503A5F0AB3FAD5E6DE2"/>
  </w:style>
  <w:style w:type="paragraph" w:customStyle="1" w:styleId="206ECE9478B54C78BFF3CEE8758E245F">
    <w:name w:val="206ECE9478B54C78BFF3CEE8758E245F"/>
  </w:style>
  <w:style w:type="paragraph" w:customStyle="1" w:styleId="A4A63E7AB6A743D29F342A915F87843E">
    <w:name w:val="A4A63E7AB6A743D29F342A915F87843E"/>
  </w:style>
  <w:style w:type="paragraph" w:customStyle="1" w:styleId="3C2ECB5730DA4277AE1FBF68F5374323">
    <w:name w:val="3C2ECB5730DA4277AE1FBF68F5374323"/>
  </w:style>
  <w:style w:type="paragraph" w:customStyle="1" w:styleId="6EAD2A58E5FA4D3194E46345EA193B03">
    <w:name w:val="6EAD2A58E5FA4D3194E46345EA193B03"/>
  </w:style>
  <w:style w:type="paragraph" w:customStyle="1" w:styleId="D01E80CE95C448D2A460776FA801B38F">
    <w:name w:val="D01E80CE95C448D2A460776FA801B38F"/>
  </w:style>
  <w:style w:type="paragraph" w:customStyle="1" w:styleId="C9368017A53D4D1F8B3A2AD310F22D56">
    <w:name w:val="C9368017A53D4D1F8B3A2AD310F22D56"/>
  </w:style>
  <w:style w:type="paragraph" w:customStyle="1" w:styleId="91F3854833A4450B960A9A6D15FC718A">
    <w:name w:val="91F3854833A4450B960A9A6D15FC718A"/>
  </w:style>
  <w:style w:type="paragraph" w:customStyle="1" w:styleId="ACA006CDD88E4D9AADCA4DE47F72738C">
    <w:name w:val="ACA006CDD88E4D9AADCA4DE47F72738C"/>
  </w:style>
  <w:style w:type="paragraph" w:customStyle="1" w:styleId="AD579627E71746389EEDDA52AE1D6E92">
    <w:name w:val="AD579627E71746389EEDDA52AE1D6E92"/>
  </w:style>
  <w:style w:type="paragraph" w:customStyle="1" w:styleId="D46A7DD2C67C419689DDB3ACB80C74CC">
    <w:name w:val="D46A7DD2C67C419689DDB3ACB80C74CC"/>
  </w:style>
  <w:style w:type="paragraph" w:customStyle="1" w:styleId="1F36AC1BA0D143E8A677BC6F2CADFDEE">
    <w:name w:val="1F36AC1BA0D143E8A677BC6F2CADFDEE"/>
  </w:style>
  <w:style w:type="paragraph" w:customStyle="1" w:styleId="41F91E5D98564755B7BE47AAA5AFF84E">
    <w:name w:val="41F91E5D98564755B7BE47AAA5AFF84E"/>
  </w:style>
  <w:style w:type="paragraph" w:customStyle="1" w:styleId="8F9B9FA3F7134E65A2F3AFD77A97CF9D">
    <w:name w:val="8F9B9FA3F7134E65A2F3AFD77A97CF9D"/>
  </w:style>
  <w:style w:type="paragraph" w:customStyle="1" w:styleId="C0317B7DAD4440C18CE72D1789D9EA47">
    <w:name w:val="C0317B7DAD4440C18CE72D1789D9EA47"/>
  </w:style>
  <w:style w:type="paragraph" w:customStyle="1" w:styleId="F4C11628064145478F82C7E3CF0AC4DB">
    <w:name w:val="F4C11628064145478F82C7E3CF0AC4DB"/>
  </w:style>
  <w:style w:type="paragraph" w:customStyle="1" w:styleId="59D2B7559E114EC4841CD694B49E04D2">
    <w:name w:val="59D2B7559E114EC4841CD694B49E04D2"/>
  </w:style>
  <w:style w:type="paragraph" w:customStyle="1" w:styleId="FC83F472793C4067833B1856347EC81C">
    <w:name w:val="FC83F472793C4067833B1856347EC81C"/>
  </w:style>
  <w:style w:type="paragraph" w:customStyle="1" w:styleId="99E822CCB2AB4F31B95EC41B74BD22CC">
    <w:name w:val="99E822CCB2AB4F31B95EC41B74BD22CC"/>
  </w:style>
  <w:style w:type="paragraph" w:customStyle="1" w:styleId="3420ECCD289D44A8B37614A9B0486110">
    <w:name w:val="3420ECCD289D44A8B37614A9B0486110"/>
  </w:style>
  <w:style w:type="paragraph" w:customStyle="1" w:styleId="218678AFC6D2433D9A5D1697F9BB1502">
    <w:name w:val="218678AFC6D2433D9A5D1697F9BB1502"/>
  </w:style>
  <w:style w:type="paragraph" w:customStyle="1" w:styleId="A7BBFF46F11B4FD59A0EDFBCD9B090FF">
    <w:name w:val="A7BBFF46F11B4FD59A0EDFBCD9B090FF"/>
  </w:style>
  <w:style w:type="paragraph" w:customStyle="1" w:styleId="591A2B0E8FF44ADEB32D06B9ED1E0070">
    <w:name w:val="591A2B0E8FF44ADEB32D06B9ED1E0070"/>
  </w:style>
  <w:style w:type="paragraph" w:customStyle="1" w:styleId="373806B38F6C470EA33D5099EA0601BA">
    <w:name w:val="373806B38F6C470EA33D5099EA0601BA"/>
  </w:style>
  <w:style w:type="paragraph" w:customStyle="1" w:styleId="D7ED71545C394A608CE46F5093B11DCC">
    <w:name w:val="D7ED71545C394A608CE46F5093B11DCC"/>
  </w:style>
  <w:style w:type="paragraph" w:customStyle="1" w:styleId="08F054EC23334A67AAF86F7AFB781D23">
    <w:name w:val="08F054EC23334A67AAF86F7AFB781D23"/>
  </w:style>
  <w:style w:type="paragraph" w:customStyle="1" w:styleId="E63CC32FA1CB430BAF0A6AC3F018803D">
    <w:name w:val="E63CC32FA1CB430BAF0A6AC3F018803D"/>
  </w:style>
  <w:style w:type="paragraph" w:customStyle="1" w:styleId="66F0C249A8394E3FBCBF9243CB85B6C4">
    <w:name w:val="66F0C249A8394E3FBCBF9243CB85B6C4"/>
  </w:style>
  <w:style w:type="paragraph" w:customStyle="1" w:styleId="35C519140B2F48518824AC1FAE9B25CB">
    <w:name w:val="35C519140B2F48518824AC1FAE9B25CB"/>
  </w:style>
  <w:style w:type="paragraph" w:customStyle="1" w:styleId="0920B850C43A4B118803333134564D6D">
    <w:name w:val="0920B850C43A4B118803333134564D6D"/>
  </w:style>
  <w:style w:type="paragraph" w:customStyle="1" w:styleId="6ABE2C344246406DB0B27DEC3D4BA093">
    <w:name w:val="6ABE2C344246406DB0B27DEC3D4BA093"/>
  </w:style>
  <w:style w:type="paragraph" w:customStyle="1" w:styleId="D0D518B93889499B90765CD27F2C18BC">
    <w:name w:val="D0D518B93889499B90765CD27F2C18BC"/>
  </w:style>
  <w:style w:type="paragraph" w:customStyle="1" w:styleId="BEAAC9BE3D684D8BB7B6D82B2C1818F5">
    <w:name w:val="BEAAC9BE3D684D8BB7B6D82B2C1818F5"/>
  </w:style>
  <w:style w:type="paragraph" w:customStyle="1" w:styleId="B7C629FA795E41DFB5B654D05A0A22C6">
    <w:name w:val="B7C629FA795E41DFB5B654D05A0A22C6"/>
  </w:style>
  <w:style w:type="paragraph" w:customStyle="1" w:styleId="DD132DDF0CDF4E7CB6B91A615DF89286">
    <w:name w:val="DD132DDF0CDF4E7CB6B91A615DF89286"/>
  </w:style>
  <w:style w:type="paragraph" w:customStyle="1" w:styleId="68FD7E652BC44FEBB0EBCCB7496F9049">
    <w:name w:val="68FD7E652BC44FEBB0EBCCB7496F9049"/>
  </w:style>
  <w:style w:type="paragraph" w:customStyle="1" w:styleId="A6743E4CE6DE47F7A817141AFB734857">
    <w:name w:val="A6743E4CE6DE47F7A817141AFB734857"/>
  </w:style>
  <w:style w:type="paragraph" w:customStyle="1" w:styleId="F59DC8A2C9F3401DA0CC869CD0BAAB9F">
    <w:name w:val="F59DC8A2C9F3401DA0CC869CD0BAAB9F"/>
  </w:style>
  <w:style w:type="paragraph" w:customStyle="1" w:styleId="11CA421AA23C468ABAF63F6DFC488D71">
    <w:name w:val="11CA421AA23C468ABAF63F6DFC488D71"/>
  </w:style>
  <w:style w:type="paragraph" w:customStyle="1" w:styleId="E70BD29F2FED41C5A0AB96F07A65BAE8">
    <w:name w:val="E70BD29F2FED41C5A0AB96F07A65BAE8"/>
  </w:style>
  <w:style w:type="paragraph" w:customStyle="1" w:styleId="8A8E46E4FCA84DA281C7C93F0429BE23">
    <w:name w:val="8A8E46E4FCA84DA281C7C93F0429BE23"/>
  </w:style>
  <w:style w:type="paragraph" w:customStyle="1" w:styleId="04F5B041A95C4CCB89827226B22B65A4">
    <w:name w:val="04F5B041A95C4CCB89827226B22B65A4"/>
  </w:style>
  <w:style w:type="paragraph" w:customStyle="1" w:styleId="3E61A5158E264D8A8F9F8D6327A17124">
    <w:name w:val="3E61A5158E264D8A8F9F8D6327A17124"/>
  </w:style>
  <w:style w:type="paragraph" w:customStyle="1" w:styleId="228BE183231E4581B5F1188181F5B856">
    <w:name w:val="228BE183231E4581B5F1188181F5B856"/>
  </w:style>
  <w:style w:type="paragraph" w:customStyle="1" w:styleId="C09880D05453451A931D89FFFFE9615A">
    <w:name w:val="C09880D05453451A931D89FFFFE9615A"/>
  </w:style>
  <w:style w:type="paragraph" w:customStyle="1" w:styleId="A7662563BD26418B97907B5B7E75722D">
    <w:name w:val="A7662563BD26418B97907B5B7E75722D"/>
  </w:style>
  <w:style w:type="paragraph" w:customStyle="1" w:styleId="EEC310E268DE4F039FE87B6D0C7BDFEF">
    <w:name w:val="EEC310E268DE4F039FE87B6D0C7BDFEF"/>
  </w:style>
  <w:style w:type="paragraph" w:customStyle="1" w:styleId="750D2018732E45CDBA445256C0B81AD4">
    <w:name w:val="750D2018732E45CDBA445256C0B81AD4"/>
  </w:style>
  <w:style w:type="paragraph" w:customStyle="1" w:styleId="5B9A3DE10B1A453E9A8A3872BF10B865">
    <w:name w:val="5B9A3DE10B1A453E9A8A3872BF10B865"/>
  </w:style>
  <w:style w:type="paragraph" w:customStyle="1" w:styleId="7EE7A680AEEF4711ACE18FDFFF6CA1DF">
    <w:name w:val="7EE7A680AEEF4711ACE18FDFFF6CA1DF"/>
  </w:style>
  <w:style w:type="paragraph" w:customStyle="1" w:styleId="562F90CF704D4FBE9D602BD033CD7264">
    <w:name w:val="562F90CF704D4FBE9D602BD033CD7264"/>
  </w:style>
  <w:style w:type="paragraph" w:customStyle="1" w:styleId="38C5258A9AC548A48860B79F49A21F31">
    <w:name w:val="38C5258A9AC548A48860B79F49A21F31"/>
  </w:style>
  <w:style w:type="paragraph" w:customStyle="1" w:styleId="A7AA7C81DC2D4C90BF8DB19AE337457C">
    <w:name w:val="A7AA7C81DC2D4C90BF8DB19AE337457C"/>
  </w:style>
  <w:style w:type="paragraph" w:customStyle="1" w:styleId="BE2A5ACF16D04788A46AB31CA4156028">
    <w:name w:val="BE2A5ACF16D04788A46AB31CA4156028"/>
  </w:style>
  <w:style w:type="paragraph" w:customStyle="1" w:styleId="8C7293DE348343C4BA364A29B3BD6B3B">
    <w:name w:val="8C7293DE348343C4BA364A29B3BD6B3B"/>
  </w:style>
  <w:style w:type="paragraph" w:customStyle="1" w:styleId="91A4C8AD41F64526A3BF733C7E7D50BD">
    <w:name w:val="91A4C8AD41F64526A3BF733C7E7D50BD"/>
  </w:style>
  <w:style w:type="paragraph" w:customStyle="1" w:styleId="6F5BC404EFE746179780EEBF211AE540">
    <w:name w:val="6F5BC404EFE746179780EEBF211AE540"/>
  </w:style>
  <w:style w:type="paragraph" w:customStyle="1" w:styleId="C3EE51AD572B477DB52238CAC39FFAD7">
    <w:name w:val="C3EE51AD572B477DB52238CAC39FFAD7"/>
  </w:style>
  <w:style w:type="paragraph" w:customStyle="1" w:styleId="E2C9C22232FC4EDC9006C2DCE971093D">
    <w:name w:val="E2C9C22232FC4EDC9006C2DCE971093D"/>
  </w:style>
  <w:style w:type="paragraph" w:customStyle="1" w:styleId="F563327AA0DA4DDEA499835199C917B4">
    <w:name w:val="F563327AA0DA4DDEA499835199C917B4"/>
  </w:style>
  <w:style w:type="paragraph" w:customStyle="1" w:styleId="D66897DBC9D74D4FAB51C4656CA64BB9">
    <w:name w:val="D66897DBC9D74D4FAB51C4656CA64BB9"/>
  </w:style>
  <w:style w:type="paragraph" w:customStyle="1" w:styleId="F029D59500FC49AB92EA0E0C1F776721">
    <w:name w:val="F029D59500FC49AB92EA0E0C1F776721"/>
  </w:style>
  <w:style w:type="paragraph" w:customStyle="1" w:styleId="BB148594562A44CEB0957618A35055A8">
    <w:name w:val="BB148594562A44CEB0957618A35055A8"/>
  </w:style>
  <w:style w:type="paragraph" w:customStyle="1" w:styleId="5C395C889B1C4851ABB491E31AAED6A0">
    <w:name w:val="5C395C889B1C4851ABB491E31AAED6A0"/>
  </w:style>
  <w:style w:type="paragraph" w:customStyle="1" w:styleId="C97A9D6AE8A34DB393B4615D4CB26EFF">
    <w:name w:val="C97A9D6AE8A34DB393B4615D4CB26EFF"/>
  </w:style>
  <w:style w:type="paragraph" w:customStyle="1" w:styleId="7F58EFC4F2464DA7A01EEC83AB9F848A">
    <w:name w:val="7F58EFC4F2464DA7A01EEC83AB9F848A"/>
  </w:style>
  <w:style w:type="paragraph" w:customStyle="1" w:styleId="F488EEDCD993498B8DC22F6E23744494">
    <w:name w:val="F488EEDCD993498B8DC22F6E23744494"/>
  </w:style>
  <w:style w:type="paragraph" w:customStyle="1" w:styleId="4209D75832714D8BB52498D09C839387">
    <w:name w:val="4209D75832714D8BB52498D09C839387"/>
  </w:style>
  <w:style w:type="paragraph" w:customStyle="1" w:styleId="6ED66B29D3CD4FF7A6267199100A06B0">
    <w:name w:val="6ED66B29D3CD4FF7A6267199100A06B0"/>
  </w:style>
  <w:style w:type="paragraph" w:customStyle="1" w:styleId="553CA5DF70B74720A3989D30A99B3755">
    <w:name w:val="553CA5DF70B74720A3989D30A99B3755"/>
  </w:style>
  <w:style w:type="paragraph" w:customStyle="1" w:styleId="8EE3686572E34D4DAB6A22386E2EB767">
    <w:name w:val="8EE3686572E34D4DAB6A22386E2EB767"/>
  </w:style>
  <w:style w:type="paragraph" w:customStyle="1" w:styleId="BE93E35DD0B3476EAC7B0C30D137A5F4">
    <w:name w:val="BE93E35DD0B3476EAC7B0C30D137A5F4"/>
  </w:style>
  <w:style w:type="paragraph" w:customStyle="1" w:styleId="93DF2E2B3BF34F45AAC1240340525B95">
    <w:name w:val="93DF2E2B3BF34F45AAC1240340525B95"/>
  </w:style>
  <w:style w:type="paragraph" w:customStyle="1" w:styleId="6BCD3BB5D65541CAB39C93E3AD99E39A">
    <w:name w:val="6BCD3BB5D65541CAB39C93E3AD99E39A"/>
  </w:style>
  <w:style w:type="paragraph" w:customStyle="1" w:styleId="FE2BE0A43BD74A25871D297FF7FC925E">
    <w:name w:val="FE2BE0A43BD74A25871D297FF7FC925E"/>
  </w:style>
  <w:style w:type="paragraph" w:customStyle="1" w:styleId="D012728F215C4DB296DA6338025D9A66">
    <w:name w:val="D012728F215C4DB296DA6338025D9A66"/>
  </w:style>
  <w:style w:type="paragraph" w:customStyle="1" w:styleId="E59F22564B95488DA2E29D741F4788CD">
    <w:name w:val="E59F22564B95488DA2E29D741F4788CD"/>
  </w:style>
  <w:style w:type="paragraph" w:customStyle="1" w:styleId="1A86B9225918441B8073F245A8B5F2FA">
    <w:name w:val="1A86B9225918441B8073F245A8B5F2FA"/>
  </w:style>
  <w:style w:type="paragraph" w:customStyle="1" w:styleId="178A457AE9F34D42BB112DF0D14B23E9">
    <w:name w:val="178A457AE9F34D42BB112DF0D14B23E9"/>
  </w:style>
  <w:style w:type="paragraph" w:customStyle="1" w:styleId="668E30574F534624B5F138D91E81607F">
    <w:name w:val="668E30574F534624B5F138D91E81607F"/>
  </w:style>
  <w:style w:type="paragraph" w:customStyle="1" w:styleId="916A1BB68B664AB094328D094F002393">
    <w:name w:val="916A1BB68B664AB094328D094F002393"/>
  </w:style>
  <w:style w:type="paragraph" w:customStyle="1" w:styleId="02D99CB6BEFE4A079F49D4DA08626F72">
    <w:name w:val="02D99CB6BEFE4A079F49D4DA08626F72"/>
  </w:style>
  <w:style w:type="paragraph" w:customStyle="1" w:styleId="EC2472C899954E43B699CB94EE4865E9">
    <w:name w:val="EC2472C899954E43B699CB94EE4865E9"/>
  </w:style>
  <w:style w:type="paragraph" w:customStyle="1" w:styleId="E99E8607F5DC40D3AB3FAA154DE40027">
    <w:name w:val="E99E8607F5DC40D3AB3FAA154DE40027"/>
  </w:style>
  <w:style w:type="paragraph" w:customStyle="1" w:styleId="3CA4B28188F441E1870FB08A30AF6D8F">
    <w:name w:val="3CA4B28188F441E1870FB08A30AF6D8F"/>
  </w:style>
  <w:style w:type="paragraph" w:customStyle="1" w:styleId="6208D0ED585B491BBFE63343E666AA25">
    <w:name w:val="6208D0ED585B491BBFE63343E666AA25"/>
  </w:style>
  <w:style w:type="paragraph" w:customStyle="1" w:styleId="7DDB55BC8BFA43E88E7DD8D31D6E82CA">
    <w:name w:val="7DDB55BC8BFA43E88E7DD8D31D6E82CA"/>
  </w:style>
  <w:style w:type="paragraph" w:customStyle="1" w:styleId="C3921DAF73A0480AB0AF59C01244A6F6">
    <w:name w:val="C3921DAF73A0480AB0AF59C01244A6F6"/>
  </w:style>
  <w:style w:type="paragraph" w:customStyle="1" w:styleId="5FCD6187D1E5464D94F8115C7F9C46D4">
    <w:name w:val="5FCD6187D1E5464D94F8115C7F9C46D4"/>
  </w:style>
  <w:style w:type="paragraph" w:customStyle="1" w:styleId="F9CA052BA66F4E928F71C8F991332D77">
    <w:name w:val="F9CA052BA66F4E928F71C8F991332D77"/>
  </w:style>
  <w:style w:type="paragraph" w:customStyle="1" w:styleId="9A54B9CFB19B40FFAEB022F1D2597EB4">
    <w:name w:val="9A54B9CFB19B40FFAEB022F1D2597EB4"/>
  </w:style>
  <w:style w:type="paragraph" w:customStyle="1" w:styleId="006460C6B6B74927AC0BE4700E0FC804">
    <w:name w:val="006460C6B6B74927AC0BE4700E0FC804"/>
  </w:style>
  <w:style w:type="paragraph" w:customStyle="1" w:styleId="6938CEC65D62495FBC2F801FDD65C90E">
    <w:name w:val="6938CEC65D62495FBC2F801FDD65C90E"/>
  </w:style>
  <w:style w:type="paragraph" w:customStyle="1" w:styleId="8A0E45BD0D0241179B3FEC329B441C5B">
    <w:name w:val="8A0E45BD0D0241179B3FEC329B441C5B"/>
  </w:style>
  <w:style w:type="paragraph" w:customStyle="1" w:styleId="2DF0B804680A4CB0B9D2D08586CFFE4E">
    <w:name w:val="2DF0B804680A4CB0B9D2D08586CFFE4E"/>
  </w:style>
  <w:style w:type="paragraph" w:customStyle="1" w:styleId="Footeraddress">
    <w:name w:val="Footer address"/>
    <w:qFormat/>
    <w:rsid w:val="000A205E"/>
    <w:pPr>
      <w:widowControl w:val="0"/>
      <w:autoSpaceDE w:val="0"/>
      <w:autoSpaceDN w:val="0"/>
      <w:adjustRightInd w:val="0"/>
      <w:spacing w:after="57" w:line="288" w:lineRule="auto"/>
      <w:textAlignment w:val="center"/>
    </w:pPr>
    <w:rPr>
      <w:rFonts w:ascii="Georgia" w:hAnsi="Georgia" w:cs="UntitledSerif-Regular"/>
      <w:color w:val="000000"/>
      <w:sz w:val="15"/>
      <w:szCs w:val="15"/>
      <w:lang w:val="en-US" w:eastAsia="en-US"/>
    </w:rPr>
  </w:style>
  <w:style w:type="paragraph" w:customStyle="1" w:styleId="02">
    <w:name w:val="02"/>
    <w:rsid w:val="000A205E"/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after="220" w:line="288" w:lineRule="auto"/>
      <w:textAlignment w:val="center"/>
    </w:pPr>
    <w:rPr>
      <w:rFonts w:ascii="Arial" w:hAnsi="Arial" w:cs="Arial"/>
      <w:color w:val="000000"/>
      <w:sz w:val="19"/>
      <w:lang w:eastAsia="en-US"/>
    </w:rPr>
  </w:style>
  <w:style w:type="paragraph" w:customStyle="1" w:styleId="D86A988D77C14335B20BDE03DC12220C">
    <w:name w:val="D86A988D77C14335B20BDE03DC12220C"/>
    <w:rsid w:val="004D5DFB"/>
  </w:style>
  <w:style w:type="paragraph" w:customStyle="1" w:styleId="50656B7FD23F43E181A8B1B8A714FA80">
    <w:name w:val="50656B7FD23F43E181A8B1B8A714FA80"/>
    <w:rsid w:val="004D5DFB"/>
  </w:style>
  <w:style w:type="paragraph" w:customStyle="1" w:styleId="71F4BD38A5E0434C8B12261D556F9A1D">
    <w:name w:val="71F4BD38A5E0434C8B12261D556F9A1D"/>
    <w:rsid w:val="004D5DFB"/>
  </w:style>
  <w:style w:type="paragraph" w:customStyle="1" w:styleId="F1E3B710109A41FA9659759F49DC23A8">
    <w:name w:val="F1E3B710109A41FA9659759F49DC23A8"/>
    <w:rsid w:val="00C912D9"/>
  </w:style>
  <w:style w:type="paragraph" w:customStyle="1" w:styleId="05EE807A77304D0487D87928CD894FC9">
    <w:name w:val="05EE807A77304D0487D87928CD894FC9"/>
    <w:rsid w:val="00C912D9"/>
  </w:style>
  <w:style w:type="paragraph" w:customStyle="1" w:styleId="A90036405E084439972DCDE12D8D4D50">
    <w:name w:val="A90036405E084439972DCDE12D8D4D50"/>
    <w:rsid w:val="00C912D9"/>
  </w:style>
  <w:style w:type="paragraph" w:customStyle="1" w:styleId="2768005895264DC2A879949226118CE2">
    <w:name w:val="2768005895264DC2A879949226118CE2"/>
    <w:rsid w:val="00C912D9"/>
  </w:style>
  <w:style w:type="paragraph" w:customStyle="1" w:styleId="C71BD3B32B95411A90DBF33FCB7A40C8">
    <w:name w:val="C71BD3B32B95411A90DBF33FCB7A40C8"/>
    <w:rsid w:val="00C912D9"/>
  </w:style>
  <w:style w:type="paragraph" w:customStyle="1" w:styleId="90C960538E4043B3975639C2026E868F">
    <w:name w:val="90C960538E4043B3975639C2026E868F"/>
    <w:rsid w:val="00C912D9"/>
  </w:style>
  <w:style w:type="paragraph" w:customStyle="1" w:styleId="A1EE8606FBA94005892CD677878E991C">
    <w:name w:val="A1EE8606FBA94005892CD677878E991C"/>
    <w:rsid w:val="000C1088"/>
  </w:style>
  <w:style w:type="paragraph" w:customStyle="1" w:styleId="857FA8AC5AB5404F88A6B198EDF4F042">
    <w:name w:val="857FA8AC5AB5404F88A6B198EDF4F042"/>
    <w:rsid w:val="000C1088"/>
  </w:style>
  <w:style w:type="paragraph" w:customStyle="1" w:styleId="5EACFC17A1204E08B508299E69476F49">
    <w:name w:val="5EACFC17A1204E08B508299E69476F49"/>
    <w:rsid w:val="000C1088"/>
  </w:style>
  <w:style w:type="paragraph" w:customStyle="1" w:styleId="DE3DA704CDF94CF7B34E4E2AFD1D73BC">
    <w:name w:val="DE3DA704CDF94CF7B34E4E2AFD1D73BC"/>
    <w:rsid w:val="000C1088"/>
  </w:style>
  <w:style w:type="paragraph" w:customStyle="1" w:styleId="602CBDC5F8124D06A5F81B1EADB4F5C7">
    <w:name w:val="602CBDC5F8124D06A5F81B1EADB4F5C7"/>
    <w:rsid w:val="000C1088"/>
  </w:style>
  <w:style w:type="paragraph" w:customStyle="1" w:styleId="48EE244ABDB3429F933B9CE4ED5B363B">
    <w:name w:val="48EE244ABDB3429F933B9CE4ED5B363B"/>
    <w:rsid w:val="000C1088"/>
  </w:style>
  <w:style w:type="paragraph" w:customStyle="1" w:styleId="6DD958A7BBE944B3A634FDE115B69D2D">
    <w:name w:val="6DD958A7BBE944B3A634FDE115B69D2D"/>
    <w:rsid w:val="000C1088"/>
  </w:style>
  <w:style w:type="paragraph" w:customStyle="1" w:styleId="0CD6AFD4A3AC443988448BC0A2757622">
    <w:name w:val="0CD6AFD4A3AC443988448BC0A2757622"/>
    <w:rsid w:val="000C1088"/>
  </w:style>
  <w:style w:type="paragraph" w:customStyle="1" w:styleId="00B55EF5108B4B668DAB7FE4833C20C6">
    <w:name w:val="00B55EF5108B4B668DAB7FE4833C20C6"/>
    <w:rsid w:val="000C1088"/>
  </w:style>
  <w:style w:type="paragraph" w:customStyle="1" w:styleId="FF0D12F76FE54C1992F8CAC27E7C8E06">
    <w:name w:val="FF0D12F76FE54C1992F8CAC27E7C8E06"/>
    <w:rsid w:val="000C1088"/>
  </w:style>
  <w:style w:type="paragraph" w:customStyle="1" w:styleId="68E00E2671244554A5C0693D6070C934">
    <w:name w:val="68E00E2671244554A5C0693D6070C934"/>
    <w:rsid w:val="000C1088"/>
  </w:style>
  <w:style w:type="paragraph" w:customStyle="1" w:styleId="CCA0F9961FB64D77A7D0AA2BC2690FCE">
    <w:name w:val="CCA0F9961FB64D77A7D0AA2BC2690FCE"/>
    <w:rsid w:val="000C1088"/>
  </w:style>
  <w:style w:type="paragraph" w:customStyle="1" w:styleId="67FDB4C3A6724DBD851C1141DC8D0CA1">
    <w:name w:val="67FDB4C3A6724DBD851C1141DC8D0CA1"/>
    <w:rsid w:val="000C1088"/>
  </w:style>
  <w:style w:type="paragraph" w:customStyle="1" w:styleId="9EEB413B89784945AEDD91C69B524063">
    <w:name w:val="9EEB413B89784945AEDD91C69B524063"/>
    <w:rsid w:val="000C1088"/>
  </w:style>
  <w:style w:type="paragraph" w:customStyle="1" w:styleId="1551D572A17D4E81BE109A591547BD16">
    <w:name w:val="1551D572A17D4E81BE109A591547BD16"/>
    <w:rsid w:val="000C1088"/>
  </w:style>
  <w:style w:type="paragraph" w:customStyle="1" w:styleId="F3594D2FDBC14CB3B6A36C755AECD859">
    <w:name w:val="F3594D2FDBC14CB3B6A36C755AECD859"/>
    <w:rsid w:val="000C1088"/>
  </w:style>
  <w:style w:type="paragraph" w:customStyle="1" w:styleId="34ABD57928164B70A26CC96917260351">
    <w:name w:val="34ABD57928164B70A26CC96917260351"/>
    <w:rsid w:val="000C1088"/>
  </w:style>
  <w:style w:type="paragraph" w:customStyle="1" w:styleId="53BCE2FE13274365BE5F541CCFC58A65">
    <w:name w:val="53BCE2FE13274365BE5F541CCFC58A65"/>
    <w:rsid w:val="000C1088"/>
  </w:style>
  <w:style w:type="paragraph" w:customStyle="1" w:styleId="D151781BB8C24BFAB418454E46F93839">
    <w:name w:val="D151781BB8C24BFAB418454E46F93839"/>
    <w:rsid w:val="000C1088"/>
  </w:style>
  <w:style w:type="paragraph" w:customStyle="1" w:styleId="48224940A6F74741B4238E291C51A7BC">
    <w:name w:val="48224940A6F74741B4238E291C51A7BC"/>
    <w:rsid w:val="000C1088"/>
  </w:style>
  <w:style w:type="paragraph" w:customStyle="1" w:styleId="DDFB9FBEAA874C8381F41107B6AAF618">
    <w:name w:val="DDFB9FBEAA874C8381F41107B6AAF618"/>
    <w:rsid w:val="000C1088"/>
  </w:style>
  <w:style w:type="paragraph" w:customStyle="1" w:styleId="06C53E53788845BDADC60353F7408830">
    <w:name w:val="06C53E53788845BDADC60353F7408830"/>
    <w:rsid w:val="000C1088"/>
  </w:style>
  <w:style w:type="paragraph" w:customStyle="1" w:styleId="1A7FFE78BA7D4897AE726EC1CECF97B2">
    <w:name w:val="1A7FFE78BA7D4897AE726EC1CECF97B2"/>
    <w:rsid w:val="000C1088"/>
  </w:style>
  <w:style w:type="paragraph" w:customStyle="1" w:styleId="ABB369CA5DB34929A6755A6019148E3C">
    <w:name w:val="ABB369CA5DB34929A6755A6019148E3C"/>
    <w:rsid w:val="000C1088"/>
  </w:style>
  <w:style w:type="paragraph" w:customStyle="1" w:styleId="609AE5D329EF40C8B695CA9C0FA8F736">
    <w:name w:val="609AE5D329EF40C8B695CA9C0FA8F736"/>
    <w:rsid w:val="000C1088"/>
  </w:style>
  <w:style w:type="paragraph" w:customStyle="1" w:styleId="66C9D7BBB98548B2BCF01AC5E6735F98">
    <w:name w:val="66C9D7BBB98548B2BCF01AC5E6735F98"/>
    <w:rsid w:val="000C1088"/>
  </w:style>
  <w:style w:type="paragraph" w:customStyle="1" w:styleId="57969AADD601439CA834F4724C5658C3">
    <w:name w:val="57969AADD601439CA834F4724C5658C3"/>
    <w:rsid w:val="000C1088"/>
  </w:style>
  <w:style w:type="paragraph" w:customStyle="1" w:styleId="1FF181EC91FB476698FAFC633AAB42F8">
    <w:name w:val="1FF181EC91FB476698FAFC633AAB42F8"/>
    <w:rsid w:val="000C1088"/>
  </w:style>
  <w:style w:type="paragraph" w:customStyle="1" w:styleId="CB930FB8891049FFA11F3B8CFEF0EA4D">
    <w:name w:val="CB930FB8891049FFA11F3B8CFEF0EA4D"/>
    <w:rsid w:val="000C1088"/>
  </w:style>
  <w:style w:type="paragraph" w:customStyle="1" w:styleId="295ADB9E2CA54F3B9F57780AB0A84933">
    <w:name w:val="295ADB9E2CA54F3B9F57780AB0A84933"/>
    <w:rsid w:val="000C1088"/>
  </w:style>
  <w:style w:type="paragraph" w:customStyle="1" w:styleId="36DD3D9518624366913BB9CF496E05C9">
    <w:name w:val="36DD3D9518624366913BB9CF496E05C9"/>
    <w:rsid w:val="000C1088"/>
  </w:style>
  <w:style w:type="paragraph" w:customStyle="1" w:styleId="CAC88D9881C14A2AA692853C9AE2275B">
    <w:name w:val="CAC88D9881C14A2AA692853C9AE2275B"/>
    <w:rsid w:val="000C1088"/>
  </w:style>
  <w:style w:type="paragraph" w:customStyle="1" w:styleId="C2EF1BADA7E744EE98E401F63DC21CF5">
    <w:name w:val="C2EF1BADA7E744EE98E401F63DC21CF5"/>
    <w:rsid w:val="000C1088"/>
  </w:style>
  <w:style w:type="paragraph" w:customStyle="1" w:styleId="F4B824F872114DEABD29B5509A140F09">
    <w:name w:val="F4B824F872114DEABD29B5509A140F09"/>
    <w:rsid w:val="000C1088"/>
  </w:style>
  <w:style w:type="paragraph" w:customStyle="1" w:styleId="70B565A572E24969971FC510F5C9945A">
    <w:name w:val="70B565A572E24969971FC510F5C9945A"/>
    <w:rsid w:val="000C1088"/>
  </w:style>
  <w:style w:type="paragraph" w:customStyle="1" w:styleId="F684AACED591403393E24BC9FF9363D7">
    <w:name w:val="F684AACED591403393E24BC9FF9363D7"/>
    <w:rsid w:val="000C1088"/>
  </w:style>
  <w:style w:type="paragraph" w:customStyle="1" w:styleId="B7041269A71D4D849B139ECE012B8CF0">
    <w:name w:val="B7041269A71D4D849B139ECE012B8CF0"/>
    <w:rsid w:val="000C1088"/>
  </w:style>
  <w:style w:type="paragraph" w:customStyle="1" w:styleId="4962403ACBA743C08D9C339D361B61A1">
    <w:name w:val="4962403ACBA743C08D9C339D361B61A1"/>
    <w:rsid w:val="000C1088"/>
  </w:style>
  <w:style w:type="paragraph" w:customStyle="1" w:styleId="DFCA5CAFD427469B8EFDC0B78C3640E0">
    <w:name w:val="DFCA5CAFD427469B8EFDC0B78C3640E0"/>
    <w:rsid w:val="000C1088"/>
  </w:style>
  <w:style w:type="paragraph" w:customStyle="1" w:styleId="7CCEA5417DB640C2AB0AFA3D9EFA7CD0">
    <w:name w:val="7CCEA5417DB640C2AB0AFA3D9EFA7CD0"/>
    <w:rsid w:val="000C1088"/>
  </w:style>
  <w:style w:type="paragraph" w:customStyle="1" w:styleId="EE5A5D4212C84E2C86337742476BEA6C">
    <w:name w:val="EE5A5D4212C84E2C86337742476BEA6C"/>
    <w:rsid w:val="000C1088"/>
  </w:style>
  <w:style w:type="paragraph" w:customStyle="1" w:styleId="1BF84A4DE92C47ECB8439F6967BE0FE4">
    <w:name w:val="1BF84A4DE92C47ECB8439F6967BE0FE4"/>
    <w:rsid w:val="000C1088"/>
  </w:style>
  <w:style w:type="paragraph" w:customStyle="1" w:styleId="62C154FA889346CD966B5CB78D959C7F">
    <w:name w:val="62C154FA889346CD966B5CB78D959C7F"/>
    <w:rsid w:val="000C1088"/>
  </w:style>
  <w:style w:type="paragraph" w:customStyle="1" w:styleId="FCA54B8CA01D4B26B568EDFF6A4E5833">
    <w:name w:val="FCA54B8CA01D4B26B568EDFF6A4E5833"/>
    <w:rsid w:val="000C1088"/>
  </w:style>
  <w:style w:type="paragraph" w:customStyle="1" w:styleId="EA5F4163BD2F4CBB80E410C739C484C6">
    <w:name w:val="EA5F4163BD2F4CBB80E410C739C484C6"/>
    <w:rsid w:val="000C1088"/>
  </w:style>
  <w:style w:type="paragraph" w:customStyle="1" w:styleId="4BF904ACFC5F488AAB9C24E3FB06478F">
    <w:name w:val="4BF904ACFC5F488AAB9C24E3FB06478F"/>
    <w:rsid w:val="000C1088"/>
  </w:style>
  <w:style w:type="paragraph" w:customStyle="1" w:styleId="0CD29EEC9AE84BC8B80730056957F873">
    <w:name w:val="0CD29EEC9AE84BC8B80730056957F873"/>
    <w:rsid w:val="000C1088"/>
  </w:style>
  <w:style w:type="paragraph" w:customStyle="1" w:styleId="0F54E7E9FCE44A02ACB6F107424841AC">
    <w:name w:val="0F54E7E9FCE44A02ACB6F107424841AC"/>
    <w:rsid w:val="000C1088"/>
  </w:style>
  <w:style w:type="paragraph" w:customStyle="1" w:styleId="00FD4027A7BF40068FFB94841C0332AC">
    <w:name w:val="00FD4027A7BF40068FFB94841C0332AC"/>
    <w:rsid w:val="000C1088"/>
  </w:style>
  <w:style w:type="paragraph" w:customStyle="1" w:styleId="F5290D29015645D2B3B30FFC692538F1">
    <w:name w:val="F5290D29015645D2B3B30FFC692538F1"/>
    <w:rsid w:val="000C1088"/>
  </w:style>
  <w:style w:type="paragraph" w:customStyle="1" w:styleId="19E7790D5518470CA847973F89B15EC5">
    <w:name w:val="19E7790D5518470CA847973F89B15EC5"/>
    <w:rsid w:val="000C1088"/>
  </w:style>
  <w:style w:type="paragraph" w:customStyle="1" w:styleId="06D28D0BED5D4CEDA416B6084E1251DF">
    <w:name w:val="06D28D0BED5D4CEDA416B6084E1251DF"/>
    <w:rsid w:val="000C1088"/>
  </w:style>
  <w:style w:type="paragraph" w:customStyle="1" w:styleId="66C155C6D7DC494D9892991BD5E03220">
    <w:name w:val="66C155C6D7DC494D9892991BD5E03220"/>
    <w:rsid w:val="000C1088"/>
  </w:style>
  <w:style w:type="paragraph" w:customStyle="1" w:styleId="CD4055C20E4940CCA5637A4A59DBEE1B">
    <w:name w:val="CD4055C20E4940CCA5637A4A59DBEE1B"/>
    <w:rsid w:val="000C1088"/>
  </w:style>
  <w:style w:type="paragraph" w:customStyle="1" w:styleId="49A8090C250745F08A0288767D8F1DFD">
    <w:name w:val="49A8090C250745F08A0288767D8F1DFD"/>
    <w:rsid w:val="000C1088"/>
  </w:style>
  <w:style w:type="paragraph" w:customStyle="1" w:styleId="9FDAAD0013314E1AAD8C14A9E3ED801A">
    <w:name w:val="9FDAAD0013314E1AAD8C14A9E3ED801A"/>
    <w:rsid w:val="000C1088"/>
  </w:style>
  <w:style w:type="paragraph" w:customStyle="1" w:styleId="B25434D0448946A5809078B9608FB2F2">
    <w:name w:val="B25434D0448946A5809078B9608FB2F2"/>
    <w:rsid w:val="000C1088"/>
  </w:style>
  <w:style w:type="paragraph" w:customStyle="1" w:styleId="247869B119914A888E797E240D173F22">
    <w:name w:val="247869B119914A888E797E240D173F22"/>
    <w:rsid w:val="000C1088"/>
  </w:style>
  <w:style w:type="paragraph" w:customStyle="1" w:styleId="01EF438B633743DC825A926C814DA20C">
    <w:name w:val="01EF438B633743DC825A926C814DA20C"/>
    <w:rsid w:val="000C1088"/>
  </w:style>
  <w:style w:type="paragraph" w:customStyle="1" w:styleId="FA5D3027C1A74621BB6DD5ADE5CFB05B">
    <w:name w:val="FA5D3027C1A74621BB6DD5ADE5CFB05B"/>
    <w:rsid w:val="000C1088"/>
  </w:style>
  <w:style w:type="paragraph" w:customStyle="1" w:styleId="FE6F7FF4C7954F21BD79A541867A89DA">
    <w:name w:val="FE6F7FF4C7954F21BD79A541867A89DA"/>
    <w:rsid w:val="000C1088"/>
  </w:style>
  <w:style w:type="paragraph" w:customStyle="1" w:styleId="5017F6026EB84B0BB05E2414011AD2B8">
    <w:name w:val="5017F6026EB84B0BB05E2414011AD2B8"/>
    <w:rsid w:val="000C1088"/>
  </w:style>
  <w:style w:type="paragraph" w:customStyle="1" w:styleId="406829FA572A48078E79A97EDE9A1C50">
    <w:name w:val="406829FA572A48078E79A97EDE9A1C50"/>
    <w:rsid w:val="000C1088"/>
  </w:style>
  <w:style w:type="paragraph" w:customStyle="1" w:styleId="F83008D1633A43CE9ED365B37650F3B6">
    <w:name w:val="F83008D1633A43CE9ED365B37650F3B6"/>
    <w:rsid w:val="000C1088"/>
  </w:style>
  <w:style w:type="paragraph" w:customStyle="1" w:styleId="CDCDA31DCE67477F924A7007B35C243A">
    <w:name w:val="CDCDA31DCE67477F924A7007B35C243A"/>
    <w:rsid w:val="000C1088"/>
  </w:style>
  <w:style w:type="paragraph" w:customStyle="1" w:styleId="BB7DA960069D408386E9181C62580029">
    <w:name w:val="BB7DA960069D408386E9181C62580029"/>
    <w:rsid w:val="000C1088"/>
  </w:style>
  <w:style w:type="paragraph" w:customStyle="1" w:styleId="5BD61E041DA54EEA862DE03A441F30FC">
    <w:name w:val="5BD61E041DA54EEA862DE03A441F30FC"/>
    <w:rsid w:val="000C1088"/>
  </w:style>
  <w:style w:type="paragraph" w:customStyle="1" w:styleId="9FFCC497D24542D7833772B3BE908D97">
    <w:name w:val="9FFCC497D24542D7833772B3BE908D97"/>
    <w:rsid w:val="000C1088"/>
  </w:style>
  <w:style w:type="paragraph" w:customStyle="1" w:styleId="71AE5F5DC29E48E2BCA0152201A5ABB6">
    <w:name w:val="71AE5F5DC29E48E2BCA0152201A5ABB6"/>
    <w:rsid w:val="000C1088"/>
  </w:style>
  <w:style w:type="paragraph" w:customStyle="1" w:styleId="6BD94DD0687E4C209B688229970733E1">
    <w:name w:val="6BD94DD0687E4C209B688229970733E1"/>
    <w:rsid w:val="000C1088"/>
  </w:style>
  <w:style w:type="paragraph" w:customStyle="1" w:styleId="16C34FF6899C4C34ABF1594DCA38BBC1">
    <w:name w:val="16C34FF6899C4C34ABF1594DCA38BBC1"/>
    <w:rsid w:val="000C1088"/>
  </w:style>
  <w:style w:type="paragraph" w:customStyle="1" w:styleId="5EFF3693FE51467AAC822B97FB042E11">
    <w:name w:val="5EFF3693FE51467AAC822B97FB042E11"/>
    <w:rsid w:val="000C1088"/>
  </w:style>
  <w:style w:type="paragraph" w:customStyle="1" w:styleId="15F3C7FDD92F47CC8D12B8DAF16FDD75">
    <w:name w:val="15F3C7FDD92F47CC8D12B8DAF16FDD75"/>
    <w:rsid w:val="000C1088"/>
  </w:style>
  <w:style w:type="paragraph" w:customStyle="1" w:styleId="BC2FD7DD864B4E6AA03A1220BEE1B184">
    <w:name w:val="BC2FD7DD864B4E6AA03A1220BEE1B184"/>
    <w:rsid w:val="000C1088"/>
  </w:style>
  <w:style w:type="paragraph" w:customStyle="1" w:styleId="E0AED85717054396A9A6041F3AA0627D">
    <w:name w:val="E0AED85717054396A9A6041F3AA0627D"/>
    <w:rsid w:val="000C1088"/>
  </w:style>
  <w:style w:type="paragraph" w:customStyle="1" w:styleId="DE86823A2B7B4CD780C4EF98C8D5A6AD">
    <w:name w:val="DE86823A2B7B4CD780C4EF98C8D5A6AD"/>
    <w:rsid w:val="000C1088"/>
  </w:style>
  <w:style w:type="paragraph" w:customStyle="1" w:styleId="A2CC5B4CBF9D4DEAA9B5AF1E635A2062">
    <w:name w:val="A2CC5B4CBF9D4DEAA9B5AF1E635A2062"/>
    <w:rsid w:val="000C1088"/>
  </w:style>
  <w:style w:type="paragraph" w:customStyle="1" w:styleId="7B754EB933094B09BC69DFC5F75EC78B">
    <w:name w:val="7B754EB933094B09BC69DFC5F75EC78B"/>
    <w:rsid w:val="000C1088"/>
  </w:style>
  <w:style w:type="paragraph" w:customStyle="1" w:styleId="A270AACB28934A9F92C45D9DF2CE3EAD">
    <w:name w:val="A270AACB28934A9F92C45D9DF2CE3EAD"/>
    <w:rsid w:val="000C1088"/>
  </w:style>
  <w:style w:type="paragraph" w:customStyle="1" w:styleId="392AD5CF3E6F4DEC90D3DF6296DEA7EC">
    <w:name w:val="392AD5CF3E6F4DEC90D3DF6296DEA7EC"/>
    <w:rsid w:val="000C1088"/>
  </w:style>
  <w:style w:type="paragraph" w:customStyle="1" w:styleId="8854EFA0A9854E958BE1D830E4199B0E">
    <w:name w:val="8854EFA0A9854E958BE1D830E4199B0E"/>
    <w:rsid w:val="000C10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IoD Form">
      <a:dk1>
        <a:sysClr val="windowText" lastClr="000000"/>
      </a:dk1>
      <a:lt1>
        <a:sysClr val="window" lastClr="FFFFFF"/>
      </a:lt1>
      <a:dk2>
        <a:srgbClr val="084E8A"/>
      </a:dk2>
      <a:lt2>
        <a:srgbClr val="EBF1F6"/>
      </a:lt2>
      <a:accent1>
        <a:srgbClr val="00AF9A"/>
      </a:accent1>
      <a:accent2>
        <a:srgbClr val="D6F4EE"/>
      </a:accent2>
      <a:accent3>
        <a:srgbClr val="EB0000"/>
      </a:accent3>
      <a:accent4>
        <a:srgbClr val="FFE1E0"/>
      </a:accent4>
      <a:accent5>
        <a:srgbClr val="D6F4EE"/>
      </a:accent5>
      <a:accent6>
        <a:srgbClr val="DAE4EC"/>
      </a:accent6>
      <a:hlink>
        <a:srgbClr val="084E8A"/>
      </a:hlink>
      <a:folHlink>
        <a:srgbClr val="59595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AF19538-D2AB-42C9-9152-C039CD03E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Nelson marlborough emerging director award 2020 application form</Template>
  <TotalTime>1</TotalTime>
  <Pages>7</Pages>
  <Words>757</Words>
  <Characters>4320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BENTLEY</dc:creator>
  <cp:lastModifiedBy>Lauren MacColl</cp:lastModifiedBy>
  <cp:revision>2</cp:revision>
  <cp:lastPrinted>2020-05-28T04:53:00Z</cp:lastPrinted>
  <dcterms:created xsi:type="dcterms:W3CDTF">2020-05-28T22:46:00Z</dcterms:created>
  <dcterms:modified xsi:type="dcterms:W3CDTF">2020-05-28T22:46:00Z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2018-07-16T00:00:00Z</vt:filetime>
  </property>
  <property fmtid="{D5CDD505-2E9C-101B-9397-08002B2CF9AE}" pid="3" name="LastSaved">
    <vt:filetime>2018-11-13T00:00:00Z</vt:filetime>
  </property>
</Properties>
</file>