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38E" w:rsidRPr="00CB6553" w:rsidRDefault="008A0138" w:rsidP="008C25E8">
      <w:pPr>
        <w:pStyle w:val="TitlepageheaderIoD"/>
      </w:pPr>
      <w:r w:rsidRPr="008A0138">
        <w:t>Mentoring for Diversity</w:t>
      </w:r>
      <w:r w:rsidR="00B7038E" w:rsidRPr="00CB6553">
        <w:t xml:space="preserve"> </w:t>
      </w:r>
    </w:p>
    <w:p w:rsidR="00772DFE" w:rsidRDefault="008A0138" w:rsidP="00772DFE">
      <w:pPr>
        <w:pStyle w:val="Heading2"/>
      </w:pPr>
      <w:r w:rsidRPr="008B2784">
        <w:t>Mentee application form</w:t>
      </w:r>
    </w:p>
    <w:p w:rsidR="00772DFE" w:rsidRDefault="00772DFE" w:rsidP="00772DFE">
      <w:pPr>
        <w:pStyle w:val="TablebodyIoD"/>
      </w:pPr>
    </w:p>
    <w:p w:rsidR="00E001CC" w:rsidRDefault="00E001CC" w:rsidP="00E001CC">
      <w:pPr>
        <w:pStyle w:val="Head3IoD"/>
      </w:pPr>
      <w:r>
        <w:t>Applicant Details</w:t>
      </w:r>
    </w:p>
    <w:p w:rsidR="00E001CC" w:rsidRDefault="00E001CC" w:rsidP="00E001CC">
      <w:pPr>
        <w:pStyle w:val="IoD55ptallcaps"/>
      </w:pPr>
      <w:r w:rsidRPr="008B2784">
        <w:rPr>
          <w:color w:val="EB0000" w:themeColor="accent3"/>
        </w:rPr>
        <w:t>(*indicates mandatory fields)</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413"/>
        <w:gridCol w:w="1422"/>
        <w:gridCol w:w="2835"/>
        <w:gridCol w:w="1560"/>
        <w:gridCol w:w="2409"/>
      </w:tblGrid>
      <w:tr w:rsidR="00E001CC" w:rsidTr="005E536E">
        <w:trPr>
          <w:cantSplit/>
        </w:trPr>
        <w:tc>
          <w:tcPr>
            <w:tcW w:w="1413" w:type="dxa"/>
            <w:shd w:val="clear" w:color="auto" w:fill="E6F3F2"/>
          </w:tcPr>
          <w:p w:rsidR="00E001CC" w:rsidRDefault="00E001CC" w:rsidP="005E536E">
            <w:pPr>
              <w:pStyle w:val="TablebodyIoD"/>
            </w:pPr>
            <w:r>
              <w:t>First name/s*</w:t>
            </w:r>
          </w:p>
        </w:tc>
        <w:sdt>
          <w:sdtPr>
            <w:alias w:val="Double click 'Add' to enter your responses throughout"/>
            <w:tag w:val="Add"/>
            <w:id w:val="-1624769971"/>
            <w:lock w:val="sdtLocked"/>
            <w:placeholder>
              <w:docPart w:val="4CEAF1C50A8E448AA6E898AE02B3BA88"/>
            </w:placeholder>
          </w:sdtPr>
          <w:sdtEndPr/>
          <w:sdtContent>
            <w:bookmarkStart w:id="0" w:name="_GoBack" w:displacedByCustomXml="prev"/>
            <w:tc>
              <w:tcPr>
                <w:tcW w:w="8226" w:type="dxa"/>
                <w:gridSpan w:val="4"/>
              </w:tcPr>
              <w:p w:rsidR="00E001CC" w:rsidRPr="008F4966" w:rsidRDefault="00E001CC" w:rsidP="005E536E">
                <w:pPr>
                  <w:pStyle w:val="Tablebodyanswer"/>
                </w:pPr>
                <w:r>
                  <w:t>Add</w:t>
                </w:r>
              </w:p>
            </w:tc>
            <w:bookmarkEnd w:id="0" w:displacedByCustomXml="next"/>
          </w:sdtContent>
        </w:sdt>
      </w:tr>
      <w:tr w:rsidR="00E001CC" w:rsidTr="005E536E">
        <w:trPr>
          <w:cantSplit/>
        </w:trPr>
        <w:tc>
          <w:tcPr>
            <w:tcW w:w="1413" w:type="dxa"/>
            <w:shd w:val="clear" w:color="auto" w:fill="E6F3F2"/>
          </w:tcPr>
          <w:p w:rsidR="00E001CC" w:rsidRDefault="00E001CC" w:rsidP="005E536E">
            <w:pPr>
              <w:pStyle w:val="TablebodyIoD"/>
            </w:pPr>
            <w:r>
              <w:t>Surname*</w:t>
            </w:r>
          </w:p>
        </w:tc>
        <w:sdt>
          <w:sdtPr>
            <w:alias w:val="Double click 'Add' to enter your responses throughout"/>
            <w:tag w:val="Add"/>
            <w:id w:val="-1299836380"/>
            <w:lock w:val="sdtLocked"/>
            <w:placeholder>
              <w:docPart w:val="AF2302A6D4894B0AAE4672BA8E1924E6"/>
            </w:placeholder>
          </w:sdtPr>
          <w:sdtEndPr/>
          <w:sdtContent>
            <w:tc>
              <w:tcPr>
                <w:tcW w:w="4257" w:type="dxa"/>
                <w:gridSpan w:val="2"/>
              </w:tcPr>
              <w:p w:rsidR="00E001CC" w:rsidRDefault="00E001CC" w:rsidP="005E536E">
                <w:pPr>
                  <w:pStyle w:val="Tablebodyanswer"/>
                </w:pPr>
                <w:r>
                  <w:t>Add</w:t>
                </w:r>
              </w:p>
            </w:tc>
          </w:sdtContent>
        </w:sdt>
        <w:tc>
          <w:tcPr>
            <w:tcW w:w="1560" w:type="dxa"/>
            <w:tcBorders>
              <w:bottom w:val="single" w:sz="2" w:space="0" w:color="808080" w:themeColor="background1" w:themeShade="80"/>
            </w:tcBorders>
            <w:shd w:val="clear" w:color="auto" w:fill="E6F3F2"/>
          </w:tcPr>
          <w:p w:rsidR="00E001CC" w:rsidRDefault="00E001CC" w:rsidP="005E536E">
            <w:pPr>
              <w:pStyle w:val="TablebodyIoD"/>
            </w:pPr>
            <w:r>
              <w:t xml:space="preserve">DOB* </w:t>
            </w:r>
            <w:r w:rsidRPr="00353A1D">
              <w:rPr>
                <w:sz w:val="11"/>
              </w:rPr>
              <w:t>(DD MM YYYY</w:t>
            </w:r>
            <w:r>
              <w:rPr>
                <w:sz w:val="11"/>
              </w:rPr>
              <w:t>)</w:t>
            </w:r>
          </w:p>
        </w:tc>
        <w:sdt>
          <w:sdtPr>
            <w:alias w:val="DD MM YYYY"/>
            <w:tag w:val="Add"/>
            <w:id w:val="-1855653821"/>
            <w:lock w:val="sdtLocked"/>
            <w:placeholder>
              <w:docPart w:val="8ED1D24D50684AA5ADAC1E24C31FE0C3"/>
            </w:placeholder>
          </w:sdtPr>
          <w:sdtEndPr/>
          <w:sdtContent>
            <w:tc>
              <w:tcPr>
                <w:tcW w:w="2409" w:type="dxa"/>
              </w:tcPr>
              <w:p w:rsidR="00E001CC" w:rsidRDefault="00E001CC" w:rsidP="005E536E">
                <w:pPr>
                  <w:pStyle w:val="Tablebodyanswer"/>
                </w:pPr>
                <w:r>
                  <w:t>Add</w:t>
                </w:r>
              </w:p>
            </w:tc>
          </w:sdtContent>
        </w:sdt>
      </w:tr>
      <w:tr w:rsidR="00E001CC" w:rsidTr="005E536E">
        <w:trPr>
          <w:cantSplit/>
        </w:trPr>
        <w:tc>
          <w:tcPr>
            <w:tcW w:w="1413" w:type="dxa"/>
            <w:shd w:val="clear" w:color="auto" w:fill="E6F3F2"/>
          </w:tcPr>
          <w:p w:rsidR="00E001CC" w:rsidRDefault="00E001CC" w:rsidP="005E536E">
            <w:pPr>
              <w:pStyle w:val="TablebodyIoD"/>
            </w:pPr>
            <w:r>
              <w:t>Email*</w:t>
            </w:r>
          </w:p>
        </w:tc>
        <w:sdt>
          <w:sdtPr>
            <w:alias w:val="Add"/>
            <w:tag w:val="Add"/>
            <w:id w:val="-1190219561"/>
            <w:lock w:val="sdtLocked"/>
            <w:placeholder>
              <w:docPart w:val="8DA8CB41C6DD4683BDB4366947AA5B3E"/>
            </w:placeholder>
          </w:sdtPr>
          <w:sdtEndPr/>
          <w:sdtContent>
            <w:tc>
              <w:tcPr>
                <w:tcW w:w="4257" w:type="dxa"/>
                <w:gridSpan w:val="2"/>
              </w:tcPr>
              <w:p w:rsidR="00E001CC" w:rsidRDefault="00E001CC" w:rsidP="005E536E">
                <w:pPr>
                  <w:pStyle w:val="Tablebodyanswer"/>
                </w:pPr>
                <w:r>
                  <w:t>Add</w:t>
                </w:r>
              </w:p>
            </w:tc>
          </w:sdtContent>
        </w:sdt>
        <w:tc>
          <w:tcPr>
            <w:tcW w:w="1560" w:type="dxa"/>
            <w:tcBorders>
              <w:top w:val="single" w:sz="2" w:space="0" w:color="808080" w:themeColor="background1" w:themeShade="80"/>
              <w:bottom w:val="single" w:sz="2" w:space="0" w:color="808080" w:themeColor="background1" w:themeShade="80"/>
            </w:tcBorders>
            <w:shd w:val="clear" w:color="auto" w:fill="E6F3F2"/>
          </w:tcPr>
          <w:p w:rsidR="00E001CC" w:rsidRDefault="00E001CC" w:rsidP="005E536E">
            <w:pPr>
              <w:pStyle w:val="TablebodyIoD"/>
            </w:pPr>
            <w:r>
              <w:t>Mobile*</w:t>
            </w:r>
          </w:p>
        </w:tc>
        <w:sdt>
          <w:sdtPr>
            <w:alias w:val="Add"/>
            <w:tag w:val="Add"/>
            <w:id w:val="-2057616990"/>
            <w:lock w:val="sdtLocked"/>
            <w:placeholder>
              <w:docPart w:val="D7E1BD8BDB63410B98DE383542C11474"/>
            </w:placeholder>
          </w:sdtPr>
          <w:sdtEndPr/>
          <w:sdtContent>
            <w:tc>
              <w:tcPr>
                <w:tcW w:w="2409" w:type="dxa"/>
              </w:tcPr>
              <w:p w:rsidR="00E001CC" w:rsidRPr="008F4966" w:rsidRDefault="00E001CC" w:rsidP="005E536E">
                <w:pPr>
                  <w:pStyle w:val="Tablebodyanswer"/>
                </w:pPr>
                <w:r>
                  <w:t>Add</w:t>
                </w:r>
              </w:p>
            </w:tc>
          </w:sdtContent>
        </w:sdt>
      </w:tr>
      <w:tr w:rsidR="00E001CC" w:rsidTr="005E536E">
        <w:trPr>
          <w:cantSplit/>
        </w:trPr>
        <w:tc>
          <w:tcPr>
            <w:tcW w:w="1413" w:type="dxa"/>
            <w:shd w:val="clear" w:color="auto" w:fill="E6F3F2"/>
          </w:tcPr>
          <w:p w:rsidR="00E001CC" w:rsidRDefault="00E001CC" w:rsidP="005E536E">
            <w:pPr>
              <w:pStyle w:val="TablebodyIoD"/>
            </w:pPr>
            <w:r>
              <w:t>Address</w:t>
            </w:r>
          </w:p>
        </w:tc>
        <w:sdt>
          <w:sdtPr>
            <w:alias w:val="Add"/>
            <w:tag w:val="Add"/>
            <w:id w:val="-1206943075"/>
            <w:lock w:val="sdtLocked"/>
            <w:placeholder>
              <w:docPart w:val="55846787E0B2418D95A595347DCCF3A4"/>
            </w:placeholder>
          </w:sdtPr>
          <w:sdtEndPr/>
          <w:sdtContent>
            <w:tc>
              <w:tcPr>
                <w:tcW w:w="8226" w:type="dxa"/>
                <w:gridSpan w:val="4"/>
                <w:shd w:val="clear" w:color="auto" w:fill="auto"/>
              </w:tcPr>
              <w:p w:rsidR="00E001CC" w:rsidRPr="008F4966" w:rsidRDefault="00E001CC" w:rsidP="005E536E">
                <w:pPr>
                  <w:pStyle w:val="Tablebodyanswer"/>
                </w:pPr>
                <w:r>
                  <w:t>Add</w:t>
                </w:r>
              </w:p>
            </w:tc>
          </w:sdtContent>
        </w:sdt>
      </w:tr>
      <w:tr w:rsidR="00E001CC" w:rsidTr="005E536E">
        <w:trPr>
          <w:cantSplit/>
        </w:trPr>
        <w:tc>
          <w:tcPr>
            <w:tcW w:w="2835" w:type="dxa"/>
            <w:gridSpan w:val="2"/>
            <w:shd w:val="clear" w:color="auto" w:fill="E6F3F2"/>
          </w:tcPr>
          <w:p w:rsidR="00E001CC" w:rsidRDefault="00E001CC" w:rsidP="005E536E">
            <w:pPr>
              <w:pStyle w:val="TablebodyIoD"/>
            </w:pPr>
            <w:r>
              <w:t>IoD membership number</w:t>
            </w:r>
          </w:p>
        </w:tc>
        <w:sdt>
          <w:sdtPr>
            <w:alias w:val="Add"/>
            <w:tag w:val="Add"/>
            <w:id w:val="1010960856"/>
            <w:lock w:val="sdtLocked"/>
            <w:placeholder>
              <w:docPart w:val="81240EF494C4467AA5E9C81B12642772"/>
            </w:placeholder>
          </w:sdtPr>
          <w:sdtEndPr/>
          <w:sdtContent>
            <w:tc>
              <w:tcPr>
                <w:tcW w:w="6804" w:type="dxa"/>
                <w:gridSpan w:val="3"/>
                <w:shd w:val="clear" w:color="auto" w:fill="auto"/>
              </w:tcPr>
              <w:p w:rsidR="00E001CC" w:rsidRPr="008F4966" w:rsidRDefault="00E001CC" w:rsidP="005E536E">
                <w:pPr>
                  <w:pStyle w:val="Tablebodyanswer"/>
                </w:pPr>
                <w:r>
                  <w:t>Add</w:t>
                </w:r>
              </w:p>
            </w:tc>
          </w:sdtContent>
        </w:sdt>
      </w:tr>
    </w:tbl>
    <w:p w:rsidR="00E001CC" w:rsidRDefault="00E001CC" w:rsidP="00E001CC">
      <w:pPr>
        <w:pStyle w:val="TablebodyIoD"/>
      </w:pPr>
    </w:p>
    <w:p w:rsidR="00E001CC" w:rsidRPr="00C96949" w:rsidRDefault="00E001CC" w:rsidP="00E001CC">
      <w:pPr>
        <w:pStyle w:val="Head4IoD"/>
      </w:pPr>
      <w:r w:rsidRPr="00C96949">
        <w:t>Diversity</w:t>
      </w:r>
    </w:p>
    <w:p w:rsidR="00E001CC" w:rsidRDefault="00DA248A" w:rsidP="00E001CC">
      <w:pPr>
        <w:pStyle w:val="IoD55ptallcaps"/>
      </w:pPr>
      <w:r w:rsidRPr="00C133A1">
        <w:t>(</w:t>
      </w:r>
      <w:r w:rsidR="008D2703" w:rsidRPr="008D2703">
        <w:t>Please tick then specify the areas of diversity you identify with as part of this application</w:t>
      </w:r>
      <w:r w:rsidRPr="00C133A1">
        <w:t>)</w:t>
      </w:r>
    </w:p>
    <w:tbl>
      <w:tblPr>
        <w:tblStyle w:val="TableGrid"/>
        <w:tblW w:w="9639"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2665"/>
        <w:gridCol w:w="6520"/>
      </w:tblGrid>
      <w:tr w:rsidR="00E001CC" w:rsidTr="005E536E">
        <w:tc>
          <w:tcPr>
            <w:tcW w:w="454" w:type="dxa"/>
          </w:tcPr>
          <w:p w:rsidR="00E001CC" w:rsidRPr="008F4966" w:rsidRDefault="00710F15" w:rsidP="005E536E">
            <w:pPr>
              <w:pStyle w:val="TablebodyIoD"/>
              <w:jc w:val="both"/>
              <w:rPr>
                <w:color w:val="00AF9A" w:themeColor="accent1"/>
              </w:rPr>
            </w:pPr>
            <w:sdt>
              <w:sdtPr>
                <w:rPr>
                  <w:color w:val="00AF9A" w:themeColor="accent1"/>
                </w:rPr>
                <w:alias w:val="Select / deselect option"/>
                <w:tag w:val="Select"/>
                <w:id w:val="-1509516343"/>
                <w:lock w:val="sdtLocked"/>
                <w15:color w:val="084E8A"/>
                <w14:checkbox>
                  <w14:checked w14:val="0"/>
                  <w14:checkedState w14:val="00A4" w14:font="Wingdings"/>
                  <w14:uncheckedState w14:val="00A2" w14:font="Wingdings"/>
                </w14:checkbox>
              </w:sdtPr>
              <w:sdtEndPr/>
              <w:sdtContent>
                <w:r w:rsidR="00DA248A">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Gender</w:t>
            </w:r>
          </w:p>
        </w:tc>
        <w:sdt>
          <w:sdtPr>
            <w:alias w:val="Please specify"/>
            <w:tag w:val="Please specify"/>
            <w:id w:val="-1257044293"/>
            <w:lock w:val="sdtLocked"/>
            <w:placeholder>
              <w:docPart w:val="65D18BB34A3B44A19AEEB17E5FB20125"/>
            </w:placeholder>
          </w:sdtPr>
          <w:sdtEndPr/>
          <w:sdtContent>
            <w:tc>
              <w:tcPr>
                <w:tcW w:w="6520" w:type="dxa"/>
              </w:tcPr>
              <w:p w:rsidR="00E001CC" w:rsidRPr="00BE0445" w:rsidRDefault="00E001CC" w:rsidP="005E536E">
                <w:pPr>
                  <w:pStyle w:val="Tablebodyanswer"/>
                </w:pPr>
                <w:r w:rsidRPr="00836E13">
                  <w:t>Add</w:t>
                </w:r>
              </w:p>
            </w:tc>
          </w:sdtContent>
        </w:sdt>
      </w:tr>
      <w:tr w:rsidR="00E001CC" w:rsidTr="005E536E">
        <w:tc>
          <w:tcPr>
            <w:tcW w:w="454" w:type="dxa"/>
          </w:tcPr>
          <w:p w:rsidR="00E001CC" w:rsidRPr="008F4966" w:rsidRDefault="00710F15" w:rsidP="005E536E">
            <w:pPr>
              <w:pStyle w:val="TablebodyIoD"/>
              <w:jc w:val="both"/>
              <w:rPr>
                <w:color w:val="00AF9A" w:themeColor="accent1"/>
              </w:rPr>
            </w:pPr>
            <w:sdt>
              <w:sdtPr>
                <w:rPr>
                  <w:color w:val="00AF9A" w:themeColor="accent1"/>
                </w:rPr>
                <w:alias w:val="Select / deselect option"/>
                <w:tag w:val="Select"/>
                <w:id w:val="1963613544"/>
                <w:lock w:val="sdtLocked"/>
                <w15:color w:val="084E8A"/>
                <w14:checkbox>
                  <w14:checked w14:val="0"/>
                  <w14:checkedState w14:val="00A4" w14:font="Wingdings"/>
                  <w14:uncheckedState w14:val="00A2" w14:font="Wingdings"/>
                </w14:checkbox>
              </w:sdtPr>
              <w:sdtEndPr/>
              <w:sdtContent>
                <w:r w:rsidR="00B9592E">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Marital / Familial / Lifestyle</w:t>
            </w:r>
          </w:p>
        </w:tc>
        <w:sdt>
          <w:sdtPr>
            <w:alias w:val="Please specify"/>
            <w:tag w:val="Please specify"/>
            <w:id w:val="941875404"/>
            <w:lock w:val="sdtLocked"/>
            <w:placeholder>
              <w:docPart w:val="1211B2F834B84CBAAFF9305EBF01CF28"/>
            </w:placeholder>
          </w:sdtPr>
          <w:sdtEndPr/>
          <w:sdtContent>
            <w:tc>
              <w:tcPr>
                <w:tcW w:w="6520" w:type="dxa"/>
              </w:tcPr>
              <w:p w:rsidR="00E001CC" w:rsidRPr="00BE0445" w:rsidRDefault="00E001CC" w:rsidP="005E536E">
                <w:pPr>
                  <w:pStyle w:val="Tablebodyanswer"/>
                </w:pPr>
                <w:r w:rsidRPr="00836E13">
                  <w:t>Add</w:t>
                </w:r>
              </w:p>
            </w:tc>
          </w:sdtContent>
        </w:sdt>
      </w:tr>
      <w:tr w:rsidR="00E001CC" w:rsidTr="005E536E">
        <w:tc>
          <w:tcPr>
            <w:tcW w:w="454" w:type="dxa"/>
          </w:tcPr>
          <w:p w:rsidR="00E001CC" w:rsidRPr="008F4966" w:rsidRDefault="00710F15" w:rsidP="005E536E">
            <w:pPr>
              <w:pStyle w:val="TablebodyIoD"/>
              <w:rPr>
                <w:color w:val="00AF9A" w:themeColor="accent1"/>
              </w:rPr>
            </w:pPr>
            <w:sdt>
              <w:sdtPr>
                <w:rPr>
                  <w:color w:val="00AF9A" w:themeColor="accent1"/>
                </w:rPr>
                <w:alias w:val="Select / deselect option"/>
                <w:tag w:val="Select"/>
                <w:id w:val="33542970"/>
                <w:lock w:val="sdtLocked"/>
                <w15:color w:val="084E8A"/>
                <w14:checkbox>
                  <w14:checked w14:val="0"/>
                  <w14:checkedState w14:val="00A4" w14:font="Wingdings"/>
                  <w14:uncheckedState w14:val="00A2" w14:font="Wingdings"/>
                </w14:checkbox>
              </w:sdtPr>
              <w:sdtEndPr/>
              <w:sdtContent>
                <w:r w:rsidR="00B9592E">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Education and background</w:t>
            </w:r>
          </w:p>
        </w:tc>
        <w:sdt>
          <w:sdtPr>
            <w:alias w:val="Please specify"/>
            <w:tag w:val="Please specify"/>
            <w:id w:val="-790587102"/>
            <w:lock w:val="sdtLocked"/>
            <w:placeholder>
              <w:docPart w:val="4CEEE803C36D460DAB10FA560A0304FC"/>
            </w:placeholder>
          </w:sdtPr>
          <w:sdtEndPr/>
          <w:sdtContent>
            <w:tc>
              <w:tcPr>
                <w:tcW w:w="6520" w:type="dxa"/>
                <w:shd w:val="clear" w:color="auto" w:fill="auto"/>
              </w:tcPr>
              <w:p w:rsidR="00E001CC" w:rsidRDefault="00E001CC" w:rsidP="005E536E">
                <w:pPr>
                  <w:pStyle w:val="Tablebodyanswer"/>
                </w:pPr>
                <w:r>
                  <w:t>Add</w:t>
                </w:r>
              </w:p>
            </w:tc>
          </w:sdtContent>
        </w:sdt>
      </w:tr>
      <w:tr w:rsidR="00E001CC" w:rsidRPr="00BE0445" w:rsidTr="005E536E">
        <w:tc>
          <w:tcPr>
            <w:tcW w:w="454" w:type="dxa"/>
          </w:tcPr>
          <w:p w:rsidR="00E001CC" w:rsidRDefault="00710F15" w:rsidP="005E536E">
            <w:pPr>
              <w:pStyle w:val="TablebodyIoD"/>
              <w:rPr>
                <w:color w:val="00AF9A" w:themeColor="accent1"/>
              </w:rPr>
            </w:pPr>
            <w:sdt>
              <w:sdtPr>
                <w:rPr>
                  <w:color w:val="00AF9A" w:themeColor="accent1"/>
                </w:rPr>
                <w:alias w:val="Select / deselect option"/>
                <w:tag w:val="Select"/>
                <w:id w:val="-1489546176"/>
                <w:lock w:val="sdtLocked"/>
                <w15:color w:val="084E8A"/>
                <w14:checkbox>
                  <w14:checked w14:val="0"/>
                  <w14:checkedState w14:val="00A4" w14:font="Wingdings"/>
                  <w14:uncheckedState w14:val="00A2" w14:font="Wingdings"/>
                </w14:checkbox>
              </w:sdtPr>
              <w:sdtEndPr/>
              <w:sdtContent>
                <w:r w:rsidR="00B9592E">
                  <w:rPr>
                    <w:color w:val="00AF9A" w:themeColor="accent1"/>
                  </w:rPr>
                  <w:sym w:font="Wingdings" w:char="F0A2"/>
                </w:r>
              </w:sdtContent>
            </w:sdt>
          </w:p>
        </w:tc>
        <w:tc>
          <w:tcPr>
            <w:tcW w:w="2665" w:type="dxa"/>
            <w:shd w:val="clear" w:color="auto" w:fill="E6F3F2"/>
          </w:tcPr>
          <w:p w:rsidR="00E001CC" w:rsidRPr="00BE0445" w:rsidRDefault="00E001CC" w:rsidP="005E536E">
            <w:pPr>
              <w:pStyle w:val="TablebodyIoD"/>
            </w:pPr>
            <w:r w:rsidRPr="00BE0445">
              <w:t>Ethnicity / Race / Nationality</w:t>
            </w:r>
          </w:p>
        </w:tc>
        <w:sdt>
          <w:sdtPr>
            <w:alias w:val="Please specify"/>
            <w:tag w:val="Please specify"/>
            <w:id w:val="1574004149"/>
            <w:lock w:val="sdtLocked"/>
            <w:placeholder>
              <w:docPart w:val="3D95A9D01E7F4FFBB12843F7D8D135A8"/>
            </w:placeholder>
          </w:sdtPr>
          <w:sdtEndPr/>
          <w:sdtContent>
            <w:tc>
              <w:tcPr>
                <w:tcW w:w="6520" w:type="dxa"/>
              </w:tcPr>
              <w:p w:rsidR="00E001CC" w:rsidRPr="00BE0445" w:rsidRDefault="00E001CC" w:rsidP="005E536E">
                <w:pPr>
                  <w:pStyle w:val="Tablebodyanswer"/>
                </w:pPr>
                <w:r w:rsidRPr="00836E13">
                  <w:t>Add</w:t>
                </w:r>
              </w:p>
            </w:tc>
          </w:sdtContent>
        </w:sdt>
      </w:tr>
      <w:tr w:rsidR="00E001CC" w:rsidTr="005E536E">
        <w:tc>
          <w:tcPr>
            <w:tcW w:w="454" w:type="dxa"/>
          </w:tcPr>
          <w:p w:rsidR="00E001CC" w:rsidRPr="008F4966" w:rsidRDefault="00710F15" w:rsidP="005E536E">
            <w:pPr>
              <w:pStyle w:val="TablebodyIoD"/>
              <w:rPr>
                <w:color w:val="00AF9A" w:themeColor="accent1"/>
              </w:rPr>
            </w:pPr>
            <w:sdt>
              <w:sdtPr>
                <w:rPr>
                  <w:color w:val="00AF9A" w:themeColor="accent1"/>
                </w:rPr>
                <w:alias w:val="Select / deselect option"/>
                <w:tag w:val="Select"/>
                <w:id w:val="-2130385420"/>
                <w:lock w:val="sdtLocked"/>
                <w15:color w:val="084E8A"/>
                <w14:checkbox>
                  <w14:checked w14:val="0"/>
                  <w14:checkedState w14:val="00A4" w14:font="Wingdings"/>
                  <w14:uncheckedState w14:val="00A2" w14:font="Wingdings"/>
                </w14:checkbox>
              </w:sdtPr>
              <w:sdtEndPr/>
              <w:sdtContent>
                <w:r w:rsidR="00B9592E">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Religion / Beliefs</w:t>
            </w:r>
          </w:p>
        </w:tc>
        <w:sdt>
          <w:sdtPr>
            <w:alias w:val="Please specify"/>
            <w:tag w:val="Please specify"/>
            <w:id w:val="-1328510060"/>
            <w:lock w:val="sdtLocked"/>
            <w:placeholder>
              <w:docPart w:val="055AE6A8CB14452DBA2D0E3FC8BA38A2"/>
            </w:placeholder>
          </w:sdtPr>
          <w:sdtEndPr/>
          <w:sdtContent>
            <w:tc>
              <w:tcPr>
                <w:tcW w:w="6520" w:type="dxa"/>
                <w:shd w:val="clear" w:color="auto" w:fill="auto"/>
              </w:tcPr>
              <w:p w:rsidR="00E001CC" w:rsidRDefault="00E001CC" w:rsidP="005E536E">
                <w:pPr>
                  <w:pStyle w:val="Tablebodyanswer"/>
                </w:pPr>
                <w:r>
                  <w:t>Add</w:t>
                </w:r>
              </w:p>
            </w:tc>
          </w:sdtContent>
        </w:sdt>
      </w:tr>
      <w:tr w:rsidR="00E001CC" w:rsidTr="005E536E">
        <w:tc>
          <w:tcPr>
            <w:tcW w:w="454" w:type="dxa"/>
          </w:tcPr>
          <w:p w:rsidR="00E001CC" w:rsidRPr="008F4966" w:rsidRDefault="00710F15" w:rsidP="005E536E">
            <w:pPr>
              <w:pStyle w:val="TablebodyIoD"/>
              <w:rPr>
                <w:color w:val="00AF9A" w:themeColor="accent1"/>
              </w:rPr>
            </w:pPr>
            <w:sdt>
              <w:sdtPr>
                <w:rPr>
                  <w:color w:val="00AF9A" w:themeColor="accent1"/>
                </w:rPr>
                <w:alias w:val="Select / deselect option"/>
                <w:tag w:val="Select"/>
                <w:id w:val="1490519895"/>
                <w:lock w:val="sdtLocked"/>
                <w15:color w:val="084E8A"/>
                <w14:checkbox>
                  <w14:checked w14:val="0"/>
                  <w14:checkedState w14:val="00A4" w14:font="Wingdings"/>
                  <w14:uncheckedState w14:val="00A2" w14:font="Wingdings"/>
                </w14:checkbox>
              </w:sdtPr>
              <w:sdtEndPr/>
              <w:sdtContent>
                <w:r w:rsidR="00B9592E">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Age</w:t>
            </w:r>
          </w:p>
        </w:tc>
        <w:sdt>
          <w:sdtPr>
            <w:alias w:val="Please specify"/>
            <w:tag w:val="Please specify"/>
            <w:id w:val="1332018639"/>
            <w:lock w:val="sdtLocked"/>
            <w:placeholder>
              <w:docPart w:val="2B4D599E538E4B6689220CBEEB479BFC"/>
            </w:placeholder>
          </w:sdtPr>
          <w:sdtEndPr/>
          <w:sdtContent>
            <w:tc>
              <w:tcPr>
                <w:tcW w:w="6520" w:type="dxa"/>
                <w:shd w:val="clear" w:color="auto" w:fill="auto"/>
              </w:tcPr>
              <w:p w:rsidR="00E001CC" w:rsidRDefault="00E001CC" w:rsidP="005E536E">
                <w:pPr>
                  <w:pStyle w:val="Tablebodyanswer"/>
                </w:pPr>
                <w:r>
                  <w:t>Add</w:t>
                </w:r>
              </w:p>
            </w:tc>
          </w:sdtContent>
        </w:sdt>
      </w:tr>
      <w:tr w:rsidR="00E001CC" w:rsidTr="005E536E">
        <w:tc>
          <w:tcPr>
            <w:tcW w:w="454" w:type="dxa"/>
          </w:tcPr>
          <w:p w:rsidR="00E001CC" w:rsidRDefault="00710F15" w:rsidP="005E536E">
            <w:pPr>
              <w:pStyle w:val="TablebodyIoD"/>
              <w:rPr>
                <w:color w:val="00AF9A" w:themeColor="accent1"/>
              </w:rPr>
            </w:pPr>
            <w:sdt>
              <w:sdtPr>
                <w:rPr>
                  <w:color w:val="00AF9A" w:themeColor="accent1"/>
                </w:rPr>
                <w:alias w:val="Select / deselect option"/>
                <w:tag w:val="Select"/>
                <w:id w:val="-1959173759"/>
                <w:lock w:val="sdtLocked"/>
                <w15:color w:val="084E8A"/>
                <w14:checkbox>
                  <w14:checked w14:val="0"/>
                  <w14:checkedState w14:val="00A4" w14:font="Wingdings"/>
                  <w14:uncheckedState w14:val="00A2" w14:font="Wingdings"/>
                </w14:checkbox>
              </w:sdtPr>
              <w:sdtEndPr/>
              <w:sdtContent>
                <w:r w:rsidR="00B9592E">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Skills and experience</w:t>
            </w:r>
          </w:p>
        </w:tc>
        <w:tc>
          <w:tcPr>
            <w:tcW w:w="6520" w:type="dxa"/>
            <w:shd w:val="clear" w:color="auto" w:fill="auto"/>
          </w:tcPr>
          <w:p w:rsidR="00E001CC" w:rsidRDefault="00E001CC" w:rsidP="005E536E">
            <w:pPr>
              <w:pStyle w:val="Tablebodyanswer"/>
            </w:pPr>
            <w:r w:rsidRPr="00BE0445">
              <w:t>This will be documented within your application form</w:t>
            </w:r>
          </w:p>
        </w:tc>
      </w:tr>
      <w:tr w:rsidR="00E001CC" w:rsidTr="005E536E">
        <w:tc>
          <w:tcPr>
            <w:tcW w:w="454" w:type="dxa"/>
          </w:tcPr>
          <w:p w:rsidR="00E001CC" w:rsidRDefault="00710F15" w:rsidP="005E536E">
            <w:pPr>
              <w:pStyle w:val="TablebodyIoD"/>
              <w:rPr>
                <w:color w:val="00AF9A" w:themeColor="accent1"/>
              </w:rPr>
            </w:pPr>
            <w:sdt>
              <w:sdtPr>
                <w:rPr>
                  <w:color w:val="00AF9A" w:themeColor="accent1"/>
                </w:rPr>
                <w:alias w:val="Select / deselect option"/>
                <w:tag w:val="Select"/>
                <w:id w:val="1208526163"/>
                <w:lock w:val="sdtLocked"/>
                <w15:color w:val="084E8A"/>
                <w14:checkbox>
                  <w14:checked w14:val="0"/>
                  <w14:checkedState w14:val="00A4" w14:font="Wingdings"/>
                  <w14:uncheckedState w14:val="00A2" w14:font="Wingdings"/>
                </w14:checkbox>
              </w:sdtPr>
              <w:sdtEndPr/>
              <w:sdtContent>
                <w:r w:rsidR="00DA248A">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Sector / Industry / Specialisation</w:t>
            </w:r>
          </w:p>
        </w:tc>
        <w:sdt>
          <w:sdtPr>
            <w:alias w:val="Please specify"/>
            <w:tag w:val="Please specify"/>
            <w:id w:val="432863964"/>
            <w:lock w:val="sdtLocked"/>
            <w:placeholder>
              <w:docPart w:val="6DDAE38F89B84742B246F45877A582A0"/>
            </w:placeholder>
          </w:sdtPr>
          <w:sdtEndPr/>
          <w:sdtContent>
            <w:tc>
              <w:tcPr>
                <w:tcW w:w="6520" w:type="dxa"/>
                <w:shd w:val="clear" w:color="auto" w:fill="auto"/>
              </w:tcPr>
              <w:p w:rsidR="00E001CC" w:rsidRDefault="00E001CC" w:rsidP="005E536E">
                <w:pPr>
                  <w:pStyle w:val="Tablebodyanswer"/>
                </w:pPr>
                <w:r>
                  <w:t>Add</w:t>
                </w:r>
              </w:p>
            </w:tc>
          </w:sdtContent>
        </w:sdt>
      </w:tr>
      <w:tr w:rsidR="00E001CC" w:rsidTr="005E536E">
        <w:tc>
          <w:tcPr>
            <w:tcW w:w="454" w:type="dxa"/>
          </w:tcPr>
          <w:p w:rsidR="00E001CC" w:rsidRDefault="00710F15" w:rsidP="005E536E">
            <w:pPr>
              <w:pStyle w:val="TablebodyIoD"/>
              <w:rPr>
                <w:color w:val="00AF9A" w:themeColor="accent1"/>
              </w:rPr>
            </w:pPr>
            <w:sdt>
              <w:sdtPr>
                <w:rPr>
                  <w:color w:val="00AF9A" w:themeColor="accent1"/>
                </w:rPr>
                <w:alias w:val="Select / deselect option"/>
                <w:tag w:val="Select"/>
                <w:id w:val="-44761892"/>
                <w:lock w:val="sdtLocked"/>
                <w15:color w:val="084E8A"/>
                <w14:checkbox>
                  <w14:checked w14:val="0"/>
                  <w14:checkedState w14:val="00A4" w14:font="Wingdings"/>
                  <w14:uncheckedState w14:val="00A2" w14:font="Wingdings"/>
                </w14:checkbox>
              </w:sdtPr>
              <w:sdtEndPr/>
              <w:sdtContent>
                <w:r w:rsidR="001E061E">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Languages</w:t>
            </w:r>
          </w:p>
        </w:tc>
        <w:sdt>
          <w:sdtPr>
            <w:alias w:val="Please specify"/>
            <w:tag w:val="Please specify"/>
            <w:id w:val="-1473360772"/>
            <w:lock w:val="sdtLocked"/>
            <w:placeholder>
              <w:docPart w:val="B543DBE1854C4A6D9E189912075671F6"/>
            </w:placeholder>
          </w:sdtPr>
          <w:sdtEndPr/>
          <w:sdtContent>
            <w:tc>
              <w:tcPr>
                <w:tcW w:w="6520" w:type="dxa"/>
                <w:shd w:val="clear" w:color="auto" w:fill="auto"/>
              </w:tcPr>
              <w:p w:rsidR="00E001CC" w:rsidRDefault="00E001CC" w:rsidP="005E536E">
                <w:pPr>
                  <w:pStyle w:val="Tablebodyanswer"/>
                </w:pPr>
                <w:r>
                  <w:t>Add</w:t>
                </w:r>
              </w:p>
            </w:tc>
          </w:sdtContent>
        </w:sdt>
      </w:tr>
      <w:tr w:rsidR="00DA248A" w:rsidTr="00DA248A">
        <w:tc>
          <w:tcPr>
            <w:tcW w:w="454" w:type="dxa"/>
          </w:tcPr>
          <w:p w:rsidR="00DA248A" w:rsidRDefault="00710F15" w:rsidP="00DA248A">
            <w:pPr>
              <w:pStyle w:val="TablebodyIoD"/>
              <w:rPr>
                <w:color w:val="00AF9A" w:themeColor="accent1"/>
              </w:rPr>
            </w:pPr>
            <w:sdt>
              <w:sdtPr>
                <w:rPr>
                  <w:color w:val="00AF9A" w:themeColor="accent1"/>
                </w:rPr>
                <w:alias w:val="Select / deselect option"/>
                <w:tag w:val="Select"/>
                <w:id w:val="1626351239"/>
                <w:lock w:val="sdtLocked"/>
                <w15:color w:val="084E8A"/>
                <w14:checkbox>
                  <w14:checked w14:val="0"/>
                  <w14:checkedState w14:val="00A4" w14:font="Wingdings"/>
                  <w14:uncheckedState w14:val="00A2" w14:font="Wingdings"/>
                </w14:checkbox>
              </w:sdtPr>
              <w:sdtEndPr/>
              <w:sdtContent>
                <w:r w:rsidR="00DA248A">
                  <w:rPr>
                    <w:color w:val="00AF9A" w:themeColor="accent1"/>
                  </w:rPr>
                  <w:sym w:font="Wingdings" w:char="F0A2"/>
                </w:r>
              </w:sdtContent>
            </w:sdt>
          </w:p>
        </w:tc>
        <w:tc>
          <w:tcPr>
            <w:tcW w:w="2665" w:type="dxa"/>
            <w:shd w:val="clear" w:color="auto" w:fill="E6F3F2"/>
          </w:tcPr>
          <w:p w:rsidR="00DA248A" w:rsidRDefault="00DA248A" w:rsidP="00DA248A">
            <w:pPr>
              <w:pStyle w:val="TablebodyIoD"/>
            </w:pPr>
            <w:r>
              <w:t>Disability</w:t>
            </w:r>
          </w:p>
        </w:tc>
        <w:sdt>
          <w:sdtPr>
            <w:alias w:val="Please specify"/>
            <w:tag w:val="Please specify"/>
            <w:id w:val="1212775185"/>
            <w:lock w:val="sdtLocked"/>
            <w:placeholder>
              <w:docPart w:val="DD2E5DB66BED4261ADF44379C6765227"/>
            </w:placeholder>
          </w:sdtPr>
          <w:sdtEndPr/>
          <w:sdtContent>
            <w:tc>
              <w:tcPr>
                <w:tcW w:w="6520" w:type="dxa"/>
                <w:shd w:val="clear" w:color="auto" w:fill="auto"/>
              </w:tcPr>
              <w:p w:rsidR="00DA248A" w:rsidRDefault="00DA248A" w:rsidP="00DA248A">
                <w:pPr>
                  <w:pStyle w:val="Tablebodyanswer"/>
                </w:pPr>
                <w:r>
                  <w:t>Add</w:t>
                </w:r>
              </w:p>
            </w:tc>
          </w:sdtContent>
        </w:sdt>
      </w:tr>
      <w:tr w:rsidR="00E001CC" w:rsidTr="005E536E">
        <w:tc>
          <w:tcPr>
            <w:tcW w:w="454" w:type="dxa"/>
          </w:tcPr>
          <w:p w:rsidR="00E001CC" w:rsidRDefault="00710F15" w:rsidP="005E536E">
            <w:pPr>
              <w:pStyle w:val="TablebodyIoD"/>
              <w:rPr>
                <w:color w:val="00AF9A" w:themeColor="accent1"/>
              </w:rPr>
            </w:pPr>
            <w:sdt>
              <w:sdtPr>
                <w:rPr>
                  <w:color w:val="00AF9A" w:themeColor="accent1"/>
                </w:rPr>
                <w:alias w:val="Select / deselect option"/>
                <w:tag w:val="Select"/>
                <w:id w:val="2003387708"/>
                <w:lock w:val="sdtLocked"/>
                <w15:color w:val="084E8A"/>
                <w14:checkbox>
                  <w14:checked w14:val="0"/>
                  <w14:checkedState w14:val="00A4" w14:font="Wingdings"/>
                  <w14:uncheckedState w14:val="00A2" w14:font="Wingdings"/>
                </w14:checkbox>
              </w:sdtPr>
              <w:sdtEndPr/>
              <w:sdtContent>
                <w:r w:rsidR="00E001CC">
                  <w:rPr>
                    <w:color w:val="00AF9A" w:themeColor="accent1"/>
                  </w:rPr>
                  <w:sym w:font="Wingdings" w:char="F0A2"/>
                </w:r>
              </w:sdtContent>
            </w:sdt>
          </w:p>
        </w:tc>
        <w:tc>
          <w:tcPr>
            <w:tcW w:w="2665" w:type="dxa"/>
            <w:shd w:val="clear" w:color="auto" w:fill="E6F3F2"/>
          </w:tcPr>
          <w:p w:rsidR="00E001CC" w:rsidRDefault="00E001CC" w:rsidP="005E536E">
            <w:pPr>
              <w:pStyle w:val="TablebodyIoD"/>
            </w:pPr>
            <w:r w:rsidRPr="00BE0445">
              <w:t>Other</w:t>
            </w:r>
          </w:p>
        </w:tc>
        <w:sdt>
          <w:sdtPr>
            <w:alias w:val="Please specify"/>
            <w:tag w:val="Please specify"/>
            <w:id w:val="1034075882"/>
            <w:lock w:val="sdtLocked"/>
            <w:placeholder>
              <w:docPart w:val="AF002B658F0A4CD98068F964BCB22845"/>
            </w:placeholder>
          </w:sdtPr>
          <w:sdtEndPr/>
          <w:sdtContent>
            <w:tc>
              <w:tcPr>
                <w:tcW w:w="6520" w:type="dxa"/>
                <w:shd w:val="clear" w:color="auto" w:fill="auto"/>
              </w:tcPr>
              <w:p w:rsidR="00E001CC" w:rsidRDefault="00E001CC" w:rsidP="005E536E">
                <w:pPr>
                  <w:pStyle w:val="Tablebodyanswer"/>
                </w:pPr>
                <w:r>
                  <w:t>Add</w:t>
                </w:r>
              </w:p>
            </w:tc>
          </w:sdtContent>
        </w:sdt>
      </w:tr>
    </w:tbl>
    <w:p w:rsidR="00F124CE" w:rsidRPr="00F124CE" w:rsidRDefault="00F124CE" w:rsidP="006E0671">
      <w:pPr>
        <w:pStyle w:val="TablebodyIoD"/>
      </w:pPr>
    </w:p>
    <w:p w:rsidR="00AB4A00" w:rsidRDefault="00AB4A00" w:rsidP="006E0671">
      <w:pPr>
        <w:pStyle w:val="TablebodyIoD"/>
      </w:pPr>
    </w:p>
    <w:p w:rsidR="00AB4A00" w:rsidRDefault="00AB4A00">
      <w:pPr>
        <w:autoSpaceDE/>
        <w:autoSpaceDN/>
        <w:adjustRightInd/>
        <w:spacing w:after="0" w:line="240" w:lineRule="auto"/>
        <w:textAlignment w:val="auto"/>
      </w:pPr>
    </w:p>
    <w:p w:rsidR="00A81A67" w:rsidRDefault="00A81A67">
      <w:pPr>
        <w:autoSpaceDE/>
        <w:autoSpaceDN/>
        <w:adjustRightInd/>
        <w:spacing w:after="0" w:line="240" w:lineRule="auto"/>
        <w:textAlignment w:val="auto"/>
        <w:sectPr w:rsidR="00A81A67" w:rsidSect="00303389">
          <w:headerReference w:type="even" r:id="rId8"/>
          <w:headerReference w:type="default" r:id="rId9"/>
          <w:footerReference w:type="even" r:id="rId10"/>
          <w:footerReference w:type="default" r:id="rId11"/>
          <w:headerReference w:type="first" r:id="rId12"/>
          <w:footerReference w:type="first" r:id="rId13"/>
          <w:pgSz w:w="11910" w:h="16840"/>
          <w:pgMar w:top="1899" w:right="1134" w:bottom="1701" w:left="1134" w:header="1134" w:footer="1134" w:gutter="0"/>
          <w:cols w:space="720"/>
          <w:titlePg/>
          <w:docGrid w:linePitch="299"/>
        </w:sectPr>
      </w:pPr>
    </w:p>
    <w:p w:rsidR="00A81A67" w:rsidRPr="007A56D7" w:rsidRDefault="00A81A67" w:rsidP="00A81A67">
      <w:pPr>
        <w:pStyle w:val="Head3IoD"/>
      </w:pPr>
      <w:r w:rsidRPr="007A56D7">
        <w:lastRenderedPageBreak/>
        <w:t>Declaration</w:t>
      </w:r>
    </w:p>
    <w:p w:rsidR="00A81A67" w:rsidRDefault="00A81A67" w:rsidP="00A81A67">
      <w:pPr>
        <w:pStyle w:val="TablebodyIoD"/>
      </w:pPr>
      <w:r w:rsidRPr="009A5BC3">
        <w:t xml:space="preserve">Please confirm that you meet the eligibility criteria required to apply for this programme and that you have read and accept </w:t>
      </w:r>
      <w:r w:rsidR="00C26340">
        <w:br/>
      </w:r>
      <w:r w:rsidRPr="009A5BC3">
        <w:t>the</w:t>
      </w:r>
      <w:r>
        <w:t xml:space="preserve"> </w:t>
      </w:r>
      <w:r w:rsidRPr="009A5BC3">
        <w:t xml:space="preserve">Mentoring for Diversity programme </w:t>
      </w:r>
      <w:hyperlink w:anchor="Terms_and_conditions" w:history="1">
        <w:r w:rsidRPr="009A5BC3">
          <w:rPr>
            <w:rStyle w:val="Hyperlink"/>
          </w:rPr>
          <w:t>terms and conditions</w:t>
        </w:r>
      </w:hyperlink>
      <w:r w:rsidRPr="009A5BC3">
        <w:t xml:space="preserve"> (page 1</w:t>
      </w:r>
      <w:r w:rsidR="00F15CFA">
        <w:t>3</w:t>
      </w:r>
      <w:r w:rsidRPr="009A5BC3">
        <w:t>).</w:t>
      </w:r>
    </w:p>
    <w:p w:rsidR="00A81A67" w:rsidRDefault="00A81A67" w:rsidP="00A81A67">
      <w:pPr>
        <w:pStyle w:val="TablebodyIoD"/>
      </w:pPr>
    </w:p>
    <w:tbl>
      <w:tblPr>
        <w:tblStyle w:val="TableGrid"/>
        <w:tblW w:w="9634"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00"/>
        <w:gridCol w:w="1119"/>
        <w:gridCol w:w="5679"/>
        <w:gridCol w:w="902"/>
        <w:gridCol w:w="1534"/>
      </w:tblGrid>
      <w:tr w:rsidR="00A81A67" w:rsidTr="005E536E">
        <w:tc>
          <w:tcPr>
            <w:tcW w:w="400" w:type="dxa"/>
          </w:tcPr>
          <w:p w:rsidR="00A81A67" w:rsidRDefault="00710F15" w:rsidP="005E536E">
            <w:pPr>
              <w:pStyle w:val="TablebodyIoD"/>
            </w:pPr>
            <w:sdt>
              <w:sdtPr>
                <w:rPr>
                  <w:color w:val="084E8A" w:themeColor="text2"/>
                </w:rPr>
                <w:alias w:val="Select"/>
                <w:tag w:val="Select"/>
                <w:id w:val="-1765610227"/>
                <w:lock w:val="sdtLocked"/>
                <w15:color w:val="084E8A"/>
                <w14:checkbox>
                  <w14:checked w14:val="0"/>
                  <w14:checkedState w14:val="00A4" w14:font="Wingdings"/>
                  <w14:uncheckedState w14:val="00A2" w14:font="Wingdings"/>
                </w14:checkbox>
              </w:sdtPr>
              <w:sdtEndPr/>
              <w:sdtContent>
                <w:r w:rsidR="00A81A67">
                  <w:rPr>
                    <w:color w:val="084E8A" w:themeColor="text2"/>
                  </w:rPr>
                  <w:sym w:font="Wingdings" w:char="F0A2"/>
                </w:r>
              </w:sdtContent>
            </w:sdt>
          </w:p>
        </w:tc>
        <w:tc>
          <w:tcPr>
            <w:tcW w:w="9234" w:type="dxa"/>
            <w:gridSpan w:val="4"/>
          </w:tcPr>
          <w:p w:rsidR="00A81A67" w:rsidRDefault="00A81A67" w:rsidP="005E536E">
            <w:pPr>
              <w:pStyle w:val="TablebodyIoD"/>
            </w:pPr>
            <w:r w:rsidRPr="001F4705">
              <w:t>Yes, I meet the eligibility criteria required to apply for this programme</w:t>
            </w:r>
          </w:p>
        </w:tc>
      </w:tr>
      <w:tr w:rsidR="00A81A67" w:rsidTr="005E536E">
        <w:tc>
          <w:tcPr>
            <w:tcW w:w="400" w:type="dxa"/>
            <w:tcBorders>
              <w:bottom w:val="single" w:sz="2" w:space="0" w:color="808080" w:themeColor="background1" w:themeShade="80"/>
            </w:tcBorders>
          </w:tcPr>
          <w:p w:rsidR="00A81A67" w:rsidRDefault="00710F15" w:rsidP="005E536E">
            <w:pPr>
              <w:pStyle w:val="TablebodyIoD"/>
            </w:pPr>
            <w:sdt>
              <w:sdtPr>
                <w:rPr>
                  <w:color w:val="084E8A" w:themeColor="text2"/>
                </w:rPr>
                <w:alias w:val="Select"/>
                <w:tag w:val="Select"/>
                <w:id w:val="1921216512"/>
                <w15:color w:val="084E8A"/>
                <w14:checkbox>
                  <w14:checked w14:val="0"/>
                  <w14:checkedState w14:val="00A4" w14:font="Wingdings"/>
                  <w14:uncheckedState w14:val="00A2" w14:font="Wingdings"/>
                </w14:checkbox>
              </w:sdtPr>
              <w:sdtEndPr/>
              <w:sdtContent>
                <w:r w:rsidR="00A81A67">
                  <w:rPr>
                    <w:color w:val="084E8A" w:themeColor="text2"/>
                  </w:rPr>
                  <w:sym w:font="Wingdings" w:char="F0A2"/>
                </w:r>
              </w:sdtContent>
            </w:sdt>
          </w:p>
        </w:tc>
        <w:tc>
          <w:tcPr>
            <w:tcW w:w="9234" w:type="dxa"/>
            <w:gridSpan w:val="4"/>
            <w:tcBorders>
              <w:bottom w:val="single" w:sz="2" w:space="0" w:color="808080" w:themeColor="background1" w:themeShade="80"/>
            </w:tcBorders>
          </w:tcPr>
          <w:p w:rsidR="00A81A67" w:rsidRDefault="00A81A67" w:rsidP="005E536E">
            <w:pPr>
              <w:pStyle w:val="TablebodyIoD"/>
            </w:pPr>
            <w:r w:rsidRPr="001F4705">
              <w:t xml:space="preserve">Yes, I have read and accept the terms and conditions of this programme </w:t>
            </w:r>
          </w:p>
        </w:tc>
      </w:tr>
      <w:tr w:rsidR="00A81A67" w:rsidRPr="00F94678" w:rsidTr="005E536E">
        <w:tc>
          <w:tcPr>
            <w:tcW w:w="1519" w:type="dxa"/>
            <w:gridSpan w:val="2"/>
            <w:shd w:val="clear" w:color="auto" w:fill="EBF1F6"/>
          </w:tcPr>
          <w:p w:rsidR="00A81A67" w:rsidRPr="00A20212" w:rsidRDefault="00A81A67" w:rsidP="005E536E">
            <w:pPr>
              <w:pStyle w:val="TablebodyIoD"/>
            </w:pPr>
            <w:bookmarkStart w:id="1" w:name="_Hlk34045860"/>
            <w:r>
              <w:t>Name</w:t>
            </w:r>
          </w:p>
        </w:tc>
        <w:sdt>
          <w:sdtPr>
            <w:alias w:val="Double click 'Add' to enter your responses throughout"/>
            <w:tag w:val="Add"/>
            <w:id w:val="1201129280"/>
            <w:lock w:val="sdtLocked"/>
            <w:placeholder>
              <w:docPart w:val="69276902607A4CC4A010B93EBC713A46"/>
            </w:placeholder>
          </w:sdtPr>
          <w:sdtEndPr/>
          <w:sdtContent>
            <w:tc>
              <w:tcPr>
                <w:tcW w:w="5679" w:type="dxa"/>
                <w:shd w:val="clear" w:color="auto" w:fill="auto"/>
              </w:tcPr>
              <w:p w:rsidR="00A81A67" w:rsidRPr="00A20212" w:rsidRDefault="00A81A67" w:rsidP="005E536E">
                <w:pPr>
                  <w:pStyle w:val="Tablebodyanswer"/>
                </w:pPr>
                <w:r w:rsidRPr="006239D5">
                  <w:t>Add</w:t>
                </w:r>
              </w:p>
            </w:tc>
          </w:sdtContent>
        </w:sdt>
        <w:tc>
          <w:tcPr>
            <w:tcW w:w="902" w:type="dxa"/>
            <w:shd w:val="clear" w:color="auto" w:fill="EBF1F6"/>
          </w:tcPr>
          <w:p w:rsidR="00A81A67" w:rsidRDefault="00A81A67" w:rsidP="005E536E">
            <w:pPr>
              <w:pStyle w:val="TablebodyIoD"/>
            </w:pPr>
            <w:r>
              <w:t>Date</w:t>
            </w:r>
          </w:p>
        </w:tc>
        <w:sdt>
          <w:sdtPr>
            <w:alias w:val="DD MM YYYY"/>
            <w:tag w:val="Add"/>
            <w:id w:val="-236097724"/>
            <w:lock w:val="sdtLocked"/>
            <w:placeholder>
              <w:docPart w:val="54616F5DCBB548BDA21A9B947F2F5B0E"/>
            </w:placeholder>
          </w:sdtPr>
          <w:sdtEndPr/>
          <w:sdtContent>
            <w:tc>
              <w:tcPr>
                <w:tcW w:w="1534" w:type="dxa"/>
                <w:shd w:val="clear" w:color="auto" w:fill="auto"/>
              </w:tcPr>
              <w:p w:rsidR="00A81A67" w:rsidRDefault="00CD2C7B" w:rsidP="005E536E">
                <w:pPr>
                  <w:pStyle w:val="Tablebodyanswer"/>
                </w:pPr>
                <w:r>
                  <w:t>Add</w:t>
                </w:r>
              </w:p>
            </w:tc>
          </w:sdtContent>
        </w:sdt>
      </w:tr>
      <w:bookmarkEnd w:id="1"/>
    </w:tbl>
    <w:p w:rsidR="00A81A67" w:rsidRDefault="00A81A67" w:rsidP="00A81A67">
      <w:pPr>
        <w:pStyle w:val="TablebodyIoD"/>
      </w:pPr>
    </w:p>
    <w:p w:rsidR="00A81A67" w:rsidRDefault="00A81A67" w:rsidP="00A81A67">
      <w:pPr>
        <w:pStyle w:val="Heading3"/>
      </w:pPr>
      <w:r>
        <w:t>Eligibility</w:t>
      </w:r>
    </w:p>
    <w:p w:rsidR="00A81A67" w:rsidRDefault="00A81A67" w:rsidP="00A81A67">
      <w:pPr>
        <w:pStyle w:val="TablebulletsIoD"/>
      </w:pPr>
      <w:r>
        <w:t>You must be or intend to become a member of the IoD</w:t>
      </w:r>
    </w:p>
    <w:p w:rsidR="00A81A67" w:rsidRDefault="00A81A67" w:rsidP="00A81A67">
      <w:pPr>
        <w:pStyle w:val="TablebulletsIoD"/>
      </w:pPr>
      <w:r>
        <w:t>You are actively looking for non-executive NZX or large company board position/s</w:t>
      </w:r>
    </w:p>
    <w:p w:rsidR="00A81A67" w:rsidRDefault="00A81A67" w:rsidP="00A81A67">
      <w:pPr>
        <w:pStyle w:val="TablebulletsIoD"/>
      </w:pPr>
      <w:r>
        <w:t>You have flexibility to meet regularly with your mentor</w:t>
      </w:r>
    </w:p>
    <w:p w:rsidR="00A81A67" w:rsidRDefault="00A81A67" w:rsidP="00A81A67">
      <w:pPr>
        <w:pStyle w:val="TablebulletsIoD"/>
      </w:pPr>
      <w:r>
        <w:rPr>
          <w:rFonts w:ascii="Helvetica" w:hAnsi="Helvetica" w:cs="Helvetica"/>
          <w:lang w:val="en-US"/>
        </w:rPr>
        <w:t>You need to be able to commit to the Mentoring for Diversity programme ie dedicate time to prepare for the mentoring sessions and undertake the necessary work recommended by the mentor</w:t>
      </w:r>
    </w:p>
    <w:p w:rsidR="00A81A67" w:rsidRDefault="00A81A67" w:rsidP="00A81A67">
      <w:pPr>
        <w:pStyle w:val="TablebulletsIoD"/>
      </w:pPr>
      <w:r>
        <w:t>You have the capacity to take on board positions</w:t>
      </w:r>
    </w:p>
    <w:p w:rsidR="00A81A67" w:rsidRDefault="00A81A67" w:rsidP="00A81A67">
      <w:pPr>
        <w:pStyle w:val="TablebulletsIoD"/>
      </w:pPr>
      <w:r>
        <w:t xml:space="preserve">You are a New Zealand citizen, permanent resident, or have the right to work and/or study for a period of </w:t>
      </w:r>
      <w:r>
        <w:br/>
        <w:t>at least five years</w:t>
      </w:r>
    </w:p>
    <w:p w:rsidR="00A81A67" w:rsidRDefault="00A81A67" w:rsidP="00A81A67">
      <w:pPr>
        <w:pStyle w:val="TablebulletsIoD"/>
      </w:pPr>
      <w:r>
        <w:t>You have not already participated on the Mentoring for Diversity programme</w:t>
      </w:r>
    </w:p>
    <w:p w:rsidR="00A81A67" w:rsidRDefault="00A81A67" w:rsidP="00A81A67">
      <w:pPr>
        <w:pStyle w:val="TablebulletsIoD"/>
      </w:pPr>
      <w:r w:rsidRPr="00515B31">
        <w:rPr>
          <w:lang w:val="en-US"/>
        </w:rPr>
        <w:t>You have never been disqualified as a company director in NZ or overseas</w:t>
      </w:r>
    </w:p>
    <w:p w:rsidR="00A81A67" w:rsidRDefault="00A81A67" w:rsidP="00A81A67">
      <w:pPr>
        <w:pStyle w:val="TablebodyIoD"/>
      </w:pPr>
    </w:p>
    <w:p w:rsidR="00A81A67" w:rsidRDefault="00A81A67" w:rsidP="00A81A67">
      <w:pPr>
        <w:pStyle w:val="TablebodyIoD"/>
      </w:pPr>
      <w:r>
        <w:t>In addition:</w:t>
      </w:r>
    </w:p>
    <w:p w:rsidR="00A81A67" w:rsidRPr="00257B92" w:rsidRDefault="00A81A67" w:rsidP="00A81A67">
      <w:pPr>
        <w:pStyle w:val="TablebulletsIoD"/>
      </w:pPr>
      <w:r>
        <w:rPr>
          <w:lang w:val="en-US"/>
        </w:rPr>
        <w:t>You are not planning any significant overseas travel (more than two consecutive months) between 1 July 2020 and</w:t>
      </w:r>
      <w:r>
        <w:rPr>
          <w:lang w:val="en-US"/>
        </w:rPr>
        <w:br/>
        <w:t>30 June 2021</w:t>
      </w:r>
    </w:p>
    <w:p w:rsidR="00A81A67" w:rsidRPr="00515B31" w:rsidRDefault="00A81A67" w:rsidP="00A81A67">
      <w:pPr>
        <w:pStyle w:val="TablebulletsIoD"/>
      </w:pPr>
      <w:r>
        <w:rPr>
          <w:lang w:val="en-US"/>
        </w:rPr>
        <w:t>You</w:t>
      </w:r>
      <w:r w:rsidRPr="00257B92">
        <w:rPr>
          <w:lang w:val="en-US"/>
        </w:rPr>
        <w:t xml:space="preserve"> are not already a director on the board of two or more NZX or large companies</w:t>
      </w:r>
    </w:p>
    <w:p w:rsidR="00A81A67" w:rsidRDefault="00A81A67" w:rsidP="008A673B">
      <w:pPr>
        <w:pStyle w:val="TablebulletsIoD"/>
      </w:pPr>
      <w:r w:rsidRPr="00515B31">
        <w:t>As a mentee, you will also need to travel to Auckland up to four times at your own expense – once for the launch and briefing session on Tuesday 23 June 2020, twice for mentee sharing sessions (September 2020 and March 2021) and once for the end of programme celebration (late June 2021). Actual dates and times to be confirmed.</w:t>
      </w:r>
    </w:p>
    <w:p w:rsidR="00A81A67" w:rsidRDefault="00A81A67" w:rsidP="00A81A67">
      <w:pPr>
        <w:pStyle w:val="TablebodyIoD"/>
      </w:pPr>
    </w:p>
    <w:p w:rsidR="00612D88" w:rsidRDefault="00612D88" w:rsidP="00A81A67">
      <w:pPr>
        <w:pStyle w:val="Head4IoD"/>
      </w:pPr>
      <w:r>
        <w:t>Criminal Charges &amp; Convictions</w:t>
      </w:r>
    </w:p>
    <w:p w:rsidR="009318CE" w:rsidRDefault="00612D88" w:rsidP="009318CE">
      <w:pPr>
        <w:pStyle w:val="TablebodyIoD"/>
        <w:rPr>
          <w:rStyle w:val="Hyperlink"/>
        </w:rPr>
      </w:pPr>
      <w:r>
        <w:t>Individuals with minor convictions who have been conviction free for at least seven years, and who meet all other relevant criteria to put their past behind them, may conceal such convictions under the Criminal Records (Clean Slate) Act 2004.</w:t>
      </w:r>
      <w:r w:rsidR="000C43B5">
        <w:br/>
        <w:t>For f</w:t>
      </w:r>
      <w:r>
        <w:t>urther information</w:t>
      </w:r>
      <w:r w:rsidR="000C43B5">
        <w:t>,</w:t>
      </w:r>
      <w:r>
        <w:t xml:space="preserve"> refer to the Ministry of Justice </w:t>
      </w:r>
      <w:hyperlink r:id="rId14" w:history="1">
        <w:r w:rsidRPr="009318CE">
          <w:rPr>
            <w:rStyle w:val="Hyperlink"/>
          </w:rPr>
          <w:t>www.justice.govt.nz</w:t>
        </w:r>
      </w:hyperlink>
    </w:p>
    <w:p w:rsidR="005C6562" w:rsidRDefault="005C6562" w:rsidP="005C6562">
      <w:pPr>
        <w:pStyle w:val="TablebodyIoD"/>
        <w:spacing w:before="0" w:after="0"/>
      </w:pP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7370"/>
        <w:gridCol w:w="454"/>
        <w:gridCol w:w="680"/>
        <w:gridCol w:w="454"/>
        <w:gridCol w:w="681"/>
      </w:tblGrid>
      <w:tr w:rsidR="00AF7C3D" w:rsidTr="00AF7C3D">
        <w:tc>
          <w:tcPr>
            <w:tcW w:w="7370" w:type="dxa"/>
            <w:shd w:val="clear" w:color="auto" w:fill="E6F3F2"/>
          </w:tcPr>
          <w:p w:rsidR="00AF7C3D" w:rsidRDefault="00AF7C3D" w:rsidP="00AF7C3D">
            <w:pPr>
              <w:pStyle w:val="TablebodyIoD"/>
            </w:pPr>
            <w:r>
              <w:t>Have you been convicted of any offence against the law in New Zealand or elsewhere other than minor traffic offences?</w:t>
            </w:r>
          </w:p>
        </w:tc>
        <w:tc>
          <w:tcPr>
            <w:tcW w:w="454" w:type="dxa"/>
            <w:shd w:val="clear" w:color="auto" w:fill="auto"/>
          </w:tcPr>
          <w:p w:rsidR="00AF7C3D" w:rsidRDefault="00710F15" w:rsidP="00AF7C3D">
            <w:pPr>
              <w:pStyle w:val="TablebodyIoD"/>
            </w:pPr>
            <w:sdt>
              <w:sdtPr>
                <w:rPr>
                  <w:color w:val="00AF9A" w:themeColor="accent1"/>
                </w:rPr>
                <w:alias w:val="Select / deselect option"/>
                <w:tag w:val="Select"/>
                <w:id w:val="1490062271"/>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680" w:type="dxa"/>
            <w:shd w:val="clear" w:color="auto" w:fill="auto"/>
          </w:tcPr>
          <w:p w:rsidR="00AF7C3D" w:rsidRDefault="00AF7C3D" w:rsidP="00AF7C3D">
            <w:pPr>
              <w:pStyle w:val="TablebodyIoD"/>
            </w:pPr>
            <w:r>
              <w:t>Yes</w:t>
            </w:r>
          </w:p>
        </w:tc>
        <w:tc>
          <w:tcPr>
            <w:tcW w:w="454" w:type="dxa"/>
            <w:shd w:val="clear" w:color="auto" w:fill="auto"/>
          </w:tcPr>
          <w:p w:rsidR="00AF7C3D" w:rsidRDefault="00710F15" w:rsidP="00AF7C3D">
            <w:pPr>
              <w:pStyle w:val="TablebodyIoD"/>
            </w:pPr>
            <w:sdt>
              <w:sdtPr>
                <w:rPr>
                  <w:color w:val="00AF9A" w:themeColor="accent1"/>
                </w:rPr>
                <w:alias w:val="Select / deselect option"/>
                <w:tag w:val="Select"/>
                <w:id w:val="17427761"/>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681" w:type="dxa"/>
            <w:shd w:val="clear" w:color="auto" w:fill="auto"/>
          </w:tcPr>
          <w:p w:rsidR="00AF7C3D" w:rsidRDefault="00AF7C3D" w:rsidP="00AF7C3D">
            <w:pPr>
              <w:pStyle w:val="TablebodyIoD"/>
            </w:pPr>
            <w:r>
              <w:t>No</w:t>
            </w:r>
          </w:p>
        </w:tc>
      </w:tr>
      <w:tr w:rsidR="00AF7C3D" w:rsidTr="00AF7C3D">
        <w:tc>
          <w:tcPr>
            <w:tcW w:w="7370" w:type="dxa"/>
            <w:shd w:val="clear" w:color="auto" w:fill="E6F3F2"/>
          </w:tcPr>
          <w:p w:rsidR="00AF7C3D" w:rsidRDefault="00AF7C3D" w:rsidP="00AF7C3D">
            <w:pPr>
              <w:pStyle w:val="TablebodyIoD"/>
            </w:pPr>
            <w:r>
              <w:t>Do you have any criminal charges pending in New Zealand or elsewhere other than minor traffic offences?</w:t>
            </w:r>
          </w:p>
        </w:tc>
        <w:tc>
          <w:tcPr>
            <w:tcW w:w="454" w:type="dxa"/>
            <w:shd w:val="clear" w:color="auto" w:fill="auto"/>
          </w:tcPr>
          <w:p w:rsidR="00AF7C3D" w:rsidRDefault="00710F15" w:rsidP="00AF7C3D">
            <w:pPr>
              <w:pStyle w:val="TablebodyIoD"/>
            </w:pPr>
            <w:sdt>
              <w:sdtPr>
                <w:rPr>
                  <w:color w:val="00AF9A" w:themeColor="accent1"/>
                </w:rPr>
                <w:alias w:val="Select / deselect option"/>
                <w:tag w:val="Select"/>
                <w:id w:val="2050261654"/>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680" w:type="dxa"/>
            <w:shd w:val="clear" w:color="auto" w:fill="auto"/>
          </w:tcPr>
          <w:p w:rsidR="00AF7C3D" w:rsidRDefault="00AF7C3D" w:rsidP="00AF7C3D">
            <w:pPr>
              <w:pStyle w:val="TablebodyIoD"/>
            </w:pPr>
            <w:r>
              <w:t>Yes</w:t>
            </w:r>
          </w:p>
        </w:tc>
        <w:tc>
          <w:tcPr>
            <w:tcW w:w="454" w:type="dxa"/>
            <w:shd w:val="clear" w:color="auto" w:fill="auto"/>
          </w:tcPr>
          <w:p w:rsidR="00AF7C3D" w:rsidRDefault="00710F15" w:rsidP="00AF7C3D">
            <w:pPr>
              <w:pStyle w:val="TablebodyIoD"/>
            </w:pPr>
            <w:sdt>
              <w:sdtPr>
                <w:rPr>
                  <w:color w:val="00AF9A" w:themeColor="accent1"/>
                </w:rPr>
                <w:alias w:val="Select / deselect option"/>
                <w:tag w:val="Select"/>
                <w:id w:val="1511711276"/>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681" w:type="dxa"/>
            <w:shd w:val="clear" w:color="auto" w:fill="auto"/>
          </w:tcPr>
          <w:p w:rsidR="00AF7C3D" w:rsidRDefault="00AF7C3D" w:rsidP="00AF7C3D">
            <w:pPr>
              <w:pStyle w:val="TablebodyIoD"/>
            </w:pPr>
            <w:r w:rsidRPr="00507801">
              <w:t>No</w:t>
            </w:r>
          </w:p>
        </w:tc>
      </w:tr>
      <w:tr w:rsidR="00AF7C3D" w:rsidTr="00AF7C3D">
        <w:tc>
          <w:tcPr>
            <w:tcW w:w="7370" w:type="dxa"/>
            <w:shd w:val="clear" w:color="auto" w:fill="E6F3F2"/>
          </w:tcPr>
          <w:p w:rsidR="00AF7C3D" w:rsidRDefault="00AF7C3D" w:rsidP="00AF7C3D">
            <w:pPr>
              <w:pStyle w:val="TablebodyIoD"/>
            </w:pPr>
            <w:r>
              <w:t>Have you been discharged without conviction or used diversion?</w:t>
            </w:r>
          </w:p>
        </w:tc>
        <w:tc>
          <w:tcPr>
            <w:tcW w:w="454" w:type="dxa"/>
            <w:shd w:val="clear" w:color="auto" w:fill="auto"/>
          </w:tcPr>
          <w:p w:rsidR="00AF7C3D" w:rsidRDefault="00710F15" w:rsidP="00AF7C3D">
            <w:pPr>
              <w:pStyle w:val="TablebodyIoD"/>
            </w:pPr>
            <w:sdt>
              <w:sdtPr>
                <w:rPr>
                  <w:color w:val="00AF9A" w:themeColor="accent1"/>
                </w:rPr>
                <w:alias w:val="Select / deselect option"/>
                <w:tag w:val="Select"/>
                <w:id w:val="-639421865"/>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680" w:type="dxa"/>
            <w:shd w:val="clear" w:color="auto" w:fill="auto"/>
          </w:tcPr>
          <w:p w:rsidR="00AF7C3D" w:rsidRDefault="00AF7C3D" w:rsidP="00AF7C3D">
            <w:pPr>
              <w:pStyle w:val="TablebodyIoD"/>
            </w:pPr>
            <w:r>
              <w:t>Yes</w:t>
            </w:r>
          </w:p>
        </w:tc>
        <w:tc>
          <w:tcPr>
            <w:tcW w:w="454" w:type="dxa"/>
            <w:shd w:val="clear" w:color="auto" w:fill="auto"/>
          </w:tcPr>
          <w:p w:rsidR="00AF7C3D" w:rsidRDefault="00710F15" w:rsidP="00AF7C3D">
            <w:pPr>
              <w:pStyle w:val="TablebodyIoD"/>
            </w:pPr>
            <w:sdt>
              <w:sdtPr>
                <w:rPr>
                  <w:color w:val="00AF9A" w:themeColor="accent1"/>
                </w:rPr>
                <w:alias w:val="Select / deselect option"/>
                <w:tag w:val="Select"/>
                <w:id w:val="494379634"/>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681" w:type="dxa"/>
            <w:shd w:val="clear" w:color="auto" w:fill="auto"/>
          </w:tcPr>
          <w:p w:rsidR="00AF7C3D" w:rsidRDefault="00AF7C3D" w:rsidP="00AF7C3D">
            <w:pPr>
              <w:pStyle w:val="TablebodyIoD"/>
            </w:pPr>
            <w:r w:rsidRPr="00507801">
              <w:t>No</w:t>
            </w:r>
          </w:p>
        </w:tc>
      </w:tr>
      <w:tr w:rsidR="00AF7C3D" w:rsidTr="00F15CFA">
        <w:trPr>
          <w:cantSplit/>
          <w:trHeight w:hRule="exact" w:val="794"/>
        </w:trPr>
        <w:tc>
          <w:tcPr>
            <w:tcW w:w="9639" w:type="dxa"/>
            <w:gridSpan w:val="5"/>
            <w:shd w:val="clear" w:color="auto" w:fill="auto"/>
          </w:tcPr>
          <w:p w:rsidR="00AF7C3D" w:rsidRDefault="00AF7C3D" w:rsidP="00AF7C3D">
            <w:pPr>
              <w:pStyle w:val="TablebodyIoD"/>
            </w:pPr>
            <w:r>
              <w:t>If you have answered yes to any of the above, please give details</w:t>
            </w:r>
          </w:p>
          <w:sdt>
            <w:sdtPr>
              <w:alias w:val="Add details"/>
              <w:tag w:val="Please state"/>
              <w:id w:val="1090430592"/>
              <w:lock w:val="sdtLocked"/>
              <w:placeholder>
                <w:docPart w:val="A3B61B4E03184D1C9434C3FE0F96DFC9"/>
              </w:placeholder>
            </w:sdtPr>
            <w:sdtEndPr/>
            <w:sdtContent>
              <w:p w:rsidR="00AF7C3D" w:rsidRDefault="00AF7C3D" w:rsidP="00AF7C3D">
                <w:pPr>
                  <w:pStyle w:val="Tablebodyanswer"/>
                </w:pPr>
                <w:r>
                  <w:t>Add</w:t>
                </w:r>
              </w:p>
            </w:sdtContent>
          </w:sdt>
        </w:tc>
      </w:tr>
    </w:tbl>
    <w:p w:rsidR="00AF7C3D" w:rsidRDefault="00AF7C3D">
      <w:pPr>
        <w:autoSpaceDE/>
        <w:autoSpaceDN/>
        <w:adjustRightInd/>
        <w:spacing w:after="0" w:line="240" w:lineRule="auto"/>
        <w:textAlignment w:val="auto"/>
        <w:rPr>
          <w:rFonts w:eastAsia="Calibri"/>
          <w:color w:val="000000" w:themeColor="text1"/>
          <w:kern w:val="24"/>
          <w:sz w:val="17"/>
          <w:szCs w:val="20"/>
        </w:rPr>
      </w:pPr>
      <w:r>
        <w:br w:type="page"/>
      </w:r>
    </w:p>
    <w:p w:rsidR="00612D88" w:rsidRDefault="00612D88" w:rsidP="00AF7C3D">
      <w:pPr>
        <w:pStyle w:val="Head4IoD"/>
      </w:pPr>
      <w:r>
        <w:lastRenderedPageBreak/>
        <w:t>Required skill and experience</w:t>
      </w:r>
    </w:p>
    <w:p w:rsidR="00B76180" w:rsidRPr="00B76180" w:rsidRDefault="00612D88" w:rsidP="00B76180">
      <w:pPr>
        <w:pStyle w:val="TablebodyIoD"/>
      </w:pPr>
      <w:r>
        <w:t xml:space="preserve">Applicants are encouraged to undertake rigorous self-appraisal before applying and consider their eligibility against the below </w:t>
      </w:r>
      <w:r w:rsidR="00E47252">
        <w:br/>
      </w:r>
      <w:r>
        <w:t xml:space="preserve">as a guide. </w:t>
      </w:r>
    </w:p>
    <w:p w:rsidR="00612D88" w:rsidRDefault="00612D88" w:rsidP="00DB407F">
      <w:pPr>
        <w:pStyle w:val="Head4IoD"/>
      </w:pPr>
      <w:r>
        <w:t>Technical and Operational</w:t>
      </w:r>
    </w:p>
    <w:p w:rsidR="000C43B5" w:rsidRDefault="00612D88" w:rsidP="00612D88">
      <w:pPr>
        <w:pStyle w:val="TablebodyIoD"/>
      </w:pPr>
      <w:r>
        <w:t xml:space="preserve">Applicants will be expected to demonstrate </w:t>
      </w:r>
      <w:r w:rsidR="000C43B5">
        <w:t>a</w:t>
      </w:r>
      <w:r>
        <w:t xml:space="preserve">t least five years’ </w:t>
      </w:r>
      <w:r w:rsidR="000C43B5">
        <w:t xml:space="preserve">executive </w:t>
      </w:r>
      <w:r>
        <w:t>experience in one or more of the following:</w:t>
      </w:r>
    </w:p>
    <w:p w:rsidR="00612D88" w:rsidRDefault="000C43B5" w:rsidP="000C43B5">
      <w:pPr>
        <w:pStyle w:val="IoD55ptallcaps"/>
      </w:pPr>
      <w:r>
        <w:t>(Select all that apply)</w:t>
      </w:r>
      <w:r w:rsidR="00612D88">
        <w:t xml:space="preserve"> </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1956"/>
        <w:gridCol w:w="7229"/>
      </w:tblGrid>
      <w:tr w:rsidR="000C43B5" w:rsidTr="000C43B5">
        <w:tc>
          <w:tcPr>
            <w:tcW w:w="454" w:type="dxa"/>
          </w:tcPr>
          <w:p w:rsidR="000C43B5" w:rsidRDefault="00710F15" w:rsidP="003B1743">
            <w:pPr>
              <w:pStyle w:val="TablebodyIoD"/>
              <w:rPr>
                <w:color w:val="00AF9A" w:themeColor="accent1"/>
              </w:rPr>
            </w:pPr>
            <w:sdt>
              <w:sdtPr>
                <w:rPr>
                  <w:color w:val="00AF9A" w:themeColor="accent1"/>
                </w:rPr>
                <w:alias w:val="Select"/>
                <w:tag w:val="Select"/>
                <w:id w:val="-25949194"/>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1956" w:type="dxa"/>
            <w:shd w:val="clear" w:color="auto" w:fill="E6F3F2"/>
          </w:tcPr>
          <w:p w:rsidR="000C43B5" w:rsidRDefault="000C43B5" w:rsidP="003B1743">
            <w:pPr>
              <w:pStyle w:val="TablebodyIoD"/>
            </w:pPr>
            <w:r>
              <w:t>Commercial</w:t>
            </w:r>
          </w:p>
        </w:tc>
        <w:tc>
          <w:tcPr>
            <w:tcW w:w="7229" w:type="dxa"/>
            <w:shd w:val="clear" w:color="auto" w:fill="auto"/>
          </w:tcPr>
          <w:p w:rsidR="000C43B5" w:rsidRDefault="00AF7C3D" w:rsidP="00D056DC">
            <w:pPr>
              <w:pStyle w:val="TablebodyIoD"/>
              <w:ind w:right="-170"/>
            </w:pPr>
            <w:r w:rsidRPr="00AF7C3D">
              <w:t>as a senior executive or on a leadership team of an entity of some significance in the commercial sector, the listed or unlisted space (eg large SME, family company, co-op, SOE)</w:t>
            </w:r>
          </w:p>
        </w:tc>
      </w:tr>
      <w:tr w:rsidR="000C43B5" w:rsidTr="000C43B5">
        <w:tc>
          <w:tcPr>
            <w:tcW w:w="454" w:type="dxa"/>
          </w:tcPr>
          <w:p w:rsidR="000C43B5" w:rsidRDefault="00710F15" w:rsidP="000C43B5">
            <w:pPr>
              <w:pStyle w:val="TablebodyIoD"/>
              <w:rPr>
                <w:color w:val="00AF9A" w:themeColor="accent1"/>
              </w:rPr>
            </w:pPr>
            <w:sdt>
              <w:sdtPr>
                <w:rPr>
                  <w:color w:val="00AF9A" w:themeColor="accent1"/>
                </w:rPr>
                <w:alias w:val="Select"/>
                <w:tag w:val="Select"/>
                <w:id w:val="-1212184185"/>
                <w:lock w:val="sdtLocked"/>
                <w15:color w:val="084E8A"/>
                <w14:checkbox>
                  <w14:checked w14:val="0"/>
                  <w14:checkedState w14:val="00A4" w14:font="Wingdings"/>
                  <w14:uncheckedState w14:val="00A2" w14:font="Wingdings"/>
                </w14:checkbox>
              </w:sdtPr>
              <w:sdtEndPr/>
              <w:sdtContent>
                <w:r w:rsidR="00951664">
                  <w:rPr>
                    <w:color w:val="00AF9A" w:themeColor="accent1"/>
                  </w:rPr>
                  <w:sym w:font="Wingdings" w:char="F0A2"/>
                </w:r>
              </w:sdtContent>
            </w:sdt>
          </w:p>
        </w:tc>
        <w:tc>
          <w:tcPr>
            <w:tcW w:w="1956" w:type="dxa"/>
            <w:shd w:val="clear" w:color="auto" w:fill="E6F3F2"/>
          </w:tcPr>
          <w:p w:rsidR="000C43B5" w:rsidRDefault="000C43B5" w:rsidP="000C43B5">
            <w:pPr>
              <w:pStyle w:val="TablebodyIoD"/>
            </w:pPr>
            <w:r>
              <w:t>Professional advisor</w:t>
            </w:r>
          </w:p>
        </w:tc>
        <w:tc>
          <w:tcPr>
            <w:tcW w:w="7229" w:type="dxa"/>
            <w:shd w:val="clear" w:color="auto" w:fill="auto"/>
          </w:tcPr>
          <w:p w:rsidR="000C43B5" w:rsidRDefault="000C43B5" w:rsidP="000C43B5">
            <w:pPr>
              <w:pStyle w:val="TablebodyIoD"/>
            </w:pPr>
            <w:r>
              <w:t xml:space="preserve">As a senior professional advisor to boards of entities of some significance (NZX or large unlisted or large company).  You might be a lawyer, accountant, investment banker providing specialist knowledge/advice to the board </w:t>
            </w:r>
            <w:r w:rsidR="00D056DC">
              <w:t>such as</w:t>
            </w:r>
            <w:r>
              <w:t xml:space="preserve"> external and emerging markets, internationalisation, mergers and acquisitions and other legal issues</w:t>
            </w:r>
          </w:p>
        </w:tc>
      </w:tr>
      <w:tr w:rsidR="000C43B5" w:rsidTr="000C43B5">
        <w:tc>
          <w:tcPr>
            <w:tcW w:w="454" w:type="dxa"/>
          </w:tcPr>
          <w:p w:rsidR="000C43B5" w:rsidRDefault="00710F15" w:rsidP="000C43B5">
            <w:pPr>
              <w:pStyle w:val="TablebodyIoD"/>
              <w:rPr>
                <w:color w:val="00AF9A" w:themeColor="accent1"/>
              </w:rPr>
            </w:pPr>
            <w:sdt>
              <w:sdtPr>
                <w:rPr>
                  <w:color w:val="00AF9A" w:themeColor="accent1"/>
                </w:rPr>
                <w:alias w:val="Select"/>
                <w:tag w:val="Select"/>
                <w:id w:val="-1762989512"/>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1956" w:type="dxa"/>
            <w:shd w:val="clear" w:color="auto" w:fill="E6F3F2"/>
          </w:tcPr>
          <w:p w:rsidR="000C43B5" w:rsidRDefault="000C43B5" w:rsidP="000C43B5">
            <w:pPr>
              <w:pStyle w:val="TablebodyIoD"/>
            </w:pPr>
            <w:r>
              <w:t>Public sector/NFP</w:t>
            </w:r>
          </w:p>
        </w:tc>
        <w:tc>
          <w:tcPr>
            <w:tcW w:w="7229" w:type="dxa"/>
            <w:shd w:val="clear" w:color="auto" w:fill="auto"/>
          </w:tcPr>
          <w:p w:rsidR="000C43B5" w:rsidRDefault="00D056DC" w:rsidP="000C43B5">
            <w:pPr>
              <w:pStyle w:val="TablebodyIoD"/>
            </w:pPr>
            <w:r>
              <w:t xml:space="preserve">Working closely with boards in </w:t>
            </w:r>
            <w:r w:rsidR="000C43B5">
              <w:t xml:space="preserve">a senior position within </w:t>
            </w:r>
            <w:r>
              <w:t>G</w:t>
            </w:r>
            <w:r w:rsidR="000C43B5">
              <w:t>overnment, public sector</w:t>
            </w:r>
            <w:r>
              <w:t>,</w:t>
            </w:r>
            <w:r w:rsidR="000C43B5">
              <w:t xml:space="preserve"> or</w:t>
            </w:r>
            <w:r>
              <w:t xml:space="preserve"> the</w:t>
            </w:r>
            <w:r>
              <w:br/>
            </w:r>
            <w:r w:rsidR="000C43B5">
              <w:t>not-for-profit sectors</w:t>
            </w:r>
          </w:p>
        </w:tc>
      </w:tr>
      <w:tr w:rsidR="000C43B5" w:rsidTr="000C43B5">
        <w:tc>
          <w:tcPr>
            <w:tcW w:w="454" w:type="dxa"/>
          </w:tcPr>
          <w:p w:rsidR="000C43B5" w:rsidRDefault="00710F15" w:rsidP="000C43B5">
            <w:pPr>
              <w:pStyle w:val="TablebodyIoD"/>
              <w:rPr>
                <w:color w:val="00AF9A" w:themeColor="accent1"/>
              </w:rPr>
            </w:pPr>
            <w:sdt>
              <w:sdtPr>
                <w:rPr>
                  <w:color w:val="00AF9A" w:themeColor="accent1"/>
                </w:rPr>
                <w:alias w:val="Select"/>
                <w:tag w:val="Select"/>
                <w:id w:val="-650906752"/>
                <w:lock w:val="sdtLocked"/>
                <w15:color w:val="084E8A"/>
                <w14:checkbox>
                  <w14:checked w14:val="0"/>
                  <w14:checkedState w14:val="00A4" w14:font="Wingdings"/>
                  <w14:uncheckedState w14:val="00A2" w14:font="Wingdings"/>
                </w14:checkbox>
              </w:sdtPr>
              <w:sdtEndPr/>
              <w:sdtContent>
                <w:r w:rsidR="00951664">
                  <w:rPr>
                    <w:color w:val="00AF9A" w:themeColor="accent1"/>
                  </w:rPr>
                  <w:sym w:font="Wingdings" w:char="F0A2"/>
                </w:r>
              </w:sdtContent>
            </w:sdt>
          </w:p>
        </w:tc>
        <w:tc>
          <w:tcPr>
            <w:tcW w:w="1956" w:type="dxa"/>
            <w:shd w:val="clear" w:color="auto" w:fill="E6F3F2"/>
          </w:tcPr>
          <w:p w:rsidR="000C43B5" w:rsidRDefault="000C43B5" w:rsidP="000C43B5">
            <w:pPr>
              <w:pStyle w:val="TablebodyIoD"/>
            </w:pPr>
            <w:r>
              <w:t>Growing your own business</w:t>
            </w:r>
          </w:p>
        </w:tc>
        <w:tc>
          <w:tcPr>
            <w:tcW w:w="7229" w:type="dxa"/>
            <w:shd w:val="clear" w:color="auto" w:fill="auto"/>
          </w:tcPr>
          <w:p w:rsidR="000C43B5" w:rsidRDefault="000C43B5" w:rsidP="000C43B5">
            <w:pPr>
              <w:pStyle w:val="TablebodyIoD"/>
            </w:pPr>
            <w:r>
              <w:t>Demonstrable commercial expertise</w:t>
            </w:r>
            <w:r w:rsidR="00D056DC">
              <w:t>,</w:t>
            </w:r>
            <w:r>
              <w:t xml:space="preserve"> </w:t>
            </w:r>
            <w:r w:rsidR="00D056DC">
              <w:t xml:space="preserve">such as </w:t>
            </w:r>
            <w:r>
              <w:t>achieving significant success in building and growing a company in a process that has necessitated the acquisition of a hands-on governance experience such as establishing and/or working with a board</w:t>
            </w:r>
          </w:p>
        </w:tc>
      </w:tr>
      <w:tr w:rsidR="000C43B5" w:rsidTr="000C43B5">
        <w:tc>
          <w:tcPr>
            <w:tcW w:w="454" w:type="dxa"/>
          </w:tcPr>
          <w:p w:rsidR="000C43B5" w:rsidRDefault="00710F15" w:rsidP="000C43B5">
            <w:pPr>
              <w:pStyle w:val="TablebodyIoD"/>
              <w:rPr>
                <w:color w:val="00AF9A" w:themeColor="accent1"/>
              </w:rPr>
            </w:pPr>
            <w:sdt>
              <w:sdtPr>
                <w:rPr>
                  <w:color w:val="00AF9A" w:themeColor="accent1"/>
                </w:rPr>
                <w:alias w:val="Select"/>
                <w:tag w:val="Select"/>
                <w:id w:val="1623031127"/>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1956" w:type="dxa"/>
            <w:shd w:val="clear" w:color="auto" w:fill="E6F3F2"/>
          </w:tcPr>
          <w:p w:rsidR="000C43B5" w:rsidRPr="00BE0445" w:rsidRDefault="000C43B5" w:rsidP="000C43B5">
            <w:pPr>
              <w:pStyle w:val="TablebodyIoD"/>
            </w:pPr>
            <w:r>
              <w:t xml:space="preserve">Other </w:t>
            </w:r>
            <w:r w:rsidR="00E47252">
              <w:rPr>
                <w:caps/>
                <w:sz w:val="11"/>
              </w:rPr>
              <w:t>(P</w:t>
            </w:r>
            <w:r w:rsidRPr="00E47252">
              <w:rPr>
                <w:caps/>
                <w:sz w:val="11"/>
              </w:rPr>
              <w:t>lease specify</w:t>
            </w:r>
            <w:r w:rsidR="00E47252">
              <w:rPr>
                <w:caps/>
                <w:sz w:val="11"/>
              </w:rPr>
              <w:t>)</w:t>
            </w:r>
          </w:p>
        </w:tc>
        <w:sdt>
          <w:sdtPr>
            <w:alias w:val="Add details"/>
            <w:tag w:val="Please state"/>
            <w:id w:val="1619338605"/>
            <w:lock w:val="sdtLocked"/>
            <w:placeholder>
              <w:docPart w:val="CF574601422B4063A4861CF54A0C3EBF"/>
            </w:placeholder>
          </w:sdtPr>
          <w:sdtEndPr/>
          <w:sdtContent>
            <w:tc>
              <w:tcPr>
                <w:tcW w:w="7229" w:type="dxa"/>
                <w:shd w:val="clear" w:color="auto" w:fill="auto"/>
              </w:tcPr>
              <w:p w:rsidR="000C43B5" w:rsidRDefault="000C43B5" w:rsidP="000C43B5">
                <w:pPr>
                  <w:pStyle w:val="Tablebodyanswer"/>
                </w:pPr>
                <w:r>
                  <w:t>Add</w:t>
                </w:r>
              </w:p>
            </w:tc>
          </w:sdtContent>
        </w:sdt>
      </w:tr>
    </w:tbl>
    <w:p w:rsidR="00E47252" w:rsidRDefault="00E47252" w:rsidP="00B76180">
      <w:pPr>
        <w:pStyle w:val="TablebodyIoD"/>
        <w:spacing w:before="0" w:after="0"/>
      </w:pPr>
    </w:p>
    <w:p w:rsidR="00E47252" w:rsidRDefault="00E47252" w:rsidP="00724183">
      <w:pPr>
        <w:pStyle w:val="Head4IoD"/>
      </w:pPr>
      <w:r>
        <w:t>Boardroom Experience</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2807"/>
        <w:gridCol w:w="454"/>
        <w:gridCol w:w="1329"/>
        <w:gridCol w:w="1329"/>
        <w:gridCol w:w="454"/>
        <w:gridCol w:w="2812"/>
      </w:tblGrid>
      <w:tr w:rsidR="00E47252" w:rsidTr="00E47252">
        <w:tc>
          <w:tcPr>
            <w:tcW w:w="454" w:type="dxa"/>
          </w:tcPr>
          <w:p w:rsidR="00E47252" w:rsidRDefault="00710F15" w:rsidP="003B1743">
            <w:pPr>
              <w:pStyle w:val="TablebodyIoD"/>
              <w:rPr>
                <w:color w:val="00AF9A" w:themeColor="accent1"/>
              </w:rPr>
            </w:pPr>
            <w:sdt>
              <w:sdtPr>
                <w:rPr>
                  <w:color w:val="00AF9A" w:themeColor="accent1"/>
                </w:rPr>
                <w:alias w:val="Select"/>
                <w:tag w:val="Select"/>
                <w:id w:val="635997388"/>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9185" w:type="dxa"/>
            <w:gridSpan w:val="6"/>
            <w:shd w:val="clear" w:color="auto" w:fill="auto"/>
          </w:tcPr>
          <w:p w:rsidR="00E47252" w:rsidRDefault="00AF7C3D" w:rsidP="003B1743">
            <w:pPr>
              <w:pStyle w:val="TablebodyIoD"/>
            </w:pPr>
            <w:r w:rsidRPr="00AF7C3D">
              <w:t>At least three years’ experience of boardroom practice, preferably as a board member of an entity of some significance, eg New Zealand subsidiary of an overseas group, large not-for-profit, crown entity, large SME or working closely with, and reporting to boards</w:t>
            </w:r>
          </w:p>
        </w:tc>
      </w:tr>
      <w:tr w:rsidR="00E47252" w:rsidTr="003B1743">
        <w:tc>
          <w:tcPr>
            <w:tcW w:w="9639" w:type="dxa"/>
            <w:gridSpan w:val="7"/>
          </w:tcPr>
          <w:p w:rsidR="00E47252" w:rsidRDefault="00E47252" w:rsidP="00E47252">
            <w:pPr>
              <w:pStyle w:val="TablebodyIoD"/>
            </w:pPr>
            <w:r>
              <w:t>In what sector does your main experience with boards lie?</w:t>
            </w:r>
          </w:p>
        </w:tc>
      </w:tr>
      <w:tr w:rsidR="00E47252" w:rsidTr="003B1743">
        <w:tc>
          <w:tcPr>
            <w:tcW w:w="454" w:type="dxa"/>
          </w:tcPr>
          <w:p w:rsidR="00E47252" w:rsidRPr="008F4966" w:rsidRDefault="00710F15" w:rsidP="003B1743">
            <w:pPr>
              <w:pStyle w:val="TablebodyIoD"/>
              <w:rPr>
                <w:color w:val="00AF9A" w:themeColor="accent1"/>
              </w:rPr>
            </w:pPr>
            <w:sdt>
              <w:sdtPr>
                <w:rPr>
                  <w:color w:val="00AF9A" w:themeColor="accent1"/>
                </w:rPr>
                <w:alias w:val="Select / deselect option"/>
                <w:tag w:val="Select"/>
                <w:id w:val="1855305179"/>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2807" w:type="dxa"/>
            <w:shd w:val="clear" w:color="auto" w:fill="E6F3F2"/>
          </w:tcPr>
          <w:p w:rsidR="00E47252" w:rsidRDefault="00E47252" w:rsidP="003B1743">
            <w:pPr>
              <w:pStyle w:val="TablebodyIoD"/>
            </w:pPr>
            <w:r>
              <w:t>Large commercial entities</w:t>
            </w:r>
          </w:p>
        </w:tc>
        <w:tc>
          <w:tcPr>
            <w:tcW w:w="454" w:type="dxa"/>
            <w:shd w:val="clear" w:color="auto" w:fill="auto"/>
          </w:tcPr>
          <w:p w:rsidR="00E47252" w:rsidRDefault="00710F15" w:rsidP="003B1743">
            <w:pPr>
              <w:pStyle w:val="TablebodyIoD"/>
            </w:pPr>
            <w:sdt>
              <w:sdtPr>
                <w:rPr>
                  <w:color w:val="00AF9A" w:themeColor="accent1"/>
                </w:rPr>
                <w:alias w:val="Select / deselect option"/>
                <w:tag w:val="Select"/>
                <w:id w:val="-203258843"/>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2658" w:type="dxa"/>
            <w:gridSpan w:val="2"/>
            <w:shd w:val="clear" w:color="auto" w:fill="E6F3F2"/>
          </w:tcPr>
          <w:p w:rsidR="00E47252" w:rsidRDefault="00E47252" w:rsidP="003B1743">
            <w:pPr>
              <w:pStyle w:val="TablebodyIoD"/>
            </w:pPr>
            <w:r>
              <w:t>Small commercial entities</w:t>
            </w:r>
          </w:p>
        </w:tc>
        <w:tc>
          <w:tcPr>
            <w:tcW w:w="454" w:type="dxa"/>
            <w:shd w:val="clear" w:color="auto" w:fill="auto"/>
          </w:tcPr>
          <w:p w:rsidR="00E47252" w:rsidRDefault="00710F15" w:rsidP="003B1743">
            <w:pPr>
              <w:pStyle w:val="TablebodyIoD"/>
            </w:pPr>
            <w:sdt>
              <w:sdtPr>
                <w:rPr>
                  <w:color w:val="00AF9A" w:themeColor="accent1"/>
                </w:rPr>
                <w:alias w:val="Select / deselect option"/>
                <w:tag w:val="Select"/>
                <w:id w:val="-769394281"/>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2812" w:type="dxa"/>
            <w:shd w:val="clear" w:color="auto" w:fill="E6F3F2"/>
          </w:tcPr>
          <w:p w:rsidR="00E47252" w:rsidRDefault="00E47252" w:rsidP="00E47252">
            <w:pPr>
              <w:pStyle w:val="TablebodyIoD"/>
            </w:pPr>
            <w:r>
              <w:t>Public sector/Not-for-Profit</w:t>
            </w:r>
          </w:p>
        </w:tc>
      </w:tr>
      <w:tr w:rsidR="00AF7C3D" w:rsidTr="00AF7C3D">
        <w:tc>
          <w:tcPr>
            <w:tcW w:w="454" w:type="dxa"/>
          </w:tcPr>
          <w:p w:rsidR="00AF7C3D" w:rsidRPr="008F4966" w:rsidRDefault="00710F15" w:rsidP="003B1743">
            <w:pPr>
              <w:pStyle w:val="TablebodyIoD"/>
              <w:rPr>
                <w:color w:val="00AF9A" w:themeColor="accent1"/>
              </w:rPr>
            </w:pPr>
            <w:sdt>
              <w:sdtPr>
                <w:rPr>
                  <w:color w:val="00AF9A" w:themeColor="accent1"/>
                </w:rPr>
                <w:alias w:val="Select / deselect option"/>
                <w:tag w:val="Select"/>
                <w:id w:val="-1738309461"/>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2807" w:type="dxa"/>
            <w:shd w:val="clear" w:color="auto" w:fill="E6F3F2"/>
          </w:tcPr>
          <w:p w:rsidR="00AF7C3D" w:rsidRDefault="00AF7C3D" w:rsidP="003B1743">
            <w:pPr>
              <w:pStyle w:val="TablebodyIoD"/>
            </w:pPr>
            <w:r>
              <w:t>Own business</w:t>
            </w:r>
          </w:p>
        </w:tc>
        <w:tc>
          <w:tcPr>
            <w:tcW w:w="454" w:type="dxa"/>
            <w:shd w:val="clear" w:color="auto" w:fill="auto"/>
          </w:tcPr>
          <w:p w:rsidR="00AF7C3D" w:rsidRDefault="00710F15" w:rsidP="003B1743">
            <w:pPr>
              <w:pStyle w:val="TablebodyIoD"/>
            </w:pPr>
            <w:sdt>
              <w:sdtPr>
                <w:rPr>
                  <w:color w:val="00AF9A" w:themeColor="accent1"/>
                </w:rPr>
                <w:alias w:val="Select / deselect option"/>
                <w:tag w:val="Select"/>
                <w:id w:val="1886138471"/>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1329" w:type="dxa"/>
            <w:shd w:val="clear" w:color="auto" w:fill="E6F3F2"/>
          </w:tcPr>
          <w:p w:rsidR="00AF7C3D" w:rsidRDefault="00AF7C3D" w:rsidP="003B1743">
            <w:pPr>
              <w:pStyle w:val="TablebodyIoD"/>
            </w:pPr>
            <w:r>
              <w:t xml:space="preserve">Other </w:t>
            </w:r>
          </w:p>
        </w:tc>
        <w:tc>
          <w:tcPr>
            <w:tcW w:w="1329" w:type="dxa"/>
            <w:tcBorders>
              <w:top w:val="single" w:sz="2" w:space="0" w:color="808080" w:themeColor="background1" w:themeShade="80"/>
              <w:bottom w:val="nil"/>
              <w:right w:val="nil"/>
            </w:tcBorders>
            <w:shd w:val="clear" w:color="auto" w:fill="auto"/>
          </w:tcPr>
          <w:p w:rsidR="00AF7C3D" w:rsidRDefault="00AF7C3D" w:rsidP="003B1743">
            <w:pPr>
              <w:pStyle w:val="TablebodyIoD"/>
            </w:pPr>
            <w:r>
              <w:rPr>
                <w:caps/>
                <w:sz w:val="11"/>
              </w:rPr>
              <w:t>(P</w:t>
            </w:r>
            <w:r w:rsidRPr="00E47252">
              <w:rPr>
                <w:caps/>
                <w:sz w:val="11"/>
              </w:rPr>
              <w:t>lease specify</w:t>
            </w:r>
            <w:r>
              <w:rPr>
                <w:caps/>
                <w:sz w:val="11"/>
              </w:rPr>
              <w:t>)</w:t>
            </w:r>
          </w:p>
        </w:tc>
        <w:sdt>
          <w:sdtPr>
            <w:alias w:val="Add details"/>
            <w:tag w:val="Please state"/>
            <w:id w:val="1911193893"/>
            <w:lock w:val="sdtLocked"/>
            <w:placeholder>
              <w:docPart w:val="EF52EFF3E3A74BDB9079029D3E6477BC"/>
            </w:placeholder>
          </w:sdtPr>
          <w:sdtEndPr/>
          <w:sdtContent>
            <w:tc>
              <w:tcPr>
                <w:tcW w:w="3266" w:type="dxa"/>
                <w:gridSpan w:val="2"/>
                <w:tcBorders>
                  <w:top w:val="single" w:sz="2" w:space="0" w:color="808080" w:themeColor="background1" w:themeShade="80"/>
                  <w:left w:val="nil"/>
                  <w:bottom w:val="nil"/>
                </w:tcBorders>
                <w:shd w:val="clear" w:color="auto" w:fill="auto"/>
              </w:tcPr>
              <w:p w:rsidR="00AF7C3D" w:rsidRDefault="00AF7C3D" w:rsidP="00E47252">
                <w:pPr>
                  <w:pStyle w:val="Tablebodyanswer"/>
                </w:pPr>
                <w:r>
                  <w:t>Add</w:t>
                </w:r>
              </w:p>
            </w:tc>
          </w:sdtContent>
        </w:sdt>
      </w:tr>
    </w:tbl>
    <w:p w:rsidR="00E47252" w:rsidRDefault="00E47252" w:rsidP="00B76180">
      <w:pPr>
        <w:pStyle w:val="TablebodyIoD"/>
        <w:spacing w:before="0" w:after="0"/>
      </w:pPr>
    </w:p>
    <w:p w:rsidR="00E47252" w:rsidRDefault="00E47252" w:rsidP="00724183">
      <w:pPr>
        <w:pStyle w:val="Head4IoD"/>
      </w:pPr>
      <w:r>
        <w:t xml:space="preserve">Knowledge and understanding </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9185"/>
      </w:tblGrid>
      <w:tr w:rsidR="00E47252" w:rsidTr="003B1743">
        <w:tc>
          <w:tcPr>
            <w:tcW w:w="454" w:type="dxa"/>
          </w:tcPr>
          <w:p w:rsidR="00E47252" w:rsidRDefault="00710F15" w:rsidP="003B1743">
            <w:pPr>
              <w:pStyle w:val="TablebodyIoD"/>
              <w:rPr>
                <w:color w:val="00AF9A" w:themeColor="accent1"/>
              </w:rPr>
            </w:pPr>
            <w:sdt>
              <w:sdtPr>
                <w:rPr>
                  <w:color w:val="00AF9A" w:themeColor="accent1"/>
                </w:rPr>
                <w:alias w:val="Select"/>
                <w:tag w:val="Select"/>
                <w:id w:val="552118994"/>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9185" w:type="dxa"/>
            <w:shd w:val="clear" w:color="auto" w:fill="auto"/>
          </w:tcPr>
          <w:p w:rsidR="00E47252" w:rsidRDefault="00E47252" w:rsidP="00E47252">
            <w:pPr>
              <w:pStyle w:val="TablebodyIoD"/>
            </w:pPr>
            <w:r>
              <w:t xml:space="preserve">A clear appreciation of the roles and responsibilities of the </w:t>
            </w:r>
            <w:r w:rsidR="00D056DC">
              <w:t>d</w:t>
            </w:r>
            <w:r>
              <w:t>irector under the Companies Act 1993 and an excellent understanding of the value-adding role of the board as well as an appreciation of the distinction between governance and management</w:t>
            </w:r>
            <w:r w:rsidR="00D056DC">
              <w:t>.</w:t>
            </w:r>
          </w:p>
        </w:tc>
      </w:tr>
    </w:tbl>
    <w:p w:rsidR="00E47252" w:rsidRDefault="00E47252" w:rsidP="00B76180">
      <w:pPr>
        <w:pStyle w:val="TablebodyIoD"/>
        <w:spacing w:before="0" w:after="0"/>
      </w:pPr>
    </w:p>
    <w:p w:rsidR="00E47252" w:rsidRDefault="00E47252" w:rsidP="00724183">
      <w:pPr>
        <w:pStyle w:val="Head4IoD"/>
      </w:pPr>
      <w:r>
        <w:t>Financial literacy</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9185"/>
      </w:tblGrid>
      <w:tr w:rsidR="00E47252" w:rsidTr="003B1743">
        <w:tc>
          <w:tcPr>
            <w:tcW w:w="454" w:type="dxa"/>
          </w:tcPr>
          <w:p w:rsidR="00E47252" w:rsidRDefault="00710F15" w:rsidP="003B1743">
            <w:pPr>
              <w:pStyle w:val="TablebodyIoD"/>
              <w:rPr>
                <w:color w:val="00AF9A" w:themeColor="accent1"/>
              </w:rPr>
            </w:pPr>
            <w:sdt>
              <w:sdtPr>
                <w:rPr>
                  <w:color w:val="00AF9A" w:themeColor="accent1"/>
                </w:rPr>
                <w:alias w:val="Select"/>
                <w:tag w:val="Select"/>
                <w:id w:val="-870849467"/>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9185" w:type="dxa"/>
            <w:shd w:val="clear" w:color="auto" w:fill="auto"/>
          </w:tcPr>
          <w:p w:rsidR="00E47252" w:rsidRDefault="00E47252" w:rsidP="003B1743">
            <w:pPr>
              <w:pStyle w:val="TablebodyIoD"/>
            </w:pPr>
            <w:r>
              <w:t>Proven ability to understand the financial position of the company through interrogation of financial statements, etc</w:t>
            </w:r>
            <w:r w:rsidR="00D056DC">
              <w:t>.</w:t>
            </w:r>
          </w:p>
        </w:tc>
      </w:tr>
    </w:tbl>
    <w:p w:rsidR="00E47252" w:rsidRDefault="00E47252" w:rsidP="00B76180">
      <w:pPr>
        <w:pStyle w:val="TablebodyIoD"/>
        <w:spacing w:before="0" w:after="0"/>
      </w:pPr>
    </w:p>
    <w:p w:rsidR="00E47252" w:rsidRDefault="00E47252" w:rsidP="00724183">
      <w:pPr>
        <w:pStyle w:val="Head4IoD"/>
      </w:pPr>
      <w:r>
        <w:t xml:space="preserve">General </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9185"/>
      </w:tblGrid>
      <w:tr w:rsidR="00E47252" w:rsidTr="003B1743">
        <w:tc>
          <w:tcPr>
            <w:tcW w:w="454" w:type="dxa"/>
          </w:tcPr>
          <w:p w:rsidR="00E47252" w:rsidRDefault="00710F15" w:rsidP="003B1743">
            <w:pPr>
              <w:pStyle w:val="TablebodyIoD"/>
              <w:rPr>
                <w:color w:val="00AF9A" w:themeColor="accent1"/>
              </w:rPr>
            </w:pPr>
            <w:sdt>
              <w:sdtPr>
                <w:rPr>
                  <w:color w:val="00AF9A" w:themeColor="accent1"/>
                </w:rPr>
                <w:alias w:val="Select"/>
                <w:tag w:val="Select"/>
                <w:id w:val="-472531140"/>
                <w:lock w:val="sdtLocked"/>
                <w15:color w:val="084E8A"/>
                <w14:checkbox>
                  <w14:checked w14:val="0"/>
                  <w14:checkedState w14:val="00A4" w14:font="Wingdings"/>
                  <w14:uncheckedState w14:val="00A2" w14:font="Wingdings"/>
                </w14:checkbox>
              </w:sdtPr>
              <w:sdtEndPr/>
              <w:sdtContent>
                <w:r w:rsidR="008052CD">
                  <w:rPr>
                    <w:color w:val="00AF9A" w:themeColor="accent1"/>
                  </w:rPr>
                  <w:sym w:font="Wingdings" w:char="F0A2"/>
                </w:r>
              </w:sdtContent>
            </w:sdt>
          </w:p>
        </w:tc>
        <w:tc>
          <w:tcPr>
            <w:tcW w:w="9185" w:type="dxa"/>
            <w:shd w:val="clear" w:color="auto" w:fill="auto"/>
          </w:tcPr>
          <w:p w:rsidR="00E47252" w:rsidRDefault="00E47252" w:rsidP="003B1743">
            <w:pPr>
              <w:pStyle w:val="TablebodyIoD"/>
            </w:pPr>
            <w:r>
              <w:t>A well-developed critical faculty, independent thinking, ability to work in a team, confidence to ask questions, ability to evaluate own performance with a focus on continuous improvement, etc</w:t>
            </w:r>
            <w:r w:rsidR="00D056DC">
              <w:t>.</w:t>
            </w:r>
          </w:p>
        </w:tc>
      </w:tr>
    </w:tbl>
    <w:p w:rsidR="00E47252" w:rsidRDefault="00E47252" w:rsidP="00E47252">
      <w:pPr>
        <w:pStyle w:val="TablebodyIoD"/>
      </w:pPr>
    </w:p>
    <w:p w:rsidR="00833248" w:rsidRDefault="00833248" w:rsidP="00B45155">
      <w:pPr>
        <w:pStyle w:val="IoDBody"/>
        <w:sectPr w:rsidR="00833248" w:rsidSect="00303389">
          <w:headerReference w:type="default" r:id="rId15"/>
          <w:footerReference w:type="default" r:id="rId16"/>
          <w:headerReference w:type="first" r:id="rId17"/>
          <w:footerReference w:type="first" r:id="rId18"/>
          <w:pgSz w:w="11910" w:h="16840"/>
          <w:pgMar w:top="1899" w:right="1134" w:bottom="1701" w:left="1134" w:header="1134" w:footer="1134" w:gutter="0"/>
          <w:cols w:space="720"/>
          <w:titlePg/>
          <w:docGrid w:linePitch="299"/>
        </w:sectPr>
      </w:pPr>
    </w:p>
    <w:p w:rsidR="00A0742F" w:rsidRDefault="00833248" w:rsidP="00AE0501">
      <w:pPr>
        <w:pStyle w:val="Head3IoD"/>
      </w:pPr>
      <w:r>
        <w:lastRenderedPageBreak/>
        <w:t>Education</w:t>
      </w:r>
    </w:p>
    <w:p w:rsidR="00A0742F" w:rsidRPr="00B33E79" w:rsidRDefault="00A0742F" w:rsidP="002D58AA">
      <w:pPr>
        <w:pStyle w:val="IoD55ptallcaps"/>
      </w:pPr>
      <w:r w:rsidRPr="00A0742F">
        <w:t>(</w:t>
      </w:r>
      <w:r w:rsidR="00833248" w:rsidRPr="00833248">
        <w:t xml:space="preserve">Please list details of </w:t>
      </w:r>
      <w:r w:rsidR="00B76180" w:rsidRPr="00B76180">
        <w:t>your most recent or relevant tertiary qualifications and memberships</w:t>
      </w:r>
      <w:r w:rsidRPr="00A0742F">
        <w:t>)</w:t>
      </w:r>
    </w:p>
    <w:tbl>
      <w:tblPr>
        <w:tblStyle w:val="TableGrid"/>
        <w:tblW w:w="9639"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843"/>
        <w:gridCol w:w="5387"/>
        <w:gridCol w:w="2409"/>
      </w:tblGrid>
      <w:tr w:rsidR="00C16B04" w:rsidTr="00C16B04">
        <w:trPr>
          <w:cantSplit/>
        </w:trPr>
        <w:tc>
          <w:tcPr>
            <w:tcW w:w="1843" w:type="dxa"/>
            <w:shd w:val="clear" w:color="auto" w:fill="E6F3F2"/>
          </w:tcPr>
          <w:p w:rsidR="00C16B04" w:rsidRPr="00A0742F" w:rsidRDefault="00C16B04" w:rsidP="00014AAA">
            <w:pPr>
              <w:pStyle w:val="TablebodyIoD"/>
            </w:pPr>
            <w:r>
              <w:t>Year completed</w:t>
            </w:r>
          </w:p>
        </w:tc>
        <w:tc>
          <w:tcPr>
            <w:tcW w:w="5387" w:type="dxa"/>
            <w:shd w:val="clear" w:color="auto" w:fill="E6F3F2"/>
          </w:tcPr>
          <w:p w:rsidR="00C16B04" w:rsidRPr="00A0742F" w:rsidRDefault="00C16B04" w:rsidP="00014AAA">
            <w:pPr>
              <w:pStyle w:val="TablebodyIoD"/>
              <w:rPr>
                <w:rFonts w:eastAsiaTheme="minorEastAsia"/>
                <w:i/>
                <w:color w:val="000000"/>
                <w:kern w:val="0"/>
                <w:sz w:val="19"/>
                <w:szCs w:val="22"/>
              </w:rPr>
            </w:pPr>
            <w:r>
              <w:t>Institution name</w:t>
            </w:r>
          </w:p>
        </w:tc>
        <w:tc>
          <w:tcPr>
            <w:tcW w:w="2409" w:type="dxa"/>
            <w:shd w:val="clear" w:color="auto" w:fill="E6F3F2"/>
          </w:tcPr>
          <w:p w:rsidR="00C16B04" w:rsidRPr="00A0742F" w:rsidRDefault="00C16B04" w:rsidP="00AD2BF7">
            <w:pPr>
              <w:pStyle w:val="TablebodyIoD"/>
            </w:pPr>
            <w:r>
              <w:t xml:space="preserve">Qualification </w:t>
            </w:r>
            <w:r w:rsidRPr="00AD2BF7">
              <w:rPr>
                <w:sz w:val="11"/>
              </w:rPr>
              <w:t>(EG LLB, MBA)</w:t>
            </w:r>
          </w:p>
        </w:tc>
      </w:tr>
      <w:tr w:rsidR="00C16B04" w:rsidTr="00C16B04">
        <w:trPr>
          <w:cantSplit/>
        </w:trPr>
        <w:sdt>
          <w:sdtPr>
            <w:alias w:val="Add"/>
            <w:tag w:val="Add"/>
            <w:id w:val="-1131481421"/>
            <w:lock w:val="sdtLocked"/>
            <w:placeholder>
              <w:docPart w:val="7E27139CF7F243628F3BC336353E0F81"/>
            </w:placeholder>
          </w:sdtPr>
          <w:sdtEndPr/>
          <w:sdtContent>
            <w:tc>
              <w:tcPr>
                <w:tcW w:w="1843" w:type="dxa"/>
                <w:shd w:val="clear" w:color="auto" w:fill="auto"/>
              </w:tcPr>
              <w:p w:rsidR="00C16B04" w:rsidRDefault="00C16B04" w:rsidP="00AD2BF7">
                <w:pPr>
                  <w:pStyle w:val="Tablebodyanswer"/>
                </w:pPr>
                <w:r>
                  <w:t>Add</w:t>
                </w:r>
              </w:p>
            </w:tc>
          </w:sdtContent>
        </w:sdt>
        <w:sdt>
          <w:sdtPr>
            <w:alias w:val="Add"/>
            <w:tag w:val="Add"/>
            <w:id w:val="-1024701696"/>
            <w:lock w:val="sdtLocked"/>
            <w:placeholder>
              <w:docPart w:val="57A4BE0D2EB04CC9B7689B209E201D6B"/>
            </w:placeholder>
          </w:sdtPr>
          <w:sdtEndPr/>
          <w:sdtContent>
            <w:tc>
              <w:tcPr>
                <w:tcW w:w="5387" w:type="dxa"/>
                <w:shd w:val="clear" w:color="auto" w:fill="auto"/>
              </w:tcPr>
              <w:p w:rsidR="00C16B04" w:rsidRDefault="00C16B04" w:rsidP="00C16B04">
                <w:pPr>
                  <w:pStyle w:val="Tablebodyanswer"/>
                </w:pPr>
                <w:r>
                  <w:t>Add</w:t>
                </w:r>
              </w:p>
            </w:tc>
          </w:sdtContent>
        </w:sdt>
        <w:sdt>
          <w:sdtPr>
            <w:alias w:val="Add"/>
            <w:tag w:val="Add"/>
            <w:id w:val="-101494103"/>
            <w:lock w:val="sdtLocked"/>
            <w:placeholder>
              <w:docPart w:val="D056DAA3188641A5915B399427FAF185"/>
            </w:placeholder>
          </w:sdtPr>
          <w:sdtEndPr/>
          <w:sdtContent>
            <w:tc>
              <w:tcPr>
                <w:tcW w:w="2409" w:type="dxa"/>
                <w:shd w:val="clear" w:color="auto" w:fill="auto"/>
              </w:tcPr>
              <w:p w:rsidR="00C16B04" w:rsidRDefault="00C16B04" w:rsidP="00C16B04">
                <w:pPr>
                  <w:pStyle w:val="Tablebodyanswer"/>
                </w:pPr>
                <w:r>
                  <w:t>Add</w:t>
                </w:r>
              </w:p>
            </w:tc>
          </w:sdtContent>
        </w:sdt>
      </w:tr>
      <w:tr w:rsidR="00C16B04" w:rsidTr="003B1743">
        <w:trPr>
          <w:cantSplit/>
        </w:trPr>
        <w:sdt>
          <w:sdtPr>
            <w:alias w:val="Add"/>
            <w:tag w:val="Add"/>
            <w:id w:val="1614634317"/>
            <w:lock w:val="sdtLocked"/>
            <w:placeholder>
              <w:docPart w:val="2C3EBCB8B97A44D3BE5D12D577BE46A3"/>
            </w:placeholder>
          </w:sdtPr>
          <w:sdtEndPr/>
          <w:sdtContent>
            <w:tc>
              <w:tcPr>
                <w:tcW w:w="1843" w:type="dxa"/>
                <w:shd w:val="clear" w:color="auto" w:fill="auto"/>
              </w:tcPr>
              <w:p w:rsidR="00C16B04" w:rsidRDefault="00C16B04" w:rsidP="003B1743">
                <w:pPr>
                  <w:pStyle w:val="Tablebodyanswer"/>
                </w:pPr>
                <w:r>
                  <w:t>Add</w:t>
                </w:r>
              </w:p>
            </w:tc>
          </w:sdtContent>
        </w:sdt>
        <w:sdt>
          <w:sdtPr>
            <w:alias w:val="Add"/>
            <w:tag w:val="Add"/>
            <w:id w:val="-1441759970"/>
            <w:lock w:val="sdtLocked"/>
            <w:placeholder>
              <w:docPart w:val="13B5BF5D8A1D418381E6D45AB65B1D40"/>
            </w:placeholder>
          </w:sdtPr>
          <w:sdtEndPr/>
          <w:sdtContent>
            <w:tc>
              <w:tcPr>
                <w:tcW w:w="5387" w:type="dxa"/>
                <w:shd w:val="clear" w:color="auto" w:fill="auto"/>
              </w:tcPr>
              <w:p w:rsidR="00C16B04" w:rsidRDefault="00C16B04" w:rsidP="003B1743">
                <w:pPr>
                  <w:pStyle w:val="Tablebodyanswer"/>
                </w:pPr>
                <w:r>
                  <w:t>Add</w:t>
                </w:r>
              </w:p>
            </w:tc>
          </w:sdtContent>
        </w:sdt>
        <w:sdt>
          <w:sdtPr>
            <w:alias w:val="Add"/>
            <w:tag w:val="Add"/>
            <w:id w:val="1334412266"/>
            <w:lock w:val="sdtLocked"/>
            <w:placeholder>
              <w:docPart w:val="8DD190713A21407C93A4DA443619C347"/>
            </w:placeholder>
          </w:sdtPr>
          <w:sdtEndPr/>
          <w:sdtContent>
            <w:tc>
              <w:tcPr>
                <w:tcW w:w="2409" w:type="dxa"/>
                <w:shd w:val="clear" w:color="auto" w:fill="auto"/>
              </w:tcPr>
              <w:p w:rsidR="00C16B04" w:rsidRDefault="00C16B04" w:rsidP="003B1743">
                <w:pPr>
                  <w:pStyle w:val="Tablebodyanswer"/>
                </w:pPr>
                <w:r>
                  <w:t>Add</w:t>
                </w:r>
              </w:p>
            </w:tc>
          </w:sdtContent>
        </w:sdt>
      </w:tr>
      <w:tr w:rsidR="00C16B04" w:rsidTr="003B1743">
        <w:trPr>
          <w:cantSplit/>
        </w:trPr>
        <w:sdt>
          <w:sdtPr>
            <w:alias w:val="Add"/>
            <w:tag w:val="Add"/>
            <w:id w:val="-1770005421"/>
            <w:lock w:val="sdtLocked"/>
            <w:placeholder>
              <w:docPart w:val="7BA667A38A5C4CA281D0A0CDEA2945DC"/>
            </w:placeholder>
          </w:sdtPr>
          <w:sdtEndPr/>
          <w:sdtContent>
            <w:tc>
              <w:tcPr>
                <w:tcW w:w="1843" w:type="dxa"/>
                <w:shd w:val="clear" w:color="auto" w:fill="auto"/>
              </w:tcPr>
              <w:p w:rsidR="00C16B04" w:rsidRDefault="00C16B04" w:rsidP="003B1743">
                <w:pPr>
                  <w:pStyle w:val="Tablebodyanswer"/>
                </w:pPr>
                <w:r>
                  <w:t>Add</w:t>
                </w:r>
              </w:p>
            </w:tc>
          </w:sdtContent>
        </w:sdt>
        <w:sdt>
          <w:sdtPr>
            <w:alias w:val="Add"/>
            <w:tag w:val="Add"/>
            <w:id w:val="-1090001821"/>
            <w:lock w:val="sdtLocked"/>
            <w:placeholder>
              <w:docPart w:val="FDE5DC62E7264CBDB7BE576EC079BEC6"/>
            </w:placeholder>
          </w:sdtPr>
          <w:sdtEndPr/>
          <w:sdtContent>
            <w:tc>
              <w:tcPr>
                <w:tcW w:w="5387" w:type="dxa"/>
                <w:shd w:val="clear" w:color="auto" w:fill="auto"/>
              </w:tcPr>
              <w:p w:rsidR="00C16B04" w:rsidRDefault="00C16B04" w:rsidP="003B1743">
                <w:pPr>
                  <w:pStyle w:val="Tablebodyanswer"/>
                </w:pPr>
                <w:r>
                  <w:t>Add</w:t>
                </w:r>
              </w:p>
            </w:tc>
          </w:sdtContent>
        </w:sdt>
        <w:sdt>
          <w:sdtPr>
            <w:alias w:val="Add"/>
            <w:tag w:val="Add"/>
            <w:id w:val="136851263"/>
            <w:lock w:val="sdtLocked"/>
            <w:placeholder>
              <w:docPart w:val="615330DC98B240E98603CB648E769200"/>
            </w:placeholder>
          </w:sdtPr>
          <w:sdtEndPr/>
          <w:sdtContent>
            <w:tc>
              <w:tcPr>
                <w:tcW w:w="2409" w:type="dxa"/>
                <w:shd w:val="clear" w:color="auto" w:fill="auto"/>
              </w:tcPr>
              <w:p w:rsidR="00C16B04" w:rsidRDefault="00C16B04" w:rsidP="003B1743">
                <w:pPr>
                  <w:pStyle w:val="Tablebodyanswer"/>
                </w:pPr>
                <w:r>
                  <w:t>Add</w:t>
                </w:r>
              </w:p>
            </w:tc>
          </w:sdtContent>
        </w:sdt>
      </w:tr>
      <w:tr w:rsidR="00892478" w:rsidTr="003B1743">
        <w:trPr>
          <w:cantSplit/>
        </w:trPr>
        <w:sdt>
          <w:sdtPr>
            <w:alias w:val="Add"/>
            <w:tag w:val="Add"/>
            <w:id w:val="414213477"/>
            <w:lock w:val="sdtLocked"/>
            <w:placeholder>
              <w:docPart w:val="0BF81B6EA125408A9657DD3958D1BBB5"/>
            </w:placeholder>
          </w:sdtPr>
          <w:sdtEndPr/>
          <w:sdtContent>
            <w:tc>
              <w:tcPr>
                <w:tcW w:w="1843" w:type="dxa"/>
                <w:shd w:val="clear" w:color="auto" w:fill="auto"/>
              </w:tcPr>
              <w:p w:rsidR="00892478" w:rsidRDefault="00892478" w:rsidP="00892478">
                <w:pPr>
                  <w:pStyle w:val="Tablebodyanswer"/>
                </w:pPr>
                <w:r w:rsidRPr="002D57BE">
                  <w:t>Add</w:t>
                </w:r>
              </w:p>
            </w:tc>
          </w:sdtContent>
        </w:sdt>
        <w:sdt>
          <w:sdtPr>
            <w:alias w:val="Add"/>
            <w:tag w:val="Add"/>
            <w:id w:val="24385416"/>
            <w:lock w:val="sdtLocked"/>
            <w:placeholder>
              <w:docPart w:val="BD41C9F687CF40FB845CC3988DB3339B"/>
            </w:placeholder>
          </w:sdtPr>
          <w:sdtEndPr/>
          <w:sdtContent>
            <w:tc>
              <w:tcPr>
                <w:tcW w:w="5387" w:type="dxa"/>
                <w:shd w:val="clear" w:color="auto" w:fill="auto"/>
              </w:tcPr>
              <w:p w:rsidR="00892478" w:rsidRDefault="00892478" w:rsidP="00892478">
                <w:pPr>
                  <w:pStyle w:val="Tablebodyanswer"/>
                </w:pPr>
                <w:r w:rsidRPr="002D57BE">
                  <w:t>Add</w:t>
                </w:r>
              </w:p>
            </w:tc>
          </w:sdtContent>
        </w:sdt>
        <w:sdt>
          <w:sdtPr>
            <w:alias w:val="Add"/>
            <w:tag w:val="Add"/>
            <w:id w:val="1135689917"/>
            <w:lock w:val="sdtLocked"/>
            <w:placeholder>
              <w:docPart w:val="A347A156CDFA41379E112093662B0A27"/>
            </w:placeholder>
          </w:sdtPr>
          <w:sdtEndPr/>
          <w:sdtContent>
            <w:tc>
              <w:tcPr>
                <w:tcW w:w="2409" w:type="dxa"/>
                <w:shd w:val="clear" w:color="auto" w:fill="auto"/>
              </w:tcPr>
              <w:p w:rsidR="00892478" w:rsidRDefault="00892478" w:rsidP="00892478">
                <w:pPr>
                  <w:pStyle w:val="Tablebodyanswer"/>
                </w:pPr>
                <w:r w:rsidRPr="002D57BE">
                  <w:t>Add</w:t>
                </w:r>
              </w:p>
            </w:tc>
          </w:sdtContent>
        </w:sdt>
      </w:tr>
      <w:tr w:rsidR="00892478" w:rsidTr="003B1743">
        <w:trPr>
          <w:cantSplit/>
        </w:trPr>
        <w:sdt>
          <w:sdtPr>
            <w:alias w:val="Add"/>
            <w:tag w:val="Add"/>
            <w:id w:val="-175497826"/>
            <w:lock w:val="sdtLocked"/>
            <w:placeholder>
              <w:docPart w:val="3CBC4F4E72F645AAA68D6806A65975CA"/>
            </w:placeholder>
          </w:sdtPr>
          <w:sdtEndPr/>
          <w:sdtContent>
            <w:tc>
              <w:tcPr>
                <w:tcW w:w="1843" w:type="dxa"/>
                <w:shd w:val="clear" w:color="auto" w:fill="auto"/>
              </w:tcPr>
              <w:p w:rsidR="00892478" w:rsidRDefault="00892478" w:rsidP="00892478">
                <w:pPr>
                  <w:pStyle w:val="Tablebodyanswer"/>
                </w:pPr>
                <w:r w:rsidRPr="002D57BE">
                  <w:t>Add</w:t>
                </w:r>
              </w:p>
            </w:tc>
          </w:sdtContent>
        </w:sdt>
        <w:sdt>
          <w:sdtPr>
            <w:alias w:val="Add"/>
            <w:tag w:val="Add"/>
            <w:id w:val="-395895315"/>
            <w:lock w:val="sdtLocked"/>
            <w:placeholder>
              <w:docPart w:val="93744883CE624772962DECAA16394042"/>
            </w:placeholder>
          </w:sdtPr>
          <w:sdtEndPr/>
          <w:sdtContent>
            <w:tc>
              <w:tcPr>
                <w:tcW w:w="5387" w:type="dxa"/>
                <w:shd w:val="clear" w:color="auto" w:fill="auto"/>
              </w:tcPr>
              <w:p w:rsidR="00892478" w:rsidRDefault="00892478" w:rsidP="00892478">
                <w:pPr>
                  <w:pStyle w:val="Tablebodyanswer"/>
                </w:pPr>
                <w:r w:rsidRPr="002D57BE">
                  <w:t>Add</w:t>
                </w:r>
              </w:p>
            </w:tc>
          </w:sdtContent>
        </w:sdt>
        <w:sdt>
          <w:sdtPr>
            <w:alias w:val="Add"/>
            <w:tag w:val="Add"/>
            <w:id w:val="889307618"/>
            <w:lock w:val="sdtLocked"/>
            <w:placeholder>
              <w:docPart w:val="5C55B8B558A74703B610C4DF9151C1A9"/>
            </w:placeholder>
          </w:sdtPr>
          <w:sdtEndPr/>
          <w:sdtContent>
            <w:tc>
              <w:tcPr>
                <w:tcW w:w="2409" w:type="dxa"/>
                <w:shd w:val="clear" w:color="auto" w:fill="auto"/>
              </w:tcPr>
              <w:p w:rsidR="00892478" w:rsidRDefault="00892478" w:rsidP="00892478">
                <w:pPr>
                  <w:pStyle w:val="Tablebodyanswer"/>
                </w:pPr>
                <w:r w:rsidRPr="002D57BE">
                  <w:t>Add</w:t>
                </w:r>
              </w:p>
            </w:tc>
          </w:sdtContent>
        </w:sdt>
      </w:tr>
      <w:tr w:rsidR="00C16B04" w:rsidTr="003B1743">
        <w:trPr>
          <w:cantSplit/>
        </w:trPr>
        <w:sdt>
          <w:sdtPr>
            <w:alias w:val="Add"/>
            <w:tag w:val="Add"/>
            <w:id w:val="-1337151033"/>
            <w:lock w:val="sdtLocked"/>
            <w:placeholder>
              <w:docPart w:val="840E0805BA5941C68FF17CCED587FC8C"/>
            </w:placeholder>
          </w:sdtPr>
          <w:sdtEndPr/>
          <w:sdtContent>
            <w:tc>
              <w:tcPr>
                <w:tcW w:w="1843" w:type="dxa"/>
                <w:shd w:val="clear" w:color="auto" w:fill="auto"/>
              </w:tcPr>
              <w:p w:rsidR="00C16B04" w:rsidRDefault="00EB4059" w:rsidP="003B1743">
                <w:pPr>
                  <w:pStyle w:val="Tablebodyanswer"/>
                </w:pPr>
                <w:r w:rsidRPr="002D57BE">
                  <w:t>Add</w:t>
                </w:r>
              </w:p>
            </w:tc>
          </w:sdtContent>
        </w:sdt>
        <w:sdt>
          <w:sdtPr>
            <w:alias w:val="Add"/>
            <w:tag w:val="Add"/>
            <w:id w:val="1010483539"/>
            <w:lock w:val="sdtLocked"/>
            <w:placeholder>
              <w:docPart w:val="AA731E416D2E412AAF0DA2A2742E3402"/>
            </w:placeholder>
          </w:sdtPr>
          <w:sdtEndPr/>
          <w:sdtContent>
            <w:tc>
              <w:tcPr>
                <w:tcW w:w="5387" w:type="dxa"/>
                <w:shd w:val="clear" w:color="auto" w:fill="auto"/>
              </w:tcPr>
              <w:p w:rsidR="00C16B04" w:rsidRDefault="00C16B04" w:rsidP="003B1743">
                <w:pPr>
                  <w:pStyle w:val="Tablebodyanswer"/>
                </w:pPr>
                <w:r>
                  <w:t>Add</w:t>
                </w:r>
              </w:p>
            </w:tc>
          </w:sdtContent>
        </w:sdt>
        <w:sdt>
          <w:sdtPr>
            <w:alias w:val="Add"/>
            <w:tag w:val="Add"/>
            <w:id w:val="-406921400"/>
            <w:lock w:val="sdtLocked"/>
            <w:placeholder>
              <w:docPart w:val="0F93EAC2232F4C3BB62FA5C45B58DFA7"/>
            </w:placeholder>
          </w:sdtPr>
          <w:sdtEndPr/>
          <w:sdtContent>
            <w:tc>
              <w:tcPr>
                <w:tcW w:w="2409" w:type="dxa"/>
                <w:shd w:val="clear" w:color="auto" w:fill="auto"/>
              </w:tcPr>
              <w:p w:rsidR="00C16B04" w:rsidRDefault="00C16B04" w:rsidP="003B1743">
                <w:pPr>
                  <w:pStyle w:val="Tablebodyanswer"/>
                </w:pPr>
                <w:r>
                  <w:t>Add</w:t>
                </w:r>
              </w:p>
            </w:tc>
          </w:sdtContent>
        </w:sdt>
      </w:tr>
    </w:tbl>
    <w:p w:rsidR="00A0742F" w:rsidRDefault="00A0742F" w:rsidP="00C16B04">
      <w:pPr>
        <w:pStyle w:val="TablebodyIoD"/>
      </w:pPr>
    </w:p>
    <w:p w:rsidR="00C16B04" w:rsidRDefault="00833248" w:rsidP="00724183">
      <w:pPr>
        <w:pStyle w:val="Head4IoD"/>
      </w:pPr>
      <w:r>
        <w:t>Have</w:t>
      </w:r>
      <w:r w:rsidR="00C16B04">
        <w:t xml:space="preserve"> you</w:t>
      </w:r>
      <w:r>
        <w:t xml:space="preserve"> completed the IoD's Company Directors' Course?</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1389"/>
        <w:gridCol w:w="483"/>
        <w:gridCol w:w="4904"/>
        <w:gridCol w:w="2409"/>
      </w:tblGrid>
      <w:tr w:rsidR="00A155D0" w:rsidTr="003B1743">
        <w:tc>
          <w:tcPr>
            <w:tcW w:w="454" w:type="dxa"/>
          </w:tcPr>
          <w:p w:rsidR="00A155D0" w:rsidRPr="008F4966" w:rsidRDefault="00710F15" w:rsidP="003B1743">
            <w:pPr>
              <w:pStyle w:val="TablebodyIoD"/>
              <w:rPr>
                <w:color w:val="00AF9A" w:themeColor="accent1"/>
              </w:rPr>
            </w:pPr>
            <w:sdt>
              <w:sdtPr>
                <w:rPr>
                  <w:color w:val="00AF9A" w:themeColor="accent1"/>
                </w:rPr>
                <w:alias w:val="Select / deselect option"/>
                <w:tag w:val="Select"/>
                <w:id w:val="-2073573120"/>
                <w:lock w:val="sdtLocked"/>
                <w15:color w:val="084E8A"/>
                <w14:checkbox>
                  <w14:checked w14:val="0"/>
                  <w14:checkedState w14:val="00A4" w14:font="Wingdings"/>
                  <w14:uncheckedState w14:val="00A2" w14:font="Wingdings"/>
                </w14:checkbox>
              </w:sdtPr>
              <w:sdtEndPr/>
              <w:sdtContent>
                <w:r w:rsidR="00EB4059">
                  <w:rPr>
                    <w:color w:val="00AF9A" w:themeColor="accent1"/>
                  </w:rPr>
                  <w:sym w:font="Wingdings" w:char="F0A2"/>
                </w:r>
              </w:sdtContent>
            </w:sdt>
          </w:p>
        </w:tc>
        <w:tc>
          <w:tcPr>
            <w:tcW w:w="1389" w:type="dxa"/>
            <w:shd w:val="clear" w:color="auto" w:fill="E6F3F2"/>
          </w:tcPr>
          <w:p w:rsidR="00A155D0" w:rsidRDefault="00A155D0" w:rsidP="003B1743">
            <w:pPr>
              <w:pStyle w:val="TablebodyIoD"/>
            </w:pPr>
            <w:r>
              <w:t>No</w:t>
            </w:r>
          </w:p>
        </w:tc>
        <w:tc>
          <w:tcPr>
            <w:tcW w:w="483" w:type="dxa"/>
            <w:shd w:val="clear" w:color="auto" w:fill="auto"/>
          </w:tcPr>
          <w:p w:rsidR="00A155D0" w:rsidRDefault="00710F15" w:rsidP="003B1743">
            <w:pPr>
              <w:pStyle w:val="TablebodyIoD"/>
            </w:pPr>
            <w:sdt>
              <w:sdtPr>
                <w:rPr>
                  <w:color w:val="00AF9A" w:themeColor="accent1"/>
                </w:rPr>
                <w:alias w:val="Select / deselect option"/>
                <w:tag w:val="Select"/>
                <w:id w:val="2024661153"/>
                <w:lock w:val="sdtLocked"/>
                <w15:color w:val="084E8A"/>
                <w14:checkbox>
                  <w14:checked w14:val="0"/>
                  <w14:checkedState w14:val="00A4" w14:font="Wingdings"/>
                  <w14:uncheckedState w14:val="00A2" w14:font="Wingdings"/>
                </w14:checkbox>
              </w:sdtPr>
              <w:sdtEndPr/>
              <w:sdtContent>
                <w:r w:rsidR="00EB4059">
                  <w:rPr>
                    <w:color w:val="00AF9A" w:themeColor="accent1"/>
                  </w:rPr>
                  <w:sym w:font="Wingdings" w:char="F0A2"/>
                </w:r>
              </w:sdtContent>
            </w:sdt>
          </w:p>
        </w:tc>
        <w:tc>
          <w:tcPr>
            <w:tcW w:w="4904" w:type="dxa"/>
            <w:shd w:val="clear" w:color="auto" w:fill="E6F3F2"/>
          </w:tcPr>
          <w:p w:rsidR="00A155D0" w:rsidRDefault="00A155D0" w:rsidP="00A155D0">
            <w:pPr>
              <w:pStyle w:val="TablebodyIoD"/>
            </w:pPr>
            <w:r>
              <w:t>Yes. If yes, add date completed</w:t>
            </w:r>
          </w:p>
        </w:tc>
        <w:sdt>
          <w:sdtPr>
            <w:alias w:val="Add"/>
            <w:tag w:val="Add"/>
            <w:id w:val="1922751295"/>
            <w:lock w:val="sdtLocked"/>
            <w:placeholder>
              <w:docPart w:val="E160424906704843B5E50EE30861CA2F"/>
            </w:placeholder>
          </w:sdtPr>
          <w:sdtEndPr/>
          <w:sdtContent>
            <w:tc>
              <w:tcPr>
                <w:tcW w:w="2409" w:type="dxa"/>
              </w:tcPr>
              <w:p w:rsidR="00A155D0" w:rsidRDefault="00A155D0" w:rsidP="00C16B04">
                <w:pPr>
                  <w:pStyle w:val="Tablebodyanswer"/>
                </w:pPr>
                <w:r>
                  <w:t>Add</w:t>
                </w:r>
              </w:p>
            </w:tc>
          </w:sdtContent>
        </w:sdt>
      </w:tr>
    </w:tbl>
    <w:p w:rsidR="00833248" w:rsidRDefault="00833248" w:rsidP="00C16B04">
      <w:pPr>
        <w:pStyle w:val="TablebodyIoD"/>
      </w:pPr>
    </w:p>
    <w:p w:rsidR="00833248" w:rsidRDefault="00800423" w:rsidP="00C16B04">
      <w:pPr>
        <w:pStyle w:val="Head4IoD"/>
      </w:pPr>
      <w:r>
        <w:t>List</w:t>
      </w:r>
      <w:r w:rsidR="00833248">
        <w:t xml:space="preserve"> </w:t>
      </w:r>
      <w:r w:rsidR="00B76180">
        <w:t>additional</w:t>
      </w:r>
      <w:r w:rsidR="00833248">
        <w:t xml:space="preserve"> IoD or other governance</w:t>
      </w:r>
      <w:r w:rsidR="00B76180">
        <w:t>-</w:t>
      </w:r>
      <w:r w:rsidR="00833248">
        <w:t>related courses attended</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892478" w:rsidTr="003B1743">
        <w:sdt>
          <w:sdtPr>
            <w:alias w:val="Add"/>
            <w:tag w:val="Add"/>
            <w:id w:val="786158707"/>
            <w:lock w:val="sdtLocked"/>
            <w:placeholder>
              <w:docPart w:val="4B986995B5C5430EA0CE22CB4D2DFC0D"/>
            </w:placeholder>
          </w:sdtPr>
          <w:sdtEndPr/>
          <w:sdtContent>
            <w:tc>
              <w:tcPr>
                <w:tcW w:w="9639" w:type="dxa"/>
                <w:shd w:val="clear" w:color="auto" w:fill="auto"/>
              </w:tcPr>
              <w:p w:rsidR="00892478" w:rsidRDefault="00892478" w:rsidP="003B1743">
                <w:pPr>
                  <w:pStyle w:val="Tablebodyanswer"/>
                </w:pPr>
                <w:r>
                  <w:t>Add</w:t>
                </w:r>
              </w:p>
            </w:tc>
          </w:sdtContent>
        </w:sdt>
      </w:tr>
      <w:tr w:rsidR="00892478" w:rsidTr="003B1743">
        <w:sdt>
          <w:sdtPr>
            <w:alias w:val="Add"/>
            <w:tag w:val="Add"/>
            <w:id w:val="-1824497848"/>
            <w:lock w:val="sdtLocked"/>
            <w:placeholder>
              <w:docPart w:val="CEFCF89F87024F5EADCEE19FC907FB11"/>
            </w:placeholder>
          </w:sdtPr>
          <w:sdtEndPr/>
          <w:sdtContent>
            <w:tc>
              <w:tcPr>
                <w:tcW w:w="9639" w:type="dxa"/>
                <w:shd w:val="clear" w:color="auto" w:fill="auto"/>
              </w:tcPr>
              <w:p w:rsidR="00892478" w:rsidRDefault="00892478" w:rsidP="00892478">
                <w:pPr>
                  <w:pStyle w:val="Tablebodyanswer"/>
                </w:pPr>
                <w:r w:rsidRPr="006038C4">
                  <w:t>Add</w:t>
                </w:r>
              </w:p>
            </w:tc>
          </w:sdtContent>
        </w:sdt>
      </w:tr>
      <w:tr w:rsidR="00892478" w:rsidTr="003B1743">
        <w:sdt>
          <w:sdtPr>
            <w:alias w:val="Add"/>
            <w:tag w:val="Add"/>
            <w:id w:val="1720705148"/>
            <w:lock w:val="sdtLocked"/>
            <w:placeholder>
              <w:docPart w:val="92795A7884A14D1FBFE84EDE89835608"/>
            </w:placeholder>
          </w:sdtPr>
          <w:sdtEndPr/>
          <w:sdtContent>
            <w:tc>
              <w:tcPr>
                <w:tcW w:w="9639" w:type="dxa"/>
                <w:shd w:val="clear" w:color="auto" w:fill="auto"/>
              </w:tcPr>
              <w:p w:rsidR="00892478" w:rsidRDefault="00892478" w:rsidP="00892478">
                <w:pPr>
                  <w:pStyle w:val="Tablebodyanswer"/>
                </w:pPr>
                <w:r w:rsidRPr="006038C4">
                  <w:t>Add</w:t>
                </w:r>
              </w:p>
            </w:tc>
          </w:sdtContent>
        </w:sdt>
      </w:tr>
      <w:tr w:rsidR="00892478" w:rsidTr="003B1743">
        <w:tc>
          <w:tcPr>
            <w:tcW w:w="9639" w:type="dxa"/>
            <w:shd w:val="clear" w:color="auto" w:fill="auto"/>
          </w:tcPr>
          <w:p w:rsidR="00892478" w:rsidRDefault="00710F15" w:rsidP="00892478">
            <w:pPr>
              <w:pStyle w:val="Tablebodyanswer"/>
            </w:pPr>
            <w:sdt>
              <w:sdtPr>
                <w:alias w:val="Add"/>
                <w:tag w:val="Add"/>
                <w:id w:val="-118235204"/>
                <w:lock w:val="sdtLocked"/>
                <w:placeholder>
                  <w:docPart w:val="EAAA09DA69B04AE8BB86BC662FB8F24E"/>
                </w:placeholder>
              </w:sdtPr>
              <w:sdtEndPr/>
              <w:sdtContent>
                <w:r w:rsidR="00892478" w:rsidRPr="00094DC6">
                  <w:t>Add</w:t>
                </w:r>
              </w:sdtContent>
            </w:sdt>
            <w:r w:rsidR="00892478" w:rsidRPr="00094DC6">
              <w:t xml:space="preserve"> </w:t>
            </w:r>
          </w:p>
        </w:tc>
      </w:tr>
      <w:tr w:rsidR="00892478" w:rsidTr="003B1743">
        <w:tc>
          <w:tcPr>
            <w:tcW w:w="9639" w:type="dxa"/>
            <w:shd w:val="clear" w:color="auto" w:fill="auto"/>
          </w:tcPr>
          <w:p w:rsidR="00892478" w:rsidRPr="006038C4" w:rsidRDefault="00710F15" w:rsidP="00892478">
            <w:pPr>
              <w:pStyle w:val="Tablebodyanswer"/>
            </w:pPr>
            <w:sdt>
              <w:sdtPr>
                <w:alias w:val="Add"/>
                <w:tag w:val="Add"/>
                <w:id w:val="1926840191"/>
                <w:lock w:val="sdtLocked"/>
                <w:placeholder>
                  <w:docPart w:val="72D3E6FABE8E42CD9B2C2BC18315A284"/>
                </w:placeholder>
              </w:sdtPr>
              <w:sdtEndPr/>
              <w:sdtContent>
                <w:r w:rsidR="00892478" w:rsidRPr="00094DC6">
                  <w:t>Add</w:t>
                </w:r>
              </w:sdtContent>
            </w:sdt>
            <w:r w:rsidR="00892478" w:rsidRPr="00094DC6">
              <w:t xml:space="preserve"> </w:t>
            </w:r>
          </w:p>
        </w:tc>
      </w:tr>
      <w:tr w:rsidR="00892478" w:rsidTr="003B1743">
        <w:tc>
          <w:tcPr>
            <w:tcW w:w="9639" w:type="dxa"/>
            <w:shd w:val="clear" w:color="auto" w:fill="auto"/>
          </w:tcPr>
          <w:p w:rsidR="00892478" w:rsidRPr="006038C4" w:rsidRDefault="00710F15" w:rsidP="00892478">
            <w:pPr>
              <w:pStyle w:val="Tablebodyanswer"/>
            </w:pPr>
            <w:sdt>
              <w:sdtPr>
                <w:alias w:val="Add"/>
                <w:tag w:val="Add"/>
                <w:id w:val="-622004660"/>
                <w:lock w:val="sdtLocked"/>
                <w:placeholder>
                  <w:docPart w:val="CAF32373A2BF42CF90E92A7F3EEBD178"/>
                </w:placeholder>
              </w:sdtPr>
              <w:sdtEndPr/>
              <w:sdtContent>
                <w:r w:rsidR="00892478" w:rsidRPr="00094DC6">
                  <w:t>Add</w:t>
                </w:r>
              </w:sdtContent>
            </w:sdt>
            <w:r w:rsidR="00892478" w:rsidRPr="00094DC6">
              <w:t xml:space="preserve"> </w:t>
            </w:r>
          </w:p>
        </w:tc>
      </w:tr>
      <w:tr w:rsidR="00892478" w:rsidTr="003B1743">
        <w:tc>
          <w:tcPr>
            <w:tcW w:w="9639" w:type="dxa"/>
            <w:shd w:val="clear" w:color="auto" w:fill="auto"/>
          </w:tcPr>
          <w:p w:rsidR="00892478" w:rsidRPr="006038C4" w:rsidRDefault="00710F15" w:rsidP="00892478">
            <w:pPr>
              <w:pStyle w:val="Tablebodyanswer"/>
            </w:pPr>
            <w:sdt>
              <w:sdtPr>
                <w:alias w:val="Add"/>
                <w:tag w:val="Add"/>
                <w:id w:val="-116605205"/>
                <w:lock w:val="sdtLocked"/>
                <w:placeholder>
                  <w:docPart w:val="42BF7E51D34B443EBAEE0FD720AE2E4C"/>
                </w:placeholder>
              </w:sdtPr>
              <w:sdtEndPr/>
              <w:sdtContent>
                <w:r w:rsidR="00892478" w:rsidRPr="00094DC6">
                  <w:t>Add</w:t>
                </w:r>
              </w:sdtContent>
            </w:sdt>
            <w:r w:rsidR="00892478" w:rsidRPr="00094DC6">
              <w:t xml:space="preserve"> </w:t>
            </w:r>
          </w:p>
        </w:tc>
      </w:tr>
      <w:tr w:rsidR="00892478" w:rsidTr="003B1743">
        <w:tc>
          <w:tcPr>
            <w:tcW w:w="9639" w:type="dxa"/>
            <w:shd w:val="clear" w:color="auto" w:fill="auto"/>
          </w:tcPr>
          <w:p w:rsidR="00892478" w:rsidRDefault="00892478" w:rsidP="003B1743">
            <w:pPr>
              <w:pStyle w:val="StyleTablebodyIoD55pt"/>
            </w:pPr>
          </w:p>
        </w:tc>
      </w:tr>
    </w:tbl>
    <w:p w:rsidR="00892478" w:rsidRDefault="00892478" w:rsidP="00C16B04">
      <w:pPr>
        <w:pStyle w:val="TablebodyIoD"/>
        <w:sectPr w:rsidR="00892478" w:rsidSect="00303389">
          <w:headerReference w:type="first" r:id="rId19"/>
          <w:footerReference w:type="first" r:id="rId20"/>
          <w:pgSz w:w="11910" w:h="16840"/>
          <w:pgMar w:top="1899" w:right="1134" w:bottom="1701" w:left="1134" w:header="1134" w:footer="1134" w:gutter="0"/>
          <w:cols w:space="720"/>
          <w:titlePg/>
          <w:docGrid w:linePitch="299"/>
        </w:sectPr>
      </w:pPr>
    </w:p>
    <w:p w:rsidR="00833248" w:rsidRPr="00A155D0" w:rsidRDefault="00833248" w:rsidP="00AE0501">
      <w:pPr>
        <w:pStyle w:val="Head3IoD"/>
      </w:pPr>
      <w:r w:rsidRPr="00A155D0">
        <w:lastRenderedPageBreak/>
        <w:t>Experience</w:t>
      </w:r>
    </w:p>
    <w:p w:rsidR="00C16B04" w:rsidRDefault="00833248" w:rsidP="00724183">
      <w:pPr>
        <w:pStyle w:val="Head4IoD"/>
      </w:pPr>
      <w:r>
        <w:t>Please highlight relevant board experience</w:t>
      </w:r>
    </w:p>
    <w:p w:rsidR="008803B1" w:rsidRDefault="00C16B04" w:rsidP="00C16B04">
      <w:pPr>
        <w:pStyle w:val="TablebodyIoD"/>
      </w:pPr>
      <w:r>
        <w:t>I</w:t>
      </w:r>
      <w:r w:rsidR="00833248">
        <w:t>nclud</w:t>
      </w:r>
      <w:r>
        <w:t>e</w:t>
      </w:r>
      <w:r w:rsidR="00833248">
        <w:t xml:space="preserve"> experience reporting to or advising boards, committees</w:t>
      </w:r>
      <w:r w:rsidR="00D056DC">
        <w:t>,</w:t>
      </w:r>
      <w:r w:rsidR="00833248">
        <w:t xml:space="preserve"> or executive management. </w:t>
      </w:r>
    </w:p>
    <w:p w:rsidR="00AE0501" w:rsidRDefault="00D056DC" w:rsidP="00C16B04">
      <w:pPr>
        <w:pStyle w:val="TablebodyIoD"/>
      </w:pPr>
      <w:r>
        <w:t>S</w:t>
      </w:r>
      <w:r w:rsidR="00833248">
        <w:t xml:space="preserve">pecific and full details of experience, both executive and governance roles, </w:t>
      </w:r>
      <w:r>
        <w:t xml:space="preserve">are requested </w:t>
      </w:r>
      <w:r w:rsidR="00833248">
        <w:t xml:space="preserve">in </w:t>
      </w:r>
      <w:hyperlink w:anchor="Executive_experience" w:history="1">
        <w:r w:rsidR="00AE0501" w:rsidRPr="004107C9">
          <w:rPr>
            <w:rStyle w:val="Hyperlink"/>
          </w:rPr>
          <w:t>section 10</w:t>
        </w:r>
      </w:hyperlink>
      <w:r w:rsidR="00AE0501">
        <w:t xml:space="preserve"> and </w:t>
      </w:r>
      <w:hyperlink w:anchor="Board_experience" w:history="1">
        <w:r w:rsidR="00AE0501" w:rsidRPr="004107C9">
          <w:rPr>
            <w:rStyle w:val="Hyperlink"/>
          </w:rPr>
          <w:t>section 11</w:t>
        </w:r>
      </w:hyperlink>
      <w:r w:rsidR="00AE0501">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8803B1" w:rsidTr="00F15CFA">
        <w:trPr>
          <w:cantSplit/>
          <w:trHeight w:hRule="exact" w:val="3402"/>
        </w:trPr>
        <w:sdt>
          <w:sdtPr>
            <w:alias w:val="Add"/>
            <w:tag w:val="Add"/>
            <w:id w:val="2088260731"/>
            <w:lock w:val="sdtLocked"/>
            <w:placeholder>
              <w:docPart w:val="428A6FD44B0F4C45A04D23A113E038C2"/>
            </w:placeholder>
          </w:sdtPr>
          <w:sdtEndPr/>
          <w:sdtContent>
            <w:tc>
              <w:tcPr>
                <w:tcW w:w="9639" w:type="dxa"/>
                <w:shd w:val="clear" w:color="auto" w:fill="auto"/>
              </w:tcPr>
              <w:p w:rsidR="008803B1" w:rsidRDefault="008803B1" w:rsidP="00D056DC">
                <w:pPr>
                  <w:pStyle w:val="Tablebodyanswer"/>
                </w:pPr>
                <w:r>
                  <w:t>Add</w:t>
                </w:r>
              </w:p>
            </w:tc>
          </w:sdtContent>
        </w:sdt>
      </w:tr>
      <w:tr w:rsidR="008803B1" w:rsidTr="00D056DC">
        <w:tc>
          <w:tcPr>
            <w:tcW w:w="9639" w:type="dxa"/>
            <w:shd w:val="clear" w:color="auto" w:fill="auto"/>
          </w:tcPr>
          <w:p w:rsidR="008803B1" w:rsidRDefault="008803B1" w:rsidP="00D056DC">
            <w:pPr>
              <w:pStyle w:val="StyleTablebodyIoD55pt"/>
            </w:pPr>
            <w:r>
              <w:t>(max 300 words)</w:t>
            </w:r>
          </w:p>
        </w:tc>
      </w:tr>
    </w:tbl>
    <w:p w:rsidR="00833248" w:rsidRDefault="00833248" w:rsidP="00833248">
      <w:pPr>
        <w:pStyle w:val="TablebodyIoD"/>
      </w:pPr>
    </w:p>
    <w:p w:rsidR="00800423" w:rsidRDefault="00800423" w:rsidP="00724183">
      <w:pPr>
        <w:pStyle w:val="Head4IoD"/>
      </w:pPr>
      <w:r>
        <w:t>Other experience</w:t>
      </w:r>
    </w:p>
    <w:p w:rsidR="00A155D0" w:rsidRDefault="00BD6C2B" w:rsidP="00800423">
      <w:pPr>
        <w:pStyle w:val="TablebodyIoD"/>
      </w:pPr>
      <w:r w:rsidRPr="00BD6C2B">
        <w:t>Briefly comment on any other experience which would be relevant to your consideration as a director of an NZX top 100 or large company eg awards, achievements, community or social involvement</w:t>
      </w:r>
      <w:r w:rsidR="00E35EBB">
        <w:t>.</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A155D0" w:rsidTr="00F15CFA">
        <w:trPr>
          <w:cantSplit/>
          <w:trHeight w:hRule="exact" w:val="1247"/>
        </w:trPr>
        <w:sdt>
          <w:sdtPr>
            <w:alias w:val="Add"/>
            <w:tag w:val="Add"/>
            <w:id w:val="378293479"/>
            <w:lock w:val="sdtLocked"/>
            <w:placeholder>
              <w:docPart w:val="244F4E4D1EB7426B854526EF4DDA949D"/>
            </w:placeholder>
          </w:sdtPr>
          <w:sdtEndPr/>
          <w:sdtContent>
            <w:tc>
              <w:tcPr>
                <w:tcW w:w="9639" w:type="dxa"/>
                <w:shd w:val="clear" w:color="auto" w:fill="auto"/>
              </w:tcPr>
              <w:p w:rsidR="00A155D0" w:rsidRDefault="00A155D0" w:rsidP="003B1743">
                <w:pPr>
                  <w:pStyle w:val="Tablebodyanswer"/>
                </w:pPr>
                <w:r>
                  <w:t>Add</w:t>
                </w:r>
              </w:p>
            </w:tc>
          </w:sdtContent>
        </w:sdt>
      </w:tr>
      <w:tr w:rsidR="00A155D0" w:rsidTr="003B1743">
        <w:tc>
          <w:tcPr>
            <w:tcW w:w="9639" w:type="dxa"/>
            <w:shd w:val="clear" w:color="auto" w:fill="auto"/>
          </w:tcPr>
          <w:p w:rsidR="00A155D0" w:rsidRDefault="00A155D0" w:rsidP="003B1743">
            <w:pPr>
              <w:pStyle w:val="StyleTablebodyIoD55pt"/>
            </w:pPr>
            <w:r>
              <w:t>(max 100 words)</w:t>
            </w:r>
          </w:p>
        </w:tc>
      </w:tr>
    </w:tbl>
    <w:p w:rsidR="00833248" w:rsidRDefault="00833248" w:rsidP="00833248">
      <w:pPr>
        <w:pStyle w:val="TablebodyIoD"/>
      </w:pPr>
    </w:p>
    <w:p w:rsidR="00833248" w:rsidRDefault="00833248" w:rsidP="00724183">
      <w:pPr>
        <w:pStyle w:val="Head4IoD"/>
      </w:pPr>
      <w:r>
        <w:t>Financial Literacy</w:t>
      </w:r>
    </w:p>
    <w:p w:rsidR="00833248" w:rsidRDefault="00833248" w:rsidP="00833248">
      <w:pPr>
        <w:pStyle w:val="TablebodyIoD"/>
      </w:pPr>
      <w:r>
        <w:t>What evidence can you provide to demonstrate you have a sufficiently high level of financial literacy that would enable you to discharge your responsibilities as a member of a NZX or large company board?</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A155D0" w:rsidTr="00F15CFA">
        <w:trPr>
          <w:cantSplit/>
          <w:trHeight w:hRule="exact" w:val="1247"/>
        </w:trPr>
        <w:sdt>
          <w:sdtPr>
            <w:alias w:val="Add"/>
            <w:tag w:val="Add"/>
            <w:id w:val="-1059786583"/>
            <w:lock w:val="sdtLocked"/>
            <w:placeholder>
              <w:docPart w:val="4959CFB4F0BC459B9A4A95A9778562DD"/>
            </w:placeholder>
          </w:sdtPr>
          <w:sdtEndPr/>
          <w:sdtContent>
            <w:tc>
              <w:tcPr>
                <w:tcW w:w="9639" w:type="dxa"/>
                <w:shd w:val="clear" w:color="auto" w:fill="auto"/>
              </w:tcPr>
              <w:p w:rsidR="00A155D0" w:rsidRDefault="00A155D0" w:rsidP="003B1743">
                <w:pPr>
                  <w:pStyle w:val="Tablebodyanswer"/>
                </w:pPr>
                <w:r>
                  <w:t>Add</w:t>
                </w:r>
              </w:p>
            </w:tc>
          </w:sdtContent>
        </w:sdt>
      </w:tr>
      <w:tr w:rsidR="00A155D0" w:rsidTr="003B1743">
        <w:tc>
          <w:tcPr>
            <w:tcW w:w="9639" w:type="dxa"/>
            <w:shd w:val="clear" w:color="auto" w:fill="auto"/>
          </w:tcPr>
          <w:p w:rsidR="00A155D0" w:rsidRDefault="00A155D0" w:rsidP="00A155D0">
            <w:pPr>
              <w:pStyle w:val="StyleTablebodyIoD55pt"/>
            </w:pPr>
            <w:r>
              <w:t>(max 100 words)</w:t>
            </w:r>
          </w:p>
        </w:tc>
      </w:tr>
    </w:tbl>
    <w:p w:rsidR="004540B9" w:rsidRDefault="004540B9" w:rsidP="00833248">
      <w:pPr>
        <w:pStyle w:val="TablebodyIoD"/>
      </w:pPr>
    </w:p>
    <w:p w:rsidR="004540B9" w:rsidRDefault="004540B9" w:rsidP="00833248">
      <w:pPr>
        <w:pStyle w:val="TablebodyIoD"/>
      </w:pPr>
    </w:p>
    <w:p w:rsidR="004540B9" w:rsidRDefault="004540B9" w:rsidP="00833248">
      <w:pPr>
        <w:pStyle w:val="TablebodyIoD"/>
        <w:sectPr w:rsidR="004540B9" w:rsidSect="00303389">
          <w:headerReference w:type="first" r:id="rId21"/>
          <w:pgSz w:w="11910" w:h="16840"/>
          <w:pgMar w:top="1899" w:right="1134" w:bottom="1701" w:left="1134" w:header="1134" w:footer="1134" w:gutter="0"/>
          <w:cols w:space="720"/>
          <w:titlePg/>
          <w:docGrid w:linePitch="299"/>
        </w:sectPr>
      </w:pPr>
    </w:p>
    <w:p w:rsidR="004540B9" w:rsidRDefault="004540B9" w:rsidP="00AE0501">
      <w:pPr>
        <w:pStyle w:val="Head3IoD"/>
      </w:pPr>
      <w:r>
        <w:lastRenderedPageBreak/>
        <w:t>Motivation</w:t>
      </w:r>
    </w:p>
    <w:p w:rsidR="004540B9" w:rsidRDefault="004540B9" w:rsidP="00724183">
      <w:pPr>
        <w:pStyle w:val="Head4IoD"/>
      </w:pPr>
      <w:r>
        <w:t>Describe why you have applied for the Mentoring for Diversity programme and how you hope it will assist you with your board career</w:t>
      </w:r>
      <w:r w:rsidR="00D056DC">
        <w:t>.</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4540B9" w:rsidTr="00F15CFA">
        <w:trPr>
          <w:cantSplit/>
          <w:trHeight w:hRule="exact" w:val="1871"/>
        </w:trPr>
        <w:sdt>
          <w:sdtPr>
            <w:alias w:val="Add"/>
            <w:tag w:val="Add"/>
            <w:id w:val="-1314556030"/>
            <w:lock w:val="sdtLocked"/>
            <w:placeholder>
              <w:docPart w:val="CBA8D8EBFF684D348C453AEBAFD3F125"/>
            </w:placeholder>
          </w:sdtPr>
          <w:sdtEndPr/>
          <w:sdtContent>
            <w:tc>
              <w:tcPr>
                <w:tcW w:w="9639" w:type="dxa"/>
                <w:shd w:val="clear" w:color="auto" w:fill="auto"/>
              </w:tcPr>
              <w:p w:rsidR="004540B9" w:rsidRDefault="004540B9" w:rsidP="003B1743">
                <w:pPr>
                  <w:pStyle w:val="Tablebodyanswer"/>
                </w:pPr>
                <w:r>
                  <w:t>Add</w:t>
                </w:r>
              </w:p>
            </w:tc>
          </w:sdtContent>
        </w:sdt>
      </w:tr>
      <w:tr w:rsidR="004540B9" w:rsidTr="003B1743">
        <w:tc>
          <w:tcPr>
            <w:tcW w:w="9639" w:type="dxa"/>
            <w:shd w:val="clear" w:color="auto" w:fill="auto"/>
          </w:tcPr>
          <w:p w:rsidR="004540B9" w:rsidRDefault="004540B9" w:rsidP="003B1743">
            <w:pPr>
              <w:pStyle w:val="StyleTablebodyIoD55pt"/>
            </w:pPr>
            <w:r>
              <w:t>(max 150 words)</w:t>
            </w:r>
          </w:p>
        </w:tc>
      </w:tr>
    </w:tbl>
    <w:p w:rsidR="004540B9" w:rsidRDefault="004540B9" w:rsidP="004540B9">
      <w:pPr>
        <w:pStyle w:val="TablebodyIoD"/>
      </w:pPr>
    </w:p>
    <w:p w:rsidR="004540B9" w:rsidRDefault="004540B9" w:rsidP="00724183">
      <w:pPr>
        <w:pStyle w:val="Head4IoD"/>
      </w:pPr>
      <w:r>
        <w:t>What type of directorships are you currently seeking</w:t>
      </w:r>
      <w:r w:rsidR="00D056DC">
        <w:t>? W</w:t>
      </w:r>
      <w:r>
        <w:t>hat steps have you taken to date to achieve</w:t>
      </w:r>
      <w:r w:rsidR="00D056DC">
        <w:br/>
      </w:r>
      <w:r w:rsidR="00BD6C2B">
        <w:t>these directorships</w:t>
      </w:r>
      <w:r>
        <w:t>?</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4540B9" w:rsidTr="00F15CFA">
        <w:trPr>
          <w:cantSplit/>
          <w:trHeight w:hRule="exact" w:val="1871"/>
        </w:trPr>
        <w:sdt>
          <w:sdtPr>
            <w:alias w:val="Add"/>
            <w:tag w:val="Add"/>
            <w:id w:val="1266343567"/>
            <w:lock w:val="sdtLocked"/>
            <w:placeholder>
              <w:docPart w:val="E5E0ED819EA24EFBB41254CC65BDEE4A"/>
            </w:placeholder>
          </w:sdtPr>
          <w:sdtEndPr/>
          <w:sdtContent>
            <w:tc>
              <w:tcPr>
                <w:tcW w:w="9639" w:type="dxa"/>
                <w:shd w:val="clear" w:color="auto" w:fill="auto"/>
              </w:tcPr>
              <w:p w:rsidR="004540B9" w:rsidRDefault="004540B9" w:rsidP="003B1743">
                <w:pPr>
                  <w:pStyle w:val="Tablebodyanswer"/>
                </w:pPr>
                <w:r>
                  <w:t>Add</w:t>
                </w:r>
              </w:p>
            </w:tc>
          </w:sdtContent>
        </w:sdt>
      </w:tr>
      <w:tr w:rsidR="004540B9" w:rsidTr="003B1743">
        <w:tc>
          <w:tcPr>
            <w:tcW w:w="9639" w:type="dxa"/>
            <w:shd w:val="clear" w:color="auto" w:fill="auto"/>
          </w:tcPr>
          <w:p w:rsidR="004540B9" w:rsidRDefault="004540B9" w:rsidP="003B1743">
            <w:pPr>
              <w:pStyle w:val="StyleTablebodyIoD55pt"/>
            </w:pPr>
            <w:r>
              <w:t>(max 150 words)</w:t>
            </w:r>
          </w:p>
        </w:tc>
      </w:tr>
    </w:tbl>
    <w:p w:rsidR="004540B9" w:rsidRDefault="004540B9" w:rsidP="004540B9">
      <w:pPr>
        <w:pStyle w:val="TablebodyIoD"/>
      </w:pPr>
    </w:p>
    <w:p w:rsidR="004540B9" w:rsidRDefault="004540B9" w:rsidP="00724183">
      <w:pPr>
        <w:pStyle w:val="Head4IoD"/>
      </w:pPr>
      <w:r>
        <w:t>Ability to accept board appointment</w:t>
      </w:r>
    </w:p>
    <w:p w:rsidR="004540B9" w:rsidRDefault="00BD6C2B" w:rsidP="004540B9">
      <w:pPr>
        <w:pStyle w:val="TablebodyIoD"/>
      </w:pPr>
      <w:r w:rsidRPr="00BD6C2B">
        <w:t>If you are currently in full-time employment, please provide details of your capacity to accept an NZX or large company board appointment (max 50 words). (eg “My full time executive contract ceases on xyz date”, or “I have written approval from my employer to accept a NZX or large company board appointment".)</w:t>
      </w:r>
      <w:r w:rsidR="00E35EBB">
        <w:t>.</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E35EBB" w:rsidTr="00F15CFA">
        <w:trPr>
          <w:cantSplit/>
          <w:trHeight w:hRule="exact" w:val="794"/>
        </w:trPr>
        <w:sdt>
          <w:sdtPr>
            <w:alias w:val="Add"/>
            <w:tag w:val="Add"/>
            <w:id w:val="-2053290938"/>
            <w:lock w:val="sdtLocked"/>
            <w:placeholder>
              <w:docPart w:val="B579301AE71F45A7AD03E0924E3204AD"/>
            </w:placeholder>
          </w:sdtPr>
          <w:sdtEndPr/>
          <w:sdtContent>
            <w:tc>
              <w:tcPr>
                <w:tcW w:w="9639" w:type="dxa"/>
                <w:shd w:val="clear" w:color="auto" w:fill="auto"/>
              </w:tcPr>
              <w:p w:rsidR="00E35EBB" w:rsidRDefault="00E35EBB" w:rsidP="003B1743">
                <w:pPr>
                  <w:pStyle w:val="Tablebodyanswer"/>
                </w:pPr>
                <w:r>
                  <w:t>Add</w:t>
                </w:r>
              </w:p>
            </w:tc>
          </w:sdtContent>
        </w:sdt>
      </w:tr>
      <w:tr w:rsidR="00E35EBB" w:rsidTr="003B1743">
        <w:tc>
          <w:tcPr>
            <w:tcW w:w="9639" w:type="dxa"/>
            <w:shd w:val="clear" w:color="auto" w:fill="auto"/>
          </w:tcPr>
          <w:p w:rsidR="00E35EBB" w:rsidRDefault="00E35EBB" w:rsidP="003B1743">
            <w:pPr>
              <w:pStyle w:val="StyleTablebodyIoD55pt"/>
            </w:pPr>
            <w:r>
              <w:t>(max 50 words)</w:t>
            </w:r>
          </w:p>
        </w:tc>
      </w:tr>
    </w:tbl>
    <w:p w:rsidR="004540B9" w:rsidRDefault="004540B9" w:rsidP="004540B9">
      <w:pPr>
        <w:pStyle w:val="TablebodyIoD"/>
      </w:pPr>
    </w:p>
    <w:p w:rsidR="002B048D" w:rsidRDefault="002B048D" w:rsidP="004540B9">
      <w:pPr>
        <w:pStyle w:val="TablebodyIoD"/>
      </w:pPr>
    </w:p>
    <w:p w:rsidR="00F15CFA" w:rsidRDefault="00F15CFA" w:rsidP="004540B9">
      <w:pPr>
        <w:pStyle w:val="TablebodyIoD"/>
        <w:sectPr w:rsidR="00F15CFA" w:rsidSect="00303389">
          <w:headerReference w:type="first" r:id="rId22"/>
          <w:pgSz w:w="11910" w:h="16840"/>
          <w:pgMar w:top="1899" w:right="1134" w:bottom="1701" w:left="1134" w:header="1134" w:footer="1134" w:gutter="0"/>
          <w:cols w:space="720"/>
          <w:titlePg/>
          <w:docGrid w:linePitch="299"/>
        </w:sectPr>
      </w:pPr>
    </w:p>
    <w:p w:rsidR="004540B9" w:rsidRDefault="004540B9" w:rsidP="00AE0501">
      <w:pPr>
        <w:pStyle w:val="Head3IoD"/>
      </w:pPr>
      <w:r>
        <w:lastRenderedPageBreak/>
        <w:t>Development</w:t>
      </w:r>
    </w:p>
    <w:p w:rsidR="004540B9" w:rsidRDefault="004540B9" w:rsidP="004540B9">
      <w:pPr>
        <w:pStyle w:val="TablebodyIoD"/>
      </w:pPr>
      <w:r>
        <w:t xml:space="preserve">What three areas would you most like the programme and your mentor to help you develop in? This information may be used </w:t>
      </w:r>
      <w:r w:rsidR="00D056DC">
        <w:br/>
      </w:r>
      <w:r>
        <w:t xml:space="preserve">to assist matching you with the most appropriate mentor. </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456485" w:rsidTr="002B048D">
        <w:trPr>
          <w:cantSplit/>
          <w:trHeight w:hRule="exact" w:val="624"/>
        </w:trPr>
        <w:sdt>
          <w:sdtPr>
            <w:alias w:val="Add"/>
            <w:tag w:val="Add"/>
            <w:id w:val="1611551087"/>
            <w:lock w:val="sdtLocked"/>
            <w:placeholder>
              <w:docPart w:val="C0DC85C0F47B4B038C1E48BD5EF8C738"/>
            </w:placeholder>
          </w:sdtPr>
          <w:sdtEndPr/>
          <w:sdtContent>
            <w:tc>
              <w:tcPr>
                <w:tcW w:w="9639" w:type="dxa"/>
                <w:shd w:val="clear" w:color="auto" w:fill="auto"/>
              </w:tcPr>
              <w:p w:rsidR="00456485" w:rsidRDefault="00456485" w:rsidP="003B1743">
                <w:pPr>
                  <w:pStyle w:val="Tablebodyanswer"/>
                </w:pPr>
                <w:r>
                  <w:t>Add</w:t>
                </w:r>
              </w:p>
            </w:tc>
          </w:sdtContent>
        </w:sdt>
      </w:tr>
      <w:tr w:rsidR="00456485" w:rsidTr="002B048D">
        <w:trPr>
          <w:cantSplit/>
          <w:trHeight w:hRule="exact" w:val="624"/>
        </w:trPr>
        <w:sdt>
          <w:sdtPr>
            <w:alias w:val="Add"/>
            <w:tag w:val="Add"/>
            <w:id w:val="691115419"/>
            <w:lock w:val="sdtLocked"/>
            <w:placeholder>
              <w:docPart w:val="1C02D11529DF4C4F9EE6768F0A0608B9"/>
            </w:placeholder>
          </w:sdtPr>
          <w:sdtEndPr/>
          <w:sdtContent>
            <w:tc>
              <w:tcPr>
                <w:tcW w:w="9639" w:type="dxa"/>
                <w:shd w:val="clear" w:color="auto" w:fill="auto"/>
              </w:tcPr>
              <w:p w:rsidR="00456485" w:rsidRDefault="00456485" w:rsidP="003B1743">
                <w:pPr>
                  <w:pStyle w:val="Tablebodyanswer"/>
                </w:pPr>
                <w:r>
                  <w:t>Add</w:t>
                </w:r>
              </w:p>
            </w:tc>
          </w:sdtContent>
        </w:sdt>
      </w:tr>
      <w:tr w:rsidR="00456485" w:rsidTr="002B048D">
        <w:trPr>
          <w:cantSplit/>
          <w:trHeight w:hRule="exact" w:val="624"/>
        </w:trPr>
        <w:sdt>
          <w:sdtPr>
            <w:alias w:val="Add"/>
            <w:tag w:val="Add"/>
            <w:id w:val="-635723232"/>
            <w:lock w:val="sdtLocked"/>
            <w:placeholder>
              <w:docPart w:val="7E8D7D9CA86C4FE097E78458B46FCF06"/>
            </w:placeholder>
          </w:sdtPr>
          <w:sdtEndPr/>
          <w:sdtContent>
            <w:tc>
              <w:tcPr>
                <w:tcW w:w="9639" w:type="dxa"/>
                <w:shd w:val="clear" w:color="auto" w:fill="auto"/>
              </w:tcPr>
              <w:p w:rsidR="00456485" w:rsidRDefault="00456485" w:rsidP="003B1743">
                <w:pPr>
                  <w:pStyle w:val="Tablebodyanswer"/>
                </w:pPr>
                <w:r>
                  <w:t>Add</w:t>
                </w:r>
              </w:p>
            </w:tc>
          </w:sdtContent>
        </w:sdt>
      </w:tr>
      <w:tr w:rsidR="00456485" w:rsidTr="003B1743">
        <w:tc>
          <w:tcPr>
            <w:tcW w:w="9639" w:type="dxa"/>
            <w:shd w:val="clear" w:color="auto" w:fill="auto"/>
          </w:tcPr>
          <w:p w:rsidR="00456485" w:rsidRDefault="00456485" w:rsidP="003B1743">
            <w:pPr>
              <w:pStyle w:val="StyleTablebodyIoD55pt"/>
            </w:pPr>
            <w:r>
              <w:t>(max 100 words)</w:t>
            </w:r>
          </w:p>
        </w:tc>
      </w:tr>
    </w:tbl>
    <w:p w:rsidR="004540B9" w:rsidRDefault="004540B9" w:rsidP="004540B9">
      <w:pPr>
        <w:pStyle w:val="TablebodyIoD"/>
      </w:pPr>
    </w:p>
    <w:p w:rsidR="004540B9" w:rsidRDefault="004540B9" w:rsidP="00AE0501">
      <w:pPr>
        <w:pStyle w:val="Head3IoD"/>
      </w:pPr>
      <w:r>
        <w:t>Diversity</w:t>
      </w:r>
    </w:p>
    <w:p w:rsidR="0008262D" w:rsidRDefault="004540B9" w:rsidP="004540B9">
      <w:pPr>
        <w:pStyle w:val="TablebodyIoD"/>
      </w:pPr>
      <w:r>
        <w:t xml:space="preserve">What can you bring to a board that will increase diversity of thought? </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9639"/>
      </w:tblGrid>
      <w:tr w:rsidR="0008262D" w:rsidTr="002B048D">
        <w:trPr>
          <w:cantSplit/>
          <w:trHeight w:hRule="exact" w:val="3402"/>
        </w:trPr>
        <w:sdt>
          <w:sdtPr>
            <w:alias w:val="Add"/>
            <w:tag w:val="Add"/>
            <w:id w:val="-2136485053"/>
            <w:lock w:val="sdtLocked"/>
            <w:placeholder>
              <w:docPart w:val="6D7839838E3D4489A7F221F5F8F2736D"/>
            </w:placeholder>
          </w:sdtPr>
          <w:sdtEndPr/>
          <w:sdtContent>
            <w:tc>
              <w:tcPr>
                <w:tcW w:w="9639" w:type="dxa"/>
                <w:shd w:val="clear" w:color="auto" w:fill="auto"/>
              </w:tcPr>
              <w:p w:rsidR="0008262D" w:rsidRDefault="0008262D" w:rsidP="003B1743">
                <w:pPr>
                  <w:pStyle w:val="Tablebodyanswer"/>
                </w:pPr>
                <w:r>
                  <w:t>Add</w:t>
                </w:r>
              </w:p>
            </w:tc>
          </w:sdtContent>
        </w:sdt>
      </w:tr>
      <w:tr w:rsidR="0008262D" w:rsidTr="003B1743">
        <w:tc>
          <w:tcPr>
            <w:tcW w:w="9639" w:type="dxa"/>
            <w:shd w:val="clear" w:color="auto" w:fill="auto"/>
          </w:tcPr>
          <w:p w:rsidR="0008262D" w:rsidRDefault="0008262D" w:rsidP="003B1743">
            <w:pPr>
              <w:pStyle w:val="StyleTablebodyIoD55pt"/>
            </w:pPr>
            <w:r>
              <w:t>(max 300 words)</w:t>
            </w:r>
          </w:p>
        </w:tc>
      </w:tr>
    </w:tbl>
    <w:p w:rsidR="00FD4A01" w:rsidRDefault="00FD4A01" w:rsidP="004540B9">
      <w:pPr>
        <w:pStyle w:val="TablebodyIoD"/>
      </w:pPr>
    </w:p>
    <w:p w:rsidR="005E536E" w:rsidRDefault="005E536E" w:rsidP="004540B9">
      <w:pPr>
        <w:pStyle w:val="TablebodyIoD"/>
      </w:pPr>
    </w:p>
    <w:p w:rsidR="005E536E" w:rsidRDefault="005E536E" w:rsidP="004540B9">
      <w:pPr>
        <w:pStyle w:val="TablebodyIoD"/>
        <w:sectPr w:rsidR="005E536E" w:rsidSect="00303389">
          <w:headerReference w:type="first" r:id="rId23"/>
          <w:pgSz w:w="11910" w:h="16840"/>
          <w:pgMar w:top="1899" w:right="1134" w:bottom="1701" w:left="1134" w:header="1134" w:footer="1134" w:gutter="0"/>
          <w:cols w:space="720"/>
          <w:titlePg/>
          <w:docGrid w:linePitch="299"/>
        </w:sectPr>
      </w:pPr>
    </w:p>
    <w:p w:rsidR="004540B9" w:rsidRDefault="004540B9" w:rsidP="00AE0501">
      <w:pPr>
        <w:pStyle w:val="Head3IoD"/>
      </w:pPr>
      <w:r>
        <w:lastRenderedPageBreak/>
        <w:t>Travel</w:t>
      </w:r>
    </w:p>
    <w:p w:rsidR="004540B9" w:rsidRDefault="00923CC9" w:rsidP="00923CC9">
      <w:pPr>
        <w:pStyle w:val="TablebodyIoD"/>
      </w:pPr>
      <w:r>
        <w:t xml:space="preserve">Our preference is to match mentees and mentors within the same region, but we can match to someone outside your region </w:t>
      </w:r>
      <w:r>
        <w:br/>
        <w:t>if more suitable. Please indicate your preference.</w:t>
      </w:r>
    </w:p>
    <w:tbl>
      <w:tblPr>
        <w:tblStyle w:val="TableGrid"/>
        <w:tblW w:w="0" w:type="auto"/>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54"/>
        <w:gridCol w:w="680"/>
        <w:gridCol w:w="426"/>
        <w:gridCol w:w="3260"/>
        <w:gridCol w:w="567"/>
        <w:gridCol w:w="4252"/>
      </w:tblGrid>
      <w:tr w:rsidR="00FD4A01" w:rsidTr="00FD4A01">
        <w:tc>
          <w:tcPr>
            <w:tcW w:w="454" w:type="dxa"/>
          </w:tcPr>
          <w:p w:rsidR="00FD4A01" w:rsidRDefault="00710F15" w:rsidP="003B1743">
            <w:pPr>
              <w:pStyle w:val="TablebodyIoD"/>
              <w:rPr>
                <w:color w:val="00AF9A" w:themeColor="accent1"/>
              </w:rPr>
            </w:pPr>
            <w:sdt>
              <w:sdtPr>
                <w:rPr>
                  <w:color w:val="00AF9A" w:themeColor="accent1"/>
                </w:rPr>
                <w:alias w:val="Select"/>
                <w:tag w:val="Select"/>
                <w:id w:val="-246271296"/>
                <w:lock w:val="sdtLocked"/>
                <w15:color w:val="084E8A"/>
                <w14:checkbox>
                  <w14:checked w14:val="0"/>
                  <w14:checkedState w14:val="00A4" w14:font="Wingdings"/>
                  <w14:uncheckedState w14:val="00A2" w14:font="Wingdings"/>
                </w14:checkbox>
              </w:sdtPr>
              <w:sdtEndPr/>
              <w:sdtContent>
                <w:r w:rsidR="009C6613">
                  <w:rPr>
                    <w:color w:val="00AF9A" w:themeColor="accent1"/>
                  </w:rPr>
                  <w:sym w:font="Wingdings" w:char="F0A2"/>
                </w:r>
              </w:sdtContent>
            </w:sdt>
          </w:p>
        </w:tc>
        <w:tc>
          <w:tcPr>
            <w:tcW w:w="9185" w:type="dxa"/>
            <w:gridSpan w:val="5"/>
            <w:shd w:val="clear" w:color="auto" w:fill="auto"/>
          </w:tcPr>
          <w:p w:rsidR="00FD4A01" w:rsidRDefault="00FD4A01" w:rsidP="003B1743">
            <w:pPr>
              <w:pStyle w:val="TablebodyIoD"/>
            </w:pPr>
            <w:r>
              <w:t>I would prefer to be matched with a mentor within my region</w:t>
            </w:r>
          </w:p>
        </w:tc>
      </w:tr>
      <w:tr w:rsidR="00FD4A01" w:rsidTr="00DE684F">
        <w:tc>
          <w:tcPr>
            <w:tcW w:w="454" w:type="dxa"/>
          </w:tcPr>
          <w:p w:rsidR="00FD4A01" w:rsidRDefault="00710F15" w:rsidP="003B1743">
            <w:pPr>
              <w:pStyle w:val="TablebodyIoD"/>
              <w:rPr>
                <w:color w:val="00AF9A" w:themeColor="accent1"/>
              </w:rPr>
            </w:pPr>
            <w:sdt>
              <w:sdtPr>
                <w:rPr>
                  <w:color w:val="00AF9A" w:themeColor="accent1"/>
                </w:rPr>
                <w:alias w:val="Select"/>
                <w:tag w:val="Select"/>
                <w:id w:val="916987831"/>
                <w:lock w:val="sdtLocked"/>
                <w15:color w:val="084E8A"/>
                <w14:checkbox>
                  <w14:checked w14:val="0"/>
                  <w14:checkedState w14:val="00A4" w14:font="Wingdings"/>
                  <w14:uncheckedState w14:val="00A2" w14:font="Wingdings"/>
                </w14:checkbox>
              </w:sdtPr>
              <w:sdtEndPr/>
              <w:sdtContent>
                <w:r w:rsidR="009C6613">
                  <w:rPr>
                    <w:color w:val="00AF9A" w:themeColor="accent1"/>
                  </w:rPr>
                  <w:sym w:font="Wingdings" w:char="F0A2"/>
                </w:r>
              </w:sdtContent>
            </w:sdt>
          </w:p>
        </w:tc>
        <w:tc>
          <w:tcPr>
            <w:tcW w:w="4366" w:type="dxa"/>
            <w:gridSpan w:val="3"/>
            <w:shd w:val="clear" w:color="auto" w:fill="auto"/>
          </w:tcPr>
          <w:p w:rsidR="00FD4A01" w:rsidRDefault="00FD4A01" w:rsidP="003B1743">
            <w:pPr>
              <w:pStyle w:val="TablebodyIoD"/>
            </w:pPr>
            <w:r>
              <w:t>I would prefer to be matched with a mentor based in</w:t>
            </w:r>
          </w:p>
        </w:tc>
        <w:tc>
          <w:tcPr>
            <w:tcW w:w="567" w:type="dxa"/>
            <w:shd w:val="clear" w:color="auto" w:fill="E6F3F2"/>
          </w:tcPr>
          <w:p w:rsidR="00FD4A01" w:rsidRDefault="00FD4A01" w:rsidP="003B1743">
            <w:pPr>
              <w:pStyle w:val="TablebodyIoD"/>
            </w:pPr>
            <w:r>
              <w:t>City</w:t>
            </w:r>
          </w:p>
        </w:tc>
        <w:sdt>
          <w:sdtPr>
            <w:alias w:val="Add"/>
            <w:tag w:val="Add"/>
            <w:id w:val="-1632707131"/>
            <w:lock w:val="sdtLocked"/>
            <w:placeholder>
              <w:docPart w:val="CD3EE105F1CA47CCBF192957D8A2FC49"/>
            </w:placeholder>
          </w:sdtPr>
          <w:sdtEndPr/>
          <w:sdtContent>
            <w:tc>
              <w:tcPr>
                <w:tcW w:w="4252" w:type="dxa"/>
                <w:shd w:val="clear" w:color="auto" w:fill="auto"/>
              </w:tcPr>
              <w:p w:rsidR="00FD4A01" w:rsidRDefault="00FD4A01" w:rsidP="00FD4A01">
                <w:pPr>
                  <w:pStyle w:val="Tablebodyanswer"/>
                </w:pPr>
                <w:r>
                  <w:t>Add</w:t>
                </w:r>
              </w:p>
            </w:tc>
          </w:sdtContent>
        </w:sdt>
      </w:tr>
      <w:tr w:rsidR="00FD4A01" w:rsidTr="00FD4A01">
        <w:tc>
          <w:tcPr>
            <w:tcW w:w="9639" w:type="dxa"/>
            <w:gridSpan w:val="6"/>
          </w:tcPr>
          <w:p w:rsidR="00FD4A01" w:rsidRDefault="00FD4A01" w:rsidP="003B1743">
            <w:pPr>
              <w:pStyle w:val="TablebodyIoD"/>
            </w:pPr>
            <w:r>
              <w:t>If a mentor is not available in your region of choice, are you prepared to travel to meet with your mentor?</w:t>
            </w:r>
          </w:p>
        </w:tc>
      </w:tr>
      <w:tr w:rsidR="00FD4A01" w:rsidTr="00DE684F">
        <w:tc>
          <w:tcPr>
            <w:tcW w:w="454" w:type="dxa"/>
          </w:tcPr>
          <w:p w:rsidR="00FD4A01" w:rsidRPr="008F4966" w:rsidRDefault="00710F15" w:rsidP="003B1743">
            <w:pPr>
              <w:pStyle w:val="TablebodyIoD"/>
              <w:rPr>
                <w:color w:val="00AF9A" w:themeColor="accent1"/>
              </w:rPr>
            </w:pPr>
            <w:sdt>
              <w:sdtPr>
                <w:rPr>
                  <w:color w:val="00AF9A" w:themeColor="accent1"/>
                </w:rPr>
                <w:alias w:val="Select / deselect option"/>
                <w:tag w:val="Select"/>
                <w:id w:val="-340552376"/>
                <w:lock w:val="sdtLocked"/>
                <w15:color w:val="084E8A"/>
                <w14:checkbox>
                  <w14:checked w14:val="0"/>
                  <w14:checkedState w14:val="00A4" w14:font="Wingdings"/>
                  <w14:uncheckedState w14:val="00A2" w14:font="Wingdings"/>
                </w14:checkbox>
              </w:sdtPr>
              <w:sdtEndPr/>
              <w:sdtContent>
                <w:r w:rsidR="009C6613">
                  <w:rPr>
                    <w:color w:val="00AF9A" w:themeColor="accent1"/>
                  </w:rPr>
                  <w:sym w:font="Wingdings" w:char="F0A2"/>
                </w:r>
              </w:sdtContent>
            </w:sdt>
          </w:p>
        </w:tc>
        <w:tc>
          <w:tcPr>
            <w:tcW w:w="680" w:type="dxa"/>
            <w:shd w:val="clear" w:color="auto" w:fill="E6F3F2"/>
          </w:tcPr>
          <w:p w:rsidR="00FD4A01" w:rsidRDefault="00FD4A01" w:rsidP="003B1743">
            <w:pPr>
              <w:pStyle w:val="TablebodyIoD"/>
            </w:pPr>
            <w:r>
              <w:t>No</w:t>
            </w:r>
          </w:p>
        </w:tc>
        <w:tc>
          <w:tcPr>
            <w:tcW w:w="426" w:type="dxa"/>
            <w:shd w:val="clear" w:color="auto" w:fill="auto"/>
          </w:tcPr>
          <w:p w:rsidR="00FD4A01" w:rsidRDefault="00710F15" w:rsidP="003B1743">
            <w:pPr>
              <w:pStyle w:val="TablebodyIoD"/>
            </w:pPr>
            <w:sdt>
              <w:sdtPr>
                <w:rPr>
                  <w:color w:val="00AF9A" w:themeColor="accent1"/>
                </w:rPr>
                <w:alias w:val="Select / deselect option"/>
                <w:tag w:val="Select"/>
                <w:id w:val="1166436315"/>
                <w:lock w:val="sdtLocked"/>
                <w15:color w:val="084E8A"/>
                <w14:checkbox>
                  <w14:checked w14:val="0"/>
                  <w14:checkedState w14:val="00A4" w14:font="Wingdings"/>
                  <w14:uncheckedState w14:val="00A2" w14:font="Wingdings"/>
                </w14:checkbox>
              </w:sdtPr>
              <w:sdtEndPr/>
              <w:sdtContent>
                <w:r w:rsidR="00FD4A01">
                  <w:rPr>
                    <w:color w:val="00AF9A" w:themeColor="accent1"/>
                  </w:rPr>
                  <w:sym w:font="Wingdings" w:char="F0A2"/>
                </w:r>
              </w:sdtContent>
            </w:sdt>
          </w:p>
        </w:tc>
        <w:tc>
          <w:tcPr>
            <w:tcW w:w="3827" w:type="dxa"/>
            <w:gridSpan w:val="2"/>
            <w:shd w:val="clear" w:color="auto" w:fill="E6F3F2"/>
          </w:tcPr>
          <w:p w:rsidR="00FD4A01" w:rsidRDefault="00923CC9" w:rsidP="00FD4A01">
            <w:pPr>
              <w:pStyle w:val="TablebodyIoD"/>
            </w:pPr>
            <w:r w:rsidRPr="00923CC9">
              <w:t>Yes. The following cities are suitable</w:t>
            </w:r>
          </w:p>
        </w:tc>
        <w:sdt>
          <w:sdtPr>
            <w:alias w:val="Add"/>
            <w:tag w:val="Add"/>
            <w:id w:val="-1700770452"/>
            <w:lock w:val="sdtLocked"/>
            <w:placeholder>
              <w:docPart w:val="52153E5FF8E2472883A58EE693FA8A26"/>
            </w:placeholder>
            <w:showingPlcHdr/>
          </w:sdtPr>
          <w:sdtEndPr/>
          <w:sdtContent>
            <w:tc>
              <w:tcPr>
                <w:tcW w:w="4252" w:type="dxa"/>
              </w:tcPr>
              <w:p w:rsidR="00FD4A01" w:rsidRDefault="007C4637" w:rsidP="003B1743">
                <w:pPr>
                  <w:pStyle w:val="Tablebodyanswer"/>
                </w:pPr>
                <w:r>
                  <w:t>Add</w:t>
                </w:r>
              </w:p>
            </w:tc>
          </w:sdtContent>
        </w:sdt>
      </w:tr>
    </w:tbl>
    <w:p w:rsidR="00FD4A01" w:rsidRDefault="00FD4A01" w:rsidP="004540B9">
      <w:pPr>
        <w:pStyle w:val="TablebodyIoD"/>
      </w:pPr>
    </w:p>
    <w:p w:rsidR="00FD3767" w:rsidRDefault="00FD3767" w:rsidP="00AE0501">
      <w:pPr>
        <w:pStyle w:val="Head3IoD"/>
      </w:pPr>
      <w:r>
        <w:t>Referees</w:t>
      </w:r>
    </w:p>
    <w:p w:rsidR="00DE684F" w:rsidRDefault="00FD3767" w:rsidP="00DE684F">
      <w:pPr>
        <w:pStyle w:val="TablebodyIoD"/>
      </w:pPr>
      <w:r>
        <w:t>Please provide details of two</w:t>
      </w:r>
      <w:r w:rsidR="008803B1">
        <w:t xml:space="preserve"> </w:t>
      </w:r>
      <w:r>
        <w:t>referees who can support your application and can verify your comments provided.</w:t>
      </w:r>
      <w:r w:rsidR="00DE684F">
        <w:t xml:space="preserve"> </w:t>
      </w:r>
      <w:r w:rsidR="00DE684F">
        <w:br/>
        <w:t>One referee must be the chair of a board on which you currently serve.</w:t>
      </w:r>
    </w:p>
    <w:p w:rsidR="00DE684F" w:rsidRDefault="00FD3767" w:rsidP="00DE684F">
      <w:pPr>
        <w:pStyle w:val="StyleTablebodyIoD55pt"/>
      </w:pPr>
      <w:r>
        <w:t xml:space="preserve">(your referees may be contacted as part of the selection process so please ensure they are aware of your application). </w:t>
      </w:r>
    </w:p>
    <w:tbl>
      <w:tblPr>
        <w:tblStyle w:val="TableGrid"/>
        <w:tblW w:w="9639"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418"/>
        <w:gridCol w:w="8221"/>
      </w:tblGrid>
      <w:tr w:rsidR="00C1479A" w:rsidTr="00C1479A">
        <w:trPr>
          <w:cantSplit/>
        </w:trPr>
        <w:tc>
          <w:tcPr>
            <w:tcW w:w="9639" w:type="dxa"/>
            <w:gridSpan w:val="2"/>
            <w:shd w:val="clear" w:color="auto" w:fill="auto"/>
          </w:tcPr>
          <w:p w:rsidR="00C1479A" w:rsidRDefault="00C1479A" w:rsidP="00DE684F">
            <w:pPr>
              <w:pStyle w:val="TablebodyIoD"/>
            </w:pPr>
            <w:r>
              <w:t>Referee details</w:t>
            </w:r>
          </w:p>
        </w:tc>
      </w:tr>
      <w:tr w:rsidR="00DE684F" w:rsidTr="00DE684F">
        <w:trPr>
          <w:cantSplit/>
        </w:trPr>
        <w:tc>
          <w:tcPr>
            <w:tcW w:w="1418" w:type="dxa"/>
            <w:shd w:val="clear" w:color="auto" w:fill="E6F3F2"/>
          </w:tcPr>
          <w:p w:rsidR="00DE684F" w:rsidRDefault="00DE684F" w:rsidP="00DE684F">
            <w:pPr>
              <w:pStyle w:val="TablebodyIoD"/>
            </w:pPr>
            <w:r>
              <w:t>Name</w:t>
            </w:r>
          </w:p>
        </w:tc>
        <w:sdt>
          <w:sdtPr>
            <w:alias w:val="Add"/>
            <w:tag w:val="Add"/>
            <w:id w:val="1140233754"/>
            <w:lock w:val="sdtLocked"/>
            <w:placeholder>
              <w:docPart w:val="EEE06783E95A405BB9A2910785D8462F"/>
            </w:placeholder>
          </w:sdtPr>
          <w:sdtEndPr/>
          <w:sdtContent>
            <w:tc>
              <w:tcPr>
                <w:tcW w:w="8221" w:type="dxa"/>
              </w:tcPr>
              <w:p w:rsidR="00DE684F" w:rsidRDefault="00DE684F" w:rsidP="002F7281">
                <w:pPr>
                  <w:pStyle w:val="Tablebodyanswer"/>
                </w:pPr>
                <w:r>
                  <w:t>Add</w:t>
                </w:r>
              </w:p>
            </w:tc>
          </w:sdtContent>
        </w:sdt>
      </w:tr>
      <w:tr w:rsidR="00DE684F" w:rsidTr="00DE684F">
        <w:trPr>
          <w:cantSplit/>
        </w:trPr>
        <w:tc>
          <w:tcPr>
            <w:tcW w:w="1418" w:type="dxa"/>
            <w:shd w:val="clear" w:color="auto" w:fill="E6F3F2"/>
          </w:tcPr>
          <w:p w:rsidR="00DE684F" w:rsidRPr="00A0742F" w:rsidRDefault="00DE684F" w:rsidP="00DE684F">
            <w:pPr>
              <w:pStyle w:val="TablebodyIoD"/>
            </w:pPr>
            <w:r>
              <w:t>Organisation</w:t>
            </w:r>
          </w:p>
        </w:tc>
        <w:sdt>
          <w:sdtPr>
            <w:alias w:val="Add"/>
            <w:tag w:val="Add"/>
            <w:id w:val="-42905688"/>
            <w:lock w:val="sdtLocked"/>
            <w:placeholder>
              <w:docPart w:val="64577EA8FAC24B4A9D8429DA230AC147"/>
            </w:placeholder>
          </w:sdtPr>
          <w:sdtEndPr/>
          <w:sdtContent>
            <w:tc>
              <w:tcPr>
                <w:tcW w:w="8221" w:type="dxa"/>
              </w:tcPr>
              <w:p w:rsidR="00DE684F" w:rsidRDefault="00DE684F" w:rsidP="002F7281">
                <w:pPr>
                  <w:pStyle w:val="Tablebodyanswer"/>
                </w:pPr>
                <w:r>
                  <w:t>Add</w:t>
                </w:r>
              </w:p>
            </w:tc>
          </w:sdtContent>
        </w:sdt>
      </w:tr>
      <w:tr w:rsidR="00DE684F" w:rsidTr="00DE684F">
        <w:trPr>
          <w:cantSplit/>
        </w:trPr>
        <w:tc>
          <w:tcPr>
            <w:tcW w:w="1418" w:type="dxa"/>
            <w:shd w:val="clear" w:color="auto" w:fill="E6F3F2"/>
          </w:tcPr>
          <w:p w:rsidR="00DE684F" w:rsidRPr="00A0742F" w:rsidRDefault="00DE684F" w:rsidP="00DE684F">
            <w:pPr>
              <w:pStyle w:val="TablebodyIoD"/>
            </w:pPr>
            <w:r>
              <w:t>Relationship</w:t>
            </w:r>
          </w:p>
        </w:tc>
        <w:sdt>
          <w:sdtPr>
            <w:alias w:val="Add"/>
            <w:tag w:val="Add"/>
            <w:id w:val="1086644408"/>
            <w:lock w:val="sdtLocked"/>
            <w:placeholder>
              <w:docPart w:val="898BDA7ABDD74394BEC9FDDF0416F899"/>
            </w:placeholder>
          </w:sdtPr>
          <w:sdtEndPr/>
          <w:sdtContent>
            <w:tc>
              <w:tcPr>
                <w:tcW w:w="8221" w:type="dxa"/>
              </w:tcPr>
              <w:p w:rsidR="00DE684F" w:rsidRDefault="00DE684F" w:rsidP="002F7281">
                <w:pPr>
                  <w:pStyle w:val="Tablebodyanswer"/>
                </w:pPr>
                <w:r>
                  <w:t>Add</w:t>
                </w:r>
              </w:p>
            </w:tc>
          </w:sdtContent>
        </w:sdt>
      </w:tr>
      <w:tr w:rsidR="002F7281" w:rsidTr="003B1743">
        <w:trPr>
          <w:cantSplit/>
        </w:trPr>
        <w:tc>
          <w:tcPr>
            <w:tcW w:w="1418" w:type="dxa"/>
            <w:shd w:val="clear" w:color="auto" w:fill="E6F3F2"/>
          </w:tcPr>
          <w:p w:rsidR="002F7281" w:rsidRDefault="002F7281" w:rsidP="002F7281">
            <w:pPr>
              <w:pStyle w:val="TablebodyIoD"/>
            </w:pPr>
            <w:r>
              <w:t>Email</w:t>
            </w:r>
          </w:p>
        </w:tc>
        <w:sdt>
          <w:sdtPr>
            <w:alias w:val="Add"/>
            <w:tag w:val="Add"/>
            <w:id w:val="614031436"/>
            <w:lock w:val="sdtLocked"/>
            <w:placeholder>
              <w:docPart w:val="2B22FEE2B3964F1593079AB093FD23B3"/>
            </w:placeholder>
          </w:sdtPr>
          <w:sdtEndPr/>
          <w:sdtContent>
            <w:tc>
              <w:tcPr>
                <w:tcW w:w="8221" w:type="dxa"/>
              </w:tcPr>
              <w:p w:rsidR="002F7281" w:rsidRDefault="002F7281" w:rsidP="002F7281">
                <w:pPr>
                  <w:pStyle w:val="Tablebodyanswer"/>
                </w:pPr>
                <w:r w:rsidRPr="002316FE">
                  <w:t>Add</w:t>
                </w:r>
              </w:p>
            </w:tc>
          </w:sdtContent>
        </w:sdt>
      </w:tr>
      <w:tr w:rsidR="002F7281" w:rsidTr="00DE684F">
        <w:trPr>
          <w:cantSplit/>
        </w:trPr>
        <w:tc>
          <w:tcPr>
            <w:tcW w:w="1418" w:type="dxa"/>
            <w:shd w:val="clear" w:color="auto" w:fill="E6F3F2"/>
          </w:tcPr>
          <w:p w:rsidR="002F7281" w:rsidRDefault="002F7281" w:rsidP="002F7281">
            <w:pPr>
              <w:pStyle w:val="TablebodyIoD"/>
            </w:pPr>
            <w:r>
              <w:t>Mobile</w:t>
            </w:r>
          </w:p>
        </w:tc>
        <w:sdt>
          <w:sdtPr>
            <w:alias w:val="Add"/>
            <w:tag w:val="Add"/>
            <w:id w:val="-25333429"/>
            <w:lock w:val="sdtLocked"/>
            <w:placeholder>
              <w:docPart w:val="D6D9CB9D89314FD09E283F18FA79413F"/>
            </w:placeholder>
          </w:sdtPr>
          <w:sdtEndPr/>
          <w:sdtContent>
            <w:tc>
              <w:tcPr>
                <w:tcW w:w="8221" w:type="dxa"/>
              </w:tcPr>
              <w:p w:rsidR="002F7281" w:rsidRDefault="002F7281" w:rsidP="002F7281">
                <w:pPr>
                  <w:pStyle w:val="Tablebodyanswer"/>
                </w:pPr>
                <w:r w:rsidRPr="002316FE">
                  <w:t>Add</w:t>
                </w:r>
              </w:p>
            </w:tc>
          </w:sdtContent>
        </w:sdt>
      </w:tr>
    </w:tbl>
    <w:p w:rsidR="00FD3767" w:rsidRDefault="00FD3767" w:rsidP="002F7281">
      <w:pPr>
        <w:pStyle w:val="TablebodyIoD"/>
      </w:pPr>
    </w:p>
    <w:tbl>
      <w:tblPr>
        <w:tblStyle w:val="TableGrid"/>
        <w:tblW w:w="9639"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418"/>
        <w:gridCol w:w="8221"/>
      </w:tblGrid>
      <w:tr w:rsidR="002F7281" w:rsidTr="003B1743">
        <w:trPr>
          <w:cantSplit/>
        </w:trPr>
        <w:tc>
          <w:tcPr>
            <w:tcW w:w="1418" w:type="dxa"/>
            <w:shd w:val="clear" w:color="auto" w:fill="E6F3F2"/>
          </w:tcPr>
          <w:p w:rsidR="002F7281" w:rsidRDefault="002F7281" w:rsidP="003B1743">
            <w:pPr>
              <w:pStyle w:val="TablebodyIoD"/>
            </w:pPr>
            <w:r>
              <w:t>Name</w:t>
            </w:r>
          </w:p>
        </w:tc>
        <w:sdt>
          <w:sdtPr>
            <w:alias w:val="Add"/>
            <w:tag w:val="Add"/>
            <w:id w:val="-30185546"/>
            <w:lock w:val="sdtLocked"/>
            <w:placeholder>
              <w:docPart w:val="A16D5B633BEB4CDD9EC834FF24B2A065"/>
            </w:placeholder>
          </w:sdtPr>
          <w:sdtEndPr/>
          <w:sdtContent>
            <w:tc>
              <w:tcPr>
                <w:tcW w:w="8221" w:type="dxa"/>
              </w:tcPr>
              <w:p w:rsidR="002F7281" w:rsidRDefault="002F7281" w:rsidP="003B1743">
                <w:pPr>
                  <w:pStyle w:val="Tablebodyanswer"/>
                </w:pPr>
                <w:r>
                  <w:t>Add</w:t>
                </w:r>
              </w:p>
            </w:tc>
          </w:sdtContent>
        </w:sdt>
      </w:tr>
      <w:tr w:rsidR="002F7281" w:rsidTr="003B1743">
        <w:trPr>
          <w:cantSplit/>
        </w:trPr>
        <w:tc>
          <w:tcPr>
            <w:tcW w:w="1418" w:type="dxa"/>
            <w:shd w:val="clear" w:color="auto" w:fill="E6F3F2"/>
          </w:tcPr>
          <w:p w:rsidR="002F7281" w:rsidRPr="00A0742F" w:rsidRDefault="002F7281" w:rsidP="003B1743">
            <w:pPr>
              <w:pStyle w:val="TablebodyIoD"/>
            </w:pPr>
            <w:r>
              <w:t>Organisation</w:t>
            </w:r>
          </w:p>
        </w:tc>
        <w:sdt>
          <w:sdtPr>
            <w:alias w:val="Add"/>
            <w:tag w:val="Add"/>
            <w:id w:val="110014639"/>
            <w:lock w:val="sdtLocked"/>
            <w:placeholder>
              <w:docPart w:val="8583AD3AA1E14D618E55F2C230800CCB"/>
            </w:placeholder>
          </w:sdtPr>
          <w:sdtEndPr/>
          <w:sdtContent>
            <w:tc>
              <w:tcPr>
                <w:tcW w:w="8221" w:type="dxa"/>
              </w:tcPr>
              <w:p w:rsidR="002F7281" w:rsidRDefault="002F7281" w:rsidP="003B1743">
                <w:pPr>
                  <w:pStyle w:val="Tablebodyanswer"/>
                </w:pPr>
                <w:r>
                  <w:t>Add</w:t>
                </w:r>
              </w:p>
            </w:tc>
          </w:sdtContent>
        </w:sdt>
      </w:tr>
      <w:tr w:rsidR="002F7281" w:rsidTr="003B1743">
        <w:trPr>
          <w:cantSplit/>
        </w:trPr>
        <w:tc>
          <w:tcPr>
            <w:tcW w:w="1418" w:type="dxa"/>
            <w:shd w:val="clear" w:color="auto" w:fill="E6F3F2"/>
          </w:tcPr>
          <w:p w:rsidR="002F7281" w:rsidRPr="00A0742F" w:rsidRDefault="002F7281" w:rsidP="003B1743">
            <w:pPr>
              <w:pStyle w:val="TablebodyIoD"/>
            </w:pPr>
            <w:r>
              <w:t>Relationship</w:t>
            </w:r>
          </w:p>
        </w:tc>
        <w:sdt>
          <w:sdtPr>
            <w:alias w:val="Add"/>
            <w:tag w:val="Add"/>
            <w:id w:val="-2003493904"/>
            <w:lock w:val="sdtLocked"/>
            <w:placeholder>
              <w:docPart w:val="D830A9BE9EC641C8884BF92FF5D9323D"/>
            </w:placeholder>
          </w:sdtPr>
          <w:sdtEndPr/>
          <w:sdtContent>
            <w:tc>
              <w:tcPr>
                <w:tcW w:w="8221" w:type="dxa"/>
              </w:tcPr>
              <w:p w:rsidR="002F7281" w:rsidRDefault="002F7281" w:rsidP="003B1743">
                <w:pPr>
                  <w:pStyle w:val="Tablebodyanswer"/>
                </w:pPr>
                <w:r>
                  <w:t>Add</w:t>
                </w:r>
              </w:p>
            </w:tc>
          </w:sdtContent>
        </w:sdt>
      </w:tr>
      <w:tr w:rsidR="002F7281" w:rsidTr="003B1743">
        <w:trPr>
          <w:cantSplit/>
        </w:trPr>
        <w:tc>
          <w:tcPr>
            <w:tcW w:w="1418" w:type="dxa"/>
            <w:shd w:val="clear" w:color="auto" w:fill="E6F3F2"/>
          </w:tcPr>
          <w:p w:rsidR="002F7281" w:rsidRDefault="002F7281" w:rsidP="003B1743">
            <w:pPr>
              <w:pStyle w:val="TablebodyIoD"/>
            </w:pPr>
            <w:r>
              <w:t>Email</w:t>
            </w:r>
          </w:p>
        </w:tc>
        <w:sdt>
          <w:sdtPr>
            <w:alias w:val="Add"/>
            <w:tag w:val="Add"/>
            <w:id w:val="199130251"/>
            <w:lock w:val="sdtLocked"/>
            <w:placeholder>
              <w:docPart w:val="4F62C3ED141C44A9B4CEED66551B0F5D"/>
            </w:placeholder>
          </w:sdtPr>
          <w:sdtEndPr/>
          <w:sdtContent>
            <w:tc>
              <w:tcPr>
                <w:tcW w:w="8221" w:type="dxa"/>
              </w:tcPr>
              <w:p w:rsidR="002F7281" w:rsidRDefault="002F7281" w:rsidP="003B1743">
                <w:pPr>
                  <w:pStyle w:val="Tablebodyanswer"/>
                </w:pPr>
                <w:r w:rsidRPr="002316FE">
                  <w:t>Add</w:t>
                </w:r>
              </w:p>
            </w:tc>
          </w:sdtContent>
        </w:sdt>
      </w:tr>
      <w:tr w:rsidR="002F7281" w:rsidTr="003B1743">
        <w:trPr>
          <w:cantSplit/>
        </w:trPr>
        <w:tc>
          <w:tcPr>
            <w:tcW w:w="1418" w:type="dxa"/>
            <w:shd w:val="clear" w:color="auto" w:fill="E6F3F2"/>
          </w:tcPr>
          <w:p w:rsidR="002F7281" w:rsidRDefault="002F7281" w:rsidP="003B1743">
            <w:pPr>
              <w:pStyle w:val="TablebodyIoD"/>
            </w:pPr>
            <w:r>
              <w:t>Mobile</w:t>
            </w:r>
          </w:p>
        </w:tc>
        <w:sdt>
          <w:sdtPr>
            <w:alias w:val="Add"/>
            <w:tag w:val="Add"/>
            <w:id w:val="1074628227"/>
            <w:lock w:val="sdtLocked"/>
            <w:placeholder>
              <w:docPart w:val="4B7A91E79131425F9CA9A21F8BC5E457"/>
            </w:placeholder>
          </w:sdtPr>
          <w:sdtEndPr/>
          <w:sdtContent>
            <w:tc>
              <w:tcPr>
                <w:tcW w:w="8221" w:type="dxa"/>
              </w:tcPr>
              <w:p w:rsidR="002F7281" w:rsidRDefault="002F7281" w:rsidP="003B1743">
                <w:pPr>
                  <w:pStyle w:val="Tablebodyanswer"/>
                </w:pPr>
                <w:r w:rsidRPr="002316FE">
                  <w:t>Add</w:t>
                </w:r>
              </w:p>
            </w:tc>
          </w:sdtContent>
        </w:sdt>
      </w:tr>
    </w:tbl>
    <w:p w:rsidR="002F7281" w:rsidRDefault="002F7281" w:rsidP="002F7281">
      <w:pPr>
        <w:pStyle w:val="TablebodyIoD"/>
      </w:pPr>
    </w:p>
    <w:p w:rsidR="002F7281" w:rsidRDefault="002F7281" w:rsidP="002F7281">
      <w:pPr>
        <w:pStyle w:val="TablebodyIoD"/>
      </w:pPr>
    </w:p>
    <w:p w:rsidR="00FD4A01" w:rsidRPr="002F7281" w:rsidRDefault="00FD4A01" w:rsidP="00B45155">
      <w:pPr>
        <w:pStyle w:val="IoDBody"/>
        <w:rPr>
          <w:i/>
        </w:rPr>
      </w:pPr>
    </w:p>
    <w:p w:rsidR="00303389" w:rsidRDefault="00303389" w:rsidP="00B45155">
      <w:pPr>
        <w:pStyle w:val="IoDBody"/>
        <w:sectPr w:rsidR="00303389" w:rsidSect="00303389">
          <w:headerReference w:type="first" r:id="rId24"/>
          <w:pgSz w:w="11910" w:h="16840"/>
          <w:pgMar w:top="1899" w:right="1134" w:bottom="1701" w:left="1134" w:header="1134" w:footer="1134" w:gutter="0"/>
          <w:cols w:space="720"/>
          <w:titlePg/>
          <w:docGrid w:linePitch="299"/>
        </w:sectPr>
      </w:pPr>
    </w:p>
    <w:p w:rsidR="00B45155" w:rsidRDefault="006057AF" w:rsidP="00AE0501">
      <w:pPr>
        <w:pStyle w:val="Head3IoD"/>
      </w:pPr>
      <w:bookmarkStart w:id="2" w:name="Executive_experience"/>
      <w:r>
        <w:lastRenderedPageBreak/>
        <w:t>Executive experience</w:t>
      </w:r>
    </w:p>
    <w:bookmarkEnd w:id="2"/>
    <w:p w:rsidR="006057AF" w:rsidRPr="00923CC9" w:rsidRDefault="006057AF" w:rsidP="006057AF">
      <w:pPr>
        <w:pStyle w:val="TablebodyIoD"/>
      </w:pPr>
      <w:r>
        <w:t>Please list you</w:t>
      </w:r>
      <w:r w:rsidRPr="00923CC9">
        <w:t>r most recent executive experience</w:t>
      </w:r>
      <w:r w:rsidR="00C1479A" w:rsidRPr="00923CC9">
        <w:t>.</w:t>
      </w:r>
      <w:r w:rsidR="00923CC9" w:rsidRPr="00923CC9">
        <w:t xml:space="preserve"> You can add up to six entries.</w:t>
      </w:r>
    </w:p>
    <w:p w:rsidR="004B7AC7" w:rsidRDefault="004B7AC7" w:rsidP="003B1743">
      <w:pPr>
        <w:pStyle w:val="StyleTablebodyIoD55pt"/>
      </w:pPr>
      <w:r w:rsidRPr="00923CC9">
        <w:t>1 Listed, unlisted, SOE, Crown Entity, Trust, Inc</w:t>
      </w:r>
      <w:r w:rsidR="0075284B" w:rsidRPr="00923CC9">
        <w:t>orporated</w:t>
      </w:r>
      <w:r w:rsidRPr="00923CC9">
        <w:t xml:space="preserve"> Soc</w:t>
      </w:r>
      <w:r w:rsidR="0075284B" w:rsidRPr="00923CC9">
        <w:t>iety</w:t>
      </w:r>
      <w:r w:rsidRPr="00923CC9">
        <w:t>, Statutory Board, Co-operative, CCO, Tertiary Institute, Partnership</w:t>
      </w:r>
    </w:p>
    <w:p w:rsidR="004B7AC7" w:rsidRDefault="004B7AC7" w:rsidP="003B1743">
      <w:pPr>
        <w:pStyle w:val="StyleTablebodyIoD55pt"/>
      </w:pPr>
      <w:r>
        <w:t>2 Approximate number of employees</w:t>
      </w:r>
    </w:p>
    <w:p w:rsidR="004B7AC7" w:rsidRDefault="004B7AC7" w:rsidP="004B7AC7">
      <w:pPr>
        <w:pStyle w:val="StyleTablebodyIoD55pt"/>
      </w:pPr>
      <w:r>
        <w:t>3 eg mining, health, engineering, agriculture, forestry, insurance, health care, legal, etc</w:t>
      </w:r>
    </w:p>
    <w:tbl>
      <w:tblPr>
        <w:tblStyle w:val="TableGrid"/>
        <w:tblW w:w="14601"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977"/>
        <w:gridCol w:w="3874"/>
        <w:gridCol w:w="3875"/>
        <w:gridCol w:w="3875"/>
      </w:tblGrid>
      <w:tr w:rsidR="009C6613" w:rsidTr="0042753A">
        <w:trPr>
          <w:cantSplit/>
        </w:trPr>
        <w:tc>
          <w:tcPr>
            <w:tcW w:w="2977" w:type="dxa"/>
            <w:shd w:val="clear" w:color="auto" w:fill="E6F3F2"/>
          </w:tcPr>
          <w:p w:rsidR="009C6613" w:rsidRDefault="009C6613" w:rsidP="009C6613">
            <w:pPr>
              <w:pStyle w:val="TablebodyIoD"/>
            </w:pPr>
            <w:r w:rsidRPr="00FE3AC1">
              <w:t>Organisation</w:t>
            </w:r>
          </w:p>
        </w:tc>
        <w:sdt>
          <w:sdtPr>
            <w:alias w:val="Add"/>
            <w:tag w:val="Add"/>
            <w:id w:val="1494064364"/>
            <w:lock w:val="sdtLocked"/>
            <w:placeholder>
              <w:docPart w:val="6C73B2A38DF64F4EACEBBC51C8138546"/>
            </w:placeholder>
          </w:sdtPr>
          <w:sdtEndPr/>
          <w:sdtContent>
            <w:tc>
              <w:tcPr>
                <w:tcW w:w="3874" w:type="dxa"/>
                <w:shd w:val="clear" w:color="auto" w:fill="auto"/>
              </w:tcPr>
              <w:p w:rsidR="009C6613" w:rsidRPr="00C1479A" w:rsidRDefault="009C6613" w:rsidP="009C6613">
                <w:pPr>
                  <w:pStyle w:val="Tablebodyanswer"/>
                </w:pPr>
                <w:r w:rsidRPr="00C1479A">
                  <w:t>Add</w:t>
                </w:r>
              </w:p>
            </w:tc>
          </w:sdtContent>
        </w:sdt>
        <w:sdt>
          <w:sdtPr>
            <w:alias w:val="Add"/>
            <w:tag w:val="Add"/>
            <w:id w:val="996534747"/>
            <w:lock w:val="sdtLocked"/>
            <w:placeholder>
              <w:docPart w:val="34DDE3C00F414B6A8719891D2EDA84CA"/>
            </w:placeholder>
          </w:sdtPr>
          <w:sdtEndPr/>
          <w:sdtContent>
            <w:tc>
              <w:tcPr>
                <w:tcW w:w="3875" w:type="dxa"/>
                <w:shd w:val="clear" w:color="auto" w:fill="auto"/>
              </w:tcPr>
              <w:p w:rsidR="009C6613" w:rsidRPr="00C1479A" w:rsidRDefault="009C6613" w:rsidP="009C6613">
                <w:pPr>
                  <w:pStyle w:val="Tablebodyanswer"/>
                </w:pPr>
                <w:r w:rsidRPr="00C1479A">
                  <w:t>Add</w:t>
                </w:r>
              </w:p>
            </w:tc>
          </w:sdtContent>
        </w:sdt>
        <w:sdt>
          <w:sdtPr>
            <w:alias w:val="Add"/>
            <w:tag w:val="Add"/>
            <w:id w:val="-1777946152"/>
            <w:lock w:val="sdtLocked"/>
            <w:placeholder>
              <w:docPart w:val="0E99EDEB19B94402AA294B8509213D51"/>
            </w:placeholder>
          </w:sdtPr>
          <w:sdtEndPr/>
          <w:sdtContent>
            <w:tc>
              <w:tcPr>
                <w:tcW w:w="3875" w:type="dxa"/>
                <w:shd w:val="clear" w:color="auto" w:fill="auto"/>
              </w:tcPr>
              <w:p w:rsidR="009C6613" w:rsidRPr="00C1479A"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Pr="00FE3AC1" w:rsidRDefault="009C6613" w:rsidP="009C6613">
            <w:pPr>
              <w:pStyle w:val="TablebodyIoD"/>
            </w:pPr>
            <w:r w:rsidRPr="00FE3AC1">
              <w:t>Position title</w:t>
            </w:r>
          </w:p>
        </w:tc>
        <w:sdt>
          <w:sdtPr>
            <w:alias w:val="Add"/>
            <w:tag w:val="Add"/>
            <w:id w:val="898182014"/>
            <w:lock w:val="sdtLocked"/>
            <w:placeholder>
              <w:docPart w:val="645A9F41C2C64F3D84237D8DC9557E89"/>
            </w:placeholder>
          </w:sdtPr>
          <w:sdtEndPr/>
          <w:sdtContent>
            <w:tc>
              <w:tcPr>
                <w:tcW w:w="3874" w:type="dxa"/>
                <w:shd w:val="clear" w:color="auto" w:fill="auto"/>
              </w:tcPr>
              <w:p w:rsidR="009C6613" w:rsidRPr="00C1479A" w:rsidRDefault="009C6613" w:rsidP="009C6613">
                <w:pPr>
                  <w:pStyle w:val="Tablebodyanswer"/>
                </w:pPr>
                <w:r w:rsidRPr="00C1479A">
                  <w:t>Add</w:t>
                </w:r>
              </w:p>
            </w:tc>
          </w:sdtContent>
        </w:sdt>
        <w:sdt>
          <w:sdtPr>
            <w:alias w:val="Add"/>
            <w:tag w:val="Add"/>
            <w:id w:val="376906217"/>
            <w:lock w:val="sdtLocked"/>
            <w:placeholder>
              <w:docPart w:val="9029F02B33F1414AAFF54DC91F04A508"/>
            </w:placeholder>
          </w:sdtPr>
          <w:sdtEndPr/>
          <w:sdtContent>
            <w:tc>
              <w:tcPr>
                <w:tcW w:w="3875" w:type="dxa"/>
                <w:shd w:val="clear" w:color="auto" w:fill="auto"/>
              </w:tcPr>
              <w:p w:rsidR="009C6613" w:rsidRPr="00C1479A" w:rsidRDefault="009C6613" w:rsidP="009C6613">
                <w:pPr>
                  <w:pStyle w:val="Tablebodyanswer"/>
                </w:pPr>
                <w:r w:rsidRPr="00C1479A">
                  <w:t>Add</w:t>
                </w:r>
              </w:p>
            </w:tc>
          </w:sdtContent>
        </w:sdt>
        <w:sdt>
          <w:sdtPr>
            <w:alias w:val="Add"/>
            <w:tag w:val="Add"/>
            <w:id w:val="1853066839"/>
            <w:lock w:val="sdtLocked"/>
            <w:placeholder>
              <w:docPart w:val="86C4E50544164CD3BAE8607D88CFC331"/>
            </w:placeholder>
          </w:sdtPr>
          <w:sdtEndPr/>
          <w:sdtContent>
            <w:tc>
              <w:tcPr>
                <w:tcW w:w="3875" w:type="dxa"/>
                <w:shd w:val="clear" w:color="auto" w:fill="auto"/>
              </w:tcPr>
              <w:p w:rsidR="009C6613" w:rsidRPr="00C1479A"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Default="009C6613" w:rsidP="009C6613">
            <w:pPr>
              <w:pStyle w:val="TablebodyIoD"/>
            </w:pPr>
            <w:r w:rsidRPr="00FE3AC1">
              <w:t xml:space="preserve">Reporting to Name/Title </w:t>
            </w:r>
            <w:r w:rsidRPr="00C1479A">
              <w:rPr>
                <w:caps/>
                <w:sz w:val="11"/>
              </w:rPr>
              <w:t>(if applicable</w:t>
            </w:r>
            <w:r w:rsidRPr="002D58AA">
              <w:rPr>
                <w:sz w:val="11"/>
              </w:rPr>
              <w:t>)</w:t>
            </w:r>
          </w:p>
        </w:tc>
        <w:sdt>
          <w:sdtPr>
            <w:alias w:val="Add"/>
            <w:tag w:val="Add"/>
            <w:id w:val="-1408757418"/>
            <w:lock w:val="sdtLocked"/>
            <w:placeholder>
              <w:docPart w:val="816A50C7F99641F38FF3CCCC6BFBD55B"/>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534837830"/>
            <w:lock w:val="sdtLocked"/>
            <w:placeholder>
              <w:docPart w:val="90E20CE3EE4D4EEDB24AFB8B5DB59A5B"/>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584730998"/>
            <w:lock w:val="sdtLocked"/>
            <w:placeholder>
              <w:docPart w:val="4B68DE9F1813496DA5162B429F9B4017"/>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Default="009C6613" w:rsidP="009C6613">
            <w:pPr>
              <w:pStyle w:val="TablebodyIoD"/>
            </w:pPr>
            <w:r w:rsidRPr="00FE3AC1">
              <w:t xml:space="preserve">Start date </w:t>
            </w:r>
            <w:r w:rsidRPr="00C1479A">
              <w:rPr>
                <w:sz w:val="11"/>
              </w:rPr>
              <w:t>(</w:t>
            </w:r>
            <w:r>
              <w:rPr>
                <w:sz w:val="11"/>
              </w:rPr>
              <w:t>YYYY</w:t>
            </w:r>
            <w:r w:rsidRPr="00C1479A">
              <w:rPr>
                <w:sz w:val="11"/>
              </w:rPr>
              <w:t>)</w:t>
            </w:r>
          </w:p>
        </w:tc>
        <w:sdt>
          <w:sdtPr>
            <w:alias w:val="Add"/>
            <w:tag w:val="Add"/>
            <w:id w:val="907812195"/>
            <w:lock w:val="sdtLocked"/>
            <w:placeholder>
              <w:docPart w:val="BC29B70FA3C7449CA1D078AAD7ECCDA6"/>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491712008"/>
            <w:lock w:val="sdtLocked"/>
            <w:placeholder>
              <w:docPart w:val="02B22C35BF144E4DB93C6D4CA1E2D661"/>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32860564"/>
            <w:lock w:val="sdtLocked"/>
            <w:placeholder>
              <w:docPart w:val="61BC9F9579E244DC9E12D42F20E735CB"/>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Default="009C6613" w:rsidP="009C6613">
            <w:pPr>
              <w:pStyle w:val="TablebodyIoD"/>
            </w:pPr>
            <w:r w:rsidRPr="00FE3AC1">
              <w:t xml:space="preserve">End date </w:t>
            </w:r>
            <w:r w:rsidRPr="00C1479A">
              <w:rPr>
                <w:sz w:val="11"/>
              </w:rPr>
              <w:t>(</w:t>
            </w:r>
            <w:r>
              <w:rPr>
                <w:sz w:val="11"/>
              </w:rPr>
              <w:t>YYYY / OR CURRENT)</w:t>
            </w:r>
          </w:p>
        </w:tc>
        <w:sdt>
          <w:sdtPr>
            <w:alias w:val="Add"/>
            <w:tag w:val="Add"/>
            <w:id w:val="1315771035"/>
            <w:lock w:val="sdtLocked"/>
            <w:placeholder>
              <w:docPart w:val="3598F4E036DC49CE84CAC7754E0A5C69"/>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306903818"/>
            <w:lock w:val="sdtLocked"/>
            <w:placeholder>
              <w:docPart w:val="795FA1FD41E446EDB7DE091167F698E0"/>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691653233"/>
            <w:lock w:val="sdtLocked"/>
            <w:placeholder>
              <w:docPart w:val="930CD69F54CA497CAECCB3BA413A1FD7"/>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Default="009C6613" w:rsidP="009C6613">
            <w:pPr>
              <w:pStyle w:val="TablebodyIoD"/>
            </w:pPr>
            <w:r w:rsidRPr="00FE3AC1">
              <w:t>Organisation type</w:t>
            </w:r>
            <w:r w:rsidRPr="00C1479A">
              <w:rPr>
                <w:vertAlign w:val="superscript"/>
              </w:rPr>
              <w:t>1</w:t>
            </w:r>
          </w:p>
        </w:tc>
        <w:sdt>
          <w:sdtPr>
            <w:alias w:val="Add"/>
            <w:tag w:val="Add"/>
            <w:id w:val="-1263450020"/>
            <w:lock w:val="sdtLocked"/>
            <w:placeholder>
              <w:docPart w:val="0BE4EB594D624A3CB5B6268C83508B9C"/>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913353257"/>
            <w:lock w:val="sdtLocked"/>
            <w:placeholder>
              <w:docPart w:val="B6D3C605D6964038BABE9E3B15DA4BF0"/>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2064091471"/>
            <w:lock w:val="sdtLocked"/>
            <w:placeholder>
              <w:docPart w:val="D23EF36C313B4C8994150D4A0625A174"/>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Default="009C6613" w:rsidP="009C6613">
            <w:pPr>
              <w:pStyle w:val="TablebodyIoD"/>
            </w:pPr>
            <w:r w:rsidRPr="00FE3AC1">
              <w:t>Number of FTE staff</w:t>
            </w:r>
            <w:r w:rsidRPr="00C1479A">
              <w:rPr>
                <w:vertAlign w:val="superscript"/>
              </w:rPr>
              <w:t>2</w:t>
            </w:r>
          </w:p>
        </w:tc>
        <w:sdt>
          <w:sdtPr>
            <w:alias w:val="Add"/>
            <w:tag w:val="Add"/>
            <w:id w:val="140311565"/>
            <w:lock w:val="sdtLocked"/>
            <w:placeholder>
              <w:docPart w:val="2009173C52FC4BB88240B4765D98084F"/>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404837451"/>
            <w:lock w:val="sdtLocked"/>
            <w:placeholder>
              <w:docPart w:val="A388CE74DF41481596C2980C69040CD2"/>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381853866"/>
            <w:lock w:val="sdtLocked"/>
            <w:placeholder>
              <w:docPart w:val="5113B6BBEB684963A612579646993599"/>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Default="009C6613" w:rsidP="009C6613">
            <w:pPr>
              <w:pStyle w:val="TablebodyIoD"/>
            </w:pPr>
            <w:r w:rsidRPr="00FE3AC1">
              <w:t>Annual operating revenue $M</w:t>
            </w:r>
          </w:p>
        </w:tc>
        <w:sdt>
          <w:sdtPr>
            <w:alias w:val="Add"/>
            <w:tag w:val="Add"/>
            <w:id w:val="-1507900524"/>
            <w:lock w:val="sdtLocked"/>
            <w:placeholder>
              <w:docPart w:val="5DD5A076905D46F2973E11DBF299CFBD"/>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908854220"/>
            <w:lock w:val="sdtLocked"/>
            <w:placeholder>
              <w:docPart w:val="3EE4B6BEC0BC4075915FF6DBA5373CEF"/>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811595427"/>
            <w:lock w:val="sdtLocked"/>
            <w:placeholder>
              <w:docPart w:val="934419DA9E824678B252341331178A25"/>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42753A">
        <w:trPr>
          <w:cantSplit/>
        </w:trPr>
        <w:tc>
          <w:tcPr>
            <w:tcW w:w="2977" w:type="dxa"/>
            <w:shd w:val="clear" w:color="auto" w:fill="E6F3F2"/>
          </w:tcPr>
          <w:p w:rsidR="009C6613" w:rsidRDefault="009C6613" w:rsidP="009C6613">
            <w:pPr>
              <w:pStyle w:val="TablebodyIoD"/>
            </w:pPr>
            <w:r w:rsidRPr="00FE3AC1">
              <w:t>Industry</w:t>
            </w:r>
            <w:r w:rsidRPr="00C1479A">
              <w:rPr>
                <w:vertAlign w:val="superscript"/>
              </w:rPr>
              <w:t>3</w:t>
            </w:r>
          </w:p>
        </w:tc>
        <w:sdt>
          <w:sdtPr>
            <w:alias w:val="Add"/>
            <w:tag w:val="Add"/>
            <w:id w:val="-1837757998"/>
            <w:lock w:val="sdtLocked"/>
            <w:placeholder>
              <w:docPart w:val="339321B48C1D48C788C2D20F7BCA5930"/>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409435372"/>
            <w:lock w:val="sdtLocked"/>
            <w:placeholder>
              <w:docPart w:val="3B3DC8CCC235429EA992407064D33273"/>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216779772"/>
            <w:lock w:val="sdtLocked"/>
            <w:placeholder>
              <w:docPart w:val="FF06A23FFAFB4AF9A0556F772AD760BE"/>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CD0B4D">
        <w:trPr>
          <w:cantSplit/>
          <w:trHeight w:hRule="exact" w:val="794"/>
        </w:trPr>
        <w:tc>
          <w:tcPr>
            <w:tcW w:w="2977" w:type="dxa"/>
            <w:shd w:val="clear" w:color="auto" w:fill="E6F3F2"/>
          </w:tcPr>
          <w:p w:rsidR="009C6613" w:rsidRPr="00C1479A" w:rsidRDefault="009C6613" w:rsidP="009C6613">
            <w:pPr>
              <w:pStyle w:val="TablebodyIoD"/>
              <w:rPr>
                <w:caps/>
                <w:sz w:val="11"/>
              </w:rPr>
            </w:pPr>
            <w:r w:rsidRPr="00FE3AC1">
              <w:t>Briefly describe the organisation</w:t>
            </w:r>
            <w:bookmarkStart w:id="3" w:name="_Hlk34063636"/>
            <w:r>
              <w:br/>
            </w:r>
            <w:r w:rsidRPr="00C1479A">
              <w:rPr>
                <w:caps/>
                <w:sz w:val="11"/>
              </w:rPr>
              <w:t>(max 20 words)</w:t>
            </w:r>
            <w:bookmarkEnd w:id="3"/>
          </w:p>
        </w:tc>
        <w:sdt>
          <w:sdtPr>
            <w:alias w:val="Add"/>
            <w:tag w:val="Add"/>
            <w:id w:val="1599368171"/>
            <w:lock w:val="sdtLocked"/>
            <w:placeholder>
              <w:docPart w:val="E0A9CBDA042C48F2BF995C69215D697D"/>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962225789"/>
            <w:lock w:val="sdtLocked"/>
            <w:placeholder>
              <w:docPart w:val="8C458B53EE544FD4B1BC13A16F1F759D"/>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333425722"/>
            <w:lock w:val="sdtLocked"/>
            <w:placeholder>
              <w:docPart w:val="4FAD4FAD320D44EEA6FEF5D5EADADE8E"/>
            </w:placeholder>
          </w:sdtPr>
          <w:sdtEndPr/>
          <w:sdtContent>
            <w:tc>
              <w:tcPr>
                <w:tcW w:w="3875" w:type="dxa"/>
                <w:shd w:val="clear" w:color="auto" w:fill="auto"/>
              </w:tcPr>
              <w:p w:rsidR="009C6613" w:rsidRDefault="009C6613" w:rsidP="009C6613">
                <w:pPr>
                  <w:pStyle w:val="Tablebodyanswer"/>
                </w:pPr>
                <w:r w:rsidRPr="007A24F0">
                  <w:t>Add</w:t>
                </w:r>
              </w:p>
            </w:tc>
          </w:sdtContent>
        </w:sdt>
      </w:tr>
      <w:tr w:rsidR="009C6613" w:rsidTr="00CD0B4D">
        <w:trPr>
          <w:cantSplit/>
          <w:trHeight w:hRule="exact" w:val="1361"/>
        </w:trPr>
        <w:tc>
          <w:tcPr>
            <w:tcW w:w="2977" w:type="dxa"/>
            <w:shd w:val="clear" w:color="auto" w:fill="E6F3F2"/>
          </w:tcPr>
          <w:p w:rsidR="009C6613" w:rsidRDefault="009C6613" w:rsidP="009C6613">
            <w:pPr>
              <w:pStyle w:val="TablebodyIoD"/>
            </w:pPr>
            <w:r w:rsidRPr="00FE3AC1">
              <w:t xml:space="preserve">Briefly summarise your role and responsibilities </w:t>
            </w:r>
            <w:r w:rsidRPr="00C1479A">
              <w:rPr>
                <w:caps/>
                <w:sz w:val="11"/>
              </w:rPr>
              <w:t xml:space="preserve">(max </w:t>
            </w:r>
            <w:r>
              <w:rPr>
                <w:caps/>
                <w:sz w:val="11"/>
              </w:rPr>
              <w:t>4</w:t>
            </w:r>
            <w:r w:rsidRPr="00C1479A">
              <w:rPr>
                <w:caps/>
                <w:sz w:val="11"/>
              </w:rPr>
              <w:t>0 words)</w:t>
            </w:r>
          </w:p>
        </w:tc>
        <w:sdt>
          <w:sdtPr>
            <w:alias w:val="Add"/>
            <w:tag w:val="Add"/>
            <w:id w:val="-1525941028"/>
            <w:lock w:val="sdtLocked"/>
            <w:placeholder>
              <w:docPart w:val="4E5147F6E5C3475488B6487E2FE7D3CC"/>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473522153"/>
            <w:lock w:val="sdtLocked"/>
            <w:placeholder>
              <w:docPart w:val="2109236BE0E648F9A320664FB08639DE"/>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471476888"/>
            <w:lock w:val="sdtLocked"/>
            <w:placeholder>
              <w:docPart w:val="804FFE16FE0E46039622BEABFB5AFF94"/>
            </w:placeholder>
          </w:sdtPr>
          <w:sdtEndPr/>
          <w:sdtContent>
            <w:tc>
              <w:tcPr>
                <w:tcW w:w="3875" w:type="dxa"/>
                <w:shd w:val="clear" w:color="auto" w:fill="auto"/>
              </w:tcPr>
              <w:p w:rsidR="009C6613" w:rsidRDefault="009C6613" w:rsidP="009C6613">
                <w:pPr>
                  <w:pStyle w:val="Tablebodyanswer"/>
                </w:pPr>
                <w:r w:rsidRPr="007A24F0">
                  <w:t>Add</w:t>
                </w:r>
              </w:p>
            </w:tc>
          </w:sdtContent>
        </w:sdt>
      </w:tr>
    </w:tbl>
    <w:p w:rsidR="00FD033C" w:rsidRDefault="00FD033C" w:rsidP="002D58AA">
      <w:pPr>
        <w:pStyle w:val="TablebodyIoD"/>
      </w:pPr>
    </w:p>
    <w:p w:rsidR="00FD033C" w:rsidRDefault="00FD033C">
      <w:pPr>
        <w:autoSpaceDE/>
        <w:autoSpaceDN/>
        <w:adjustRightInd/>
        <w:spacing w:after="0" w:line="240" w:lineRule="auto"/>
        <w:textAlignment w:val="auto"/>
      </w:pPr>
      <w:r>
        <w:br w:type="page"/>
      </w:r>
    </w:p>
    <w:p w:rsidR="00FD033C" w:rsidRDefault="005A4122" w:rsidP="005A4122">
      <w:pPr>
        <w:pStyle w:val="Head5IoD"/>
      </w:pPr>
      <w:r>
        <w:lastRenderedPageBreak/>
        <w:t>10.0</w:t>
      </w:r>
      <w:r>
        <w:tab/>
      </w:r>
      <w:r w:rsidR="00FD033C">
        <w:t>Executive experience continued</w:t>
      </w:r>
    </w:p>
    <w:p w:rsidR="008803B1" w:rsidRDefault="008803B1" w:rsidP="008803B1">
      <w:pPr>
        <w:pStyle w:val="StyleTablebodyIoD55pt"/>
      </w:pPr>
      <w:r>
        <w:t>1 Listed, unlisted, SOE, Crown Entity, Trust, Inc</w:t>
      </w:r>
      <w:r w:rsidR="0075284B">
        <w:t>ororated soiety,</w:t>
      </w:r>
      <w:r>
        <w:t xml:space="preserve"> Statutory Board, Co-operative, CCO, Tertiary Institute, Partnership</w:t>
      </w:r>
    </w:p>
    <w:p w:rsidR="008803B1" w:rsidRDefault="008803B1" w:rsidP="008803B1">
      <w:pPr>
        <w:pStyle w:val="StyleTablebodyIoD55pt"/>
      </w:pPr>
      <w:r>
        <w:t>2 Approximate number of employees</w:t>
      </w:r>
    </w:p>
    <w:p w:rsidR="00FD033C" w:rsidRDefault="008803B1" w:rsidP="008803B1">
      <w:pPr>
        <w:pStyle w:val="StyleTablebodyIoD55pt"/>
      </w:pPr>
      <w:r>
        <w:t>3 eg mining, health, engineering, agriculture, forestry, insurance, health care, legal, etc</w:t>
      </w:r>
    </w:p>
    <w:tbl>
      <w:tblPr>
        <w:tblStyle w:val="TableGrid"/>
        <w:tblW w:w="14601"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977"/>
        <w:gridCol w:w="3874"/>
        <w:gridCol w:w="3875"/>
        <w:gridCol w:w="3875"/>
      </w:tblGrid>
      <w:tr w:rsidR="0042753A" w:rsidTr="003B1743">
        <w:trPr>
          <w:cantSplit/>
        </w:trPr>
        <w:tc>
          <w:tcPr>
            <w:tcW w:w="2977" w:type="dxa"/>
            <w:shd w:val="clear" w:color="auto" w:fill="E6F3F2"/>
          </w:tcPr>
          <w:p w:rsidR="0042753A" w:rsidRDefault="0042753A" w:rsidP="003B1743">
            <w:pPr>
              <w:pStyle w:val="TablebodyIoD"/>
            </w:pPr>
            <w:r w:rsidRPr="00FE3AC1">
              <w:t>Organisation</w:t>
            </w:r>
          </w:p>
        </w:tc>
        <w:sdt>
          <w:sdtPr>
            <w:alias w:val="Add"/>
            <w:tag w:val="Add"/>
            <w:id w:val="1646232722"/>
            <w:lock w:val="sdtLocked"/>
            <w:placeholder>
              <w:docPart w:val="DEB42DA7E73E40D6986F0221921DEB2D"/>
            </w:placeholder>
          </w:sdtPr>
          <w:sdtEndPr/>
          <w:sdtContent>
            <w:tc>
              <w:tcPr>
                <w:tcW w:w="3874" w:type="dxa"/>
                <w:shd w:val="clear" w:color="auto" w:fill="auto"/>
              </w:tcPr>
              <w:p w:rsidR="0042753A" w:rsidRPr="00C1479A" w:rsidRDefault="0042753A" w:rsidP="003B1743">
                <w:pPr>
                  <w:pStyle w:val="Tablebodyanswer"/>
                </w:pPr>
                <w:r w:rsidRPr="00C1479A">
                  <w:t>Add</w:t>
                </w:r>
              </w:p>
            </w:tc>
          </w:sdtContent>
        </w:sdt>
        <w:sdt>
          <w:sdtPr>
            <w:alias w:val="Add"/>
            <w:tag w:val="Add"/>
            <w:id w:val="1109625274"/>
            <w:lock w:val="sdtLocked"/>
            <w:placeholder>
              <w:docPart w:val="AB9E6E955B894DB0898FF7B9A1699469"/>
            </w:placeholder>
          </w:sdtPr>
          <w:sdtEndPr/>
          <w:sdtContent>
            <w:tc>
              <w:tcPr>
                <w:tcW w:w="3875" w:type="dxa"/>
                <w:shd w:val="clear" w:color="auto" w:fill="auto"/>
              </w:tcPr>
              <w:p w:rsidR="0042753A" w:rsidRPr="00C1479A" w:rsidRDefault="0042753A" w:rsidP="003B1743">
                <w:pPr>
                  <w:pStyle w:val="Tablebodyanswer"/>
                </w:pPr>
                <w:r w:rsidRPr="00C1479A">
                  <w:t>Add</w:t>
                </w:r>
              </w:p>
            </w:tc>
          </w:sdtContent>
        </w:sdt>
        <w:sdt>
          <w:sdtPr>
            <w:alias w:val="Add"/>
            <w:tag w:val="Add"/>
            <w:id w:val="-618838796"/>
            <w:lock w:val="sdtLocked"/>
            <w:placeholder>
              <w:docPart w:val="B7D983C613714B128373FDD5456E3672"/>
            </w:placeholder>
          </w:sdtPr>
          <w:sdtEndPr/>
          <w:sdtContent>
            <w:tc>
              <w:tcPr>
                <w:tcW w:w="3875" w:type="dxa"/>
                <w:shd w:val="clear" w:color="auto" w:fill="auto"/>
              </w:tcPr>
              <w:p w:rsidR="0042753A" w:rsidRPr="00C1479A" w:rsidRDefault="009C6613" w:rsidP="003B1743">
                <w:pPr>
                  <w:pStyle w:val="Tablebodyanswer"/>
                </w:pPr>
                <w:r w:rsidRPr="00C1479A">
                  <w:t>Add</w:t>
                </w:r>
              </w:p>
            </w:tc>
          </w:sdtContent>
        </w:sdt>
      </w:tr>
      <w:tr w:rsidR="0042753A" w:rsidTr="003B1743">
        <w:trPr>
          <w:cantSplit/>
        </w:trPr>
        <w:tc>
          <w:tcPr>
            <w:tcW w:w="2977" w:type="dxa"/>
            <w:shd w:val="clear" w:color="auto" w:fill="E6F3F2"/>
          </w:tcPr>
          <w:p w:rsidR="0042753A" w:rsidRPr="00FE3AC1" w:rsidRDefault="0042753A" w:rsidP="003B1743">
            <w:pPr>
              <w:pStyle w:val="TablebodyIoD"/>
            </w:pPr>
            <w:r w:rsidRPr="00FE3AC1">
              <w:t>Position title</w:t>
            </w:r>
          </w:p>
        </w:tc>
        <w:sdt>
          <w:sdtPr>
            <w:alias w:val="Add"/>
            <w:tag w:val="Add"/>
            <w:id w:val="-1782177725"/>
            <w:lock w:val="sdtLocked"/>
            <w:placeholder>
              <w:docPart w:val="4BDB92BBBCB2473E8C53D001D92BFA16"/>
            </w:placeholder>
          </w:sdtPr>
          <w:sdtEndPr/>
          <w:sdtContent>
            <w:tc>
              <w:tcPr>
                <w:tcW w:w="3874" w:type="dxa"/>
                <w:shd w:val="clear" w:color="auto" w:fill="auto"/>
              </w:tcPr>
              <w:p w:rsidR="0042753A" w:rsidRPr="00C1479A" w:rsidRDefault="0042753A" w:rsidP="003B1743">
                <w:pPr>
                  <w:pStyle w:val="Tablebodyanswer"/>
                </w:pPr>
                <w:r w:rsidRPr="00C1479A">
                  <w:t>Add</w:t>
                </w:r>
              </w:p>
            </w:tc>
          </w:sdtContent>
        </w:sdt>
        <w:sdt>
          <w:sdtPr>
            <w:alias w:val="Add"/>
            <w:tag w:val="Add"/>
            <w:id w:val="167370273"/>
            <w:lock w:val="sdtLocked"/>
            <w:placeholder>
              <w:docPart w:val="F75E734AF8474DC0BE271F1B388D7464"/>
            </w:placeholder>
          </w:sdtPr>
          <w:sdtEndPr/>
          <w:sdtContent>
            <w:tc>
              <w:tcPr>
                <w:tcW w:w="3875" w:type="dxa"/>
                <w:shd w:val="clear" w:color="auto" w:fill="auto"/>
              </w:tcPr>
              <w:p w:rsidR="0042753A" w:rsidRPr="00C1479A" w:rsidRDefault="0042753A" w:rsidP="003B1743">
                <w:pPr>
                  <w:pStyle w:val="Tablebodyanswer"/>
                </w:pPr>
                <w:r w:rsidRPr="00C1479A">
                  <w:t>Add</w:t>
                </w:r>
              </w:p>
            </w:tc>
          </w:sdtContent>
        </w:sdt>
        <w:sdt>
          <w:sdtPr>
            <w:alias w:val="Add"/>
            <w:tag w:val="Add"/>
            <w:id w:val="197510886"/>
            <w:lock w:val="sdtLocked"/>
            <w:placeholder>
              <w:docPart w:val="4E9A7BC794374B5DA6C61E7EA0283D6A"/>
            </w:placeholder>
          </w:sdtPr>
          <w:sdtEndPr/>
          <w:sdtContent>
            <w:tc>
              <w:tcPr>
                <w:tcW w:w="3875" w:type="dxa"/>
                <w:shd w:val="clear" w:color="auto" w:fill="auto"/>
              </w:tcPr>
              <w:p w:rsidR="0042753A" w:rsidRPr="00C1479A" w:rsidRDefault="0042753A" w:rsidP="003B1743">
                <w:pPr>
                  <w:pStyle w:val="Tablebodyanswer"/>
                </w:pPr>
                <w:r w:rsidRPr="00C1479A">
                  <w:t>Add</w:t>
                </w:r>
              </w:p>
            </w:tc>
          </w:sdtContent>
        </w:sdt>
      </w:tr>
      <w:tr w:rsidR="009C6613" w:rsidTr="003B1743">
        <w:trPr>
          <w:cantSplit/>
        </w:trPr>
        <w:tc>
          <w:tcPr>
            <w:tcW w:w="2977" w:type="dxa"/>
            <w:shd w:val="clear" w:color="auto" w:fill="E6F3F2"/>
          </w:tcPr>
          <w:p w:rsidR="009C6613" w:rsidRDefault="009C6613" w:rsidP="009C6613">
            <w:pPr>
              <w:pStyle w:val="TablebodyIoD"/>
            </w:pPr>
            <w:r w:rsidRPr="00FE3AC1">
              <w:t xml:space="preserve">Reporting to Name/Title </w:t>
            </w:r>
            <w:r w:rsidRPr="00C1479A">
              <w:rPr>
                <w:caps/>
                <w:sz w:val="11"/>
              </w:rPr>
              <w:t>(if applicable</w:t>
            </w:r>
            <w:r w:rsidRPr="002D58AA">
              <w:rPr>
                <w:sz w:val="11"/>
              </w:rPr>
              <w:t>)</w:t>
            </w:r>
          </w:p>
        </w:tc>
        <w:sdt>
          <w:sdtPr>
            <w:alias w:val="Add"/>
            <w:tag w:val="Add"/>
            <w:id w:val="-583136716"/>
            <w:lock w:val="sdtLocked"/>
            <w:placeholder>
              <w:docPart w:val="501D124DCA18451E93A77ED971A64546"/>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168554600"/>
            <w:lock w:val="sdtLocked"/>
            <w:placeholder>
              <w:docPart w:val="1EDA8523C70D4DAFAA295D6AF7FCF51B"/>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286074560"/>
            <w:lock w:val="sdtLocked"/>
            <w:placeholder>
              <w:docPart w:val="3C87DF6309C4462A889DD79F058D11C9"/>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3B1743">
        <w:trPr>
          <w:cantSplit/>
        </w:trPr>
        <w:tc>
          <w:tcPr>
            <w:tcW w:w="2977" w:type="dxa"/>
            <w:shd w:val="clear" w:color="auto" w:fill="E6F3F2"/>
          </w:tcPr>
          <w:p w:rsidR="009C6613" w:rsidRDefault="009C6613" w:rsidP="009C6613">
            <w:pPr>
              <w:pStyle w:val="TablebodyIoD"/>
            </w:pPr>
            <w:r w:rsidRPr="00FE3AC1">
              <w:t xml:space="preserve">Start date </w:t>
            </w:r>
            <w:r w:rsidRPr="00C1479A">
              <w:rPr>
                <w:sz w:val="11"/>
              </w:rPr>
              <w:t>(</w:t>
            </w:r>
            <w:r>
              <w:rPr>
                <w:sz w:val="11"/>
              </w:rPr>
              <w:t>YYYY</w:t>
            </w:r>
            <w:r w:rsidRPr="00C1479A">
              <w:rPr>
                <w:sz w:val="11"/>
              </w:rPr>
              <w:t>)</w:t>
            </w:r>
          </w:p>
        </w:tc>
        <w:sdt>
          <w:sdtPr>
            <w:alias w:val="Add"/>
            <w:tag w:val="Add"/>
            <w:id w:val="1830015966"/>
            <w:lock w:val="sdtLocked"/>
            <w:placeholder>
              <w:docPart w:val="7FD4C83DAC69450FABCD4D0EEAB5BBE9"/>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485126526"/>
            <w:lock w:val="sdtLocked"/>
            <w:placeholder>
              <w:docPart w:val="7A2536B498424BAF9CB2107FC22A7FAD"/>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533064975"/>
            <w:lock w:val="sdtLocked"/>
            <w:placeholder>
              <w:docPart w:val="0AD6F9876CF54FB4B264102FCCBD6217"/>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3B1743">
        <w:trPr>
          <w:cantSplit/>
        </w:trPr>
        <w:tc>
          <w:tcPr>
            <w:tcW w:w="2977" w:type="dxa"/>
            <w:shd w:val="clear" w:color="auto" w:fill="E6F3F2"/>
          </w:tcPr>
          <w:p w:rsidR="009C6613" w:rsidRDefault="009C6613" w:rsidP="009C6613">
            <w:pPr>
              <w:pStyle w:val="TablebodyIoD"/>
            </w:pPr>
            <w:r w:rsidRPr="00FE3AC1">
              <w:t xml:space="preserve">End date </w:t>
            </w:r>
            <w:r w:rsidRPr="00C1479A">
              <w:rPr>
                <w:sz w:val="11"/>
              </w:rPr>
              <w:t>(</w:t>
            </w:r>
            <w:r>
              <w:rPr>
                <w:sz w:val="11"/>
              </w:rPr>
              <w:t>YYYY / OR CURRENT)</w:t>
            </w:r>
          </w:p>
        </w:tc>
        <w:sdt>
          <w:sdtPr>
            <w:alias w:val="Add"/>
            <w:tag w:val="Add"/>
            <w:id w:val="-1591542527"/>
            <w:lock w:val="sdtLocked"/>
            <w:placeholder>
              <w:docPart w:val="A276C5B6FAC94F86A526E2EA24FF4D4F"/>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2127268406"/>
            <w:lock w:val="sdtLocked"/>
            <w:placeholder>
              <w:docPart w:val="1D1E3262444B4D75AC2A8E37CB1F4045"/>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153025642"/>
            <w:lock w:val="sdtLocked"/>
            <w:placeholder>
              <w:docPart w:val="AC2DB494B37E420E8928D5BF9CE71EC2"/>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3B1743">
        <w:trPr>
          <w:cantSplit/>
        </w:trPr>
        <w:tc>
          <w:tcPr>
            <w:tcW w:w="2977" w:type="dxa"/>
            <w:shd w:val="clear" w:color="auto" w:fill="E6F3F2"/>
          </w:tcPr>
          <w:p w:rsidR="009C6613" w:rsidRDefault="009C6613" w:rsidP="009C6613">
            <w:pPr>
              <w:pStyle w:val="TablebodyIoD"/>
            </w:pPr>
            <w:r w:rsidRPr="00FE3AC1">
              <w:t>Organisation type</w:t>
            </w:r>
            <w:r w:rsidRPr="00C1479A">
              <w:rPr>
                <w:vertAlign w:val="superscript"/>
              </w:rPr>
              <w:t>1</w:t>
            </w:r>
          </w:p>
        </w:tc>
        <w:sdt>
          <w:sdtPr>
            <w:alias w:val="Add"/>
            <w:tag w:val="Add"/>
            <w:id w:val="1870727081"/>
            <w:lock w:val="sdtLocked"/>
            <w:placeholder>
              <w:docPart w:val="BA18A44CEC2741429E1D31A23AC7062A"/>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683876053"/>
            <w:lock w:val="sdtLocked"/>
            <w:placeholder>
              <w:docPart w:val="4A87E45933E14D65A1F5516B2CDB6511"/>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227679068"/>
            <w:lock w:val="sdtLocked"/>
            <w:placeholder>
              <w:docPart w:val="B9E2A99C51D6492FA2A8498CC05F97A0"/>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3B1743">
        <w:trPr>
          <w:cantSplit/>
        </w:trPr>
        <w:tc>
          <w:tcPr>
            <w:tcW w:w="2977" w:type="dxa"/>
            <w:shd w:val="clear" w:color="auto" w:fill="E6F3F2"/>
          </w:tcPr>
          <w:p w:rsidR="009C6613" w:rsidRDefault="009C6613" w:rsidP="009C6613">
            <w:pPr>
              <w:pStyle w:val="TablebodyIoD"/>
            </w:pPr>
            <w:r w:rsidRPr="00FE3AC1">
              <w:t>Number of FTE staff</w:t>
            </w:r>
            <w:r w:rsidRPr="00C1479A">
              <w:rPr>
                <w:vertAlign w:val="superscript"/>
              </w:rPr>
              <w:t>2</w:t>
            </w:r>
          </w:p>
        </w:tc>
        <w:sdt>
          <w:sdtPr>
            <w:alias w:val="Add"/>
            <w:tag w:val="Add"/>
            <w:id w:val="1880895877"/>
            <w:lock w:val="sdtLocked"/>
            <w:placeholder>
              <w:docPart w:val="47CE325633144B549D15A597E14FCC19"/>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439803325"/>
            <w:lock w:val="sdtLocked"/>
            <w:placeholder>
              <w:docPart w:val="856A0AF749C2487284A13CF6F9BA613A"/>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986920118"/>
            <w:lock w:val="sdtLocked"/>
            <w:placeholder>
              <w:docPart w:val="BEEE212937ED436AB01DCF32D97519D6"/>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3B1743">
        <w:trPr>
          <w:cantSplit/>
        </w:trPr>
        <w:tc>
          <w:tcPr>
            <w:tcW w:w="2977" w:type="dxa"/>
            <w:shd w:val="clear" w:color="auto" w:fill="E6F3F2"/>
          </w:tcPr>
          <w:p w:rsidR="009C6613" w:rsidRDefault="009C6613" w:rsidP="009C6613">
            <w:pPr>
              <w:pStyle w:val="TablebodyIoD"/>
            </w:pPr>
            <w:r w:rsidRPr="00FE3AC1">
              <w:t>Annual operating revenue $M</w:t>
            </w:r>
          </w:p>
        </w:tc>
        <w:sdt>
          <w:sdtPr>
            <w:alias w:val="Add"/>
            <w:tag w:val="Add"/>
            <w:id w:val="1877427249"/>
            <w:lock w:val="sdtLocked"/>
            <w:placeholder>
              <w:docPart w:val="98DEA80A2FA3428FAC2D0D78CE0D6F75"/>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761178710"/>
            <w:lock w:val="sdtLocked"/>
            <w:placeholder>
              <w:docPart w:val="47A2D287C4AA4B028523A771A52C2C65"/>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125155369"/>
            <w:lock w:val="sdtLocked"/>
            <w:placeholder>
              <w:docPart w:val="AE14DF3BF1BC4BACAF397DEB96F03A51"/>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3B1743">
        <w:trPr>
          <w:cantSplit/>
        </w:trPr>
        <w:tc>
          <w:tcPr>
            <w:tcW w:w="2977" w:type="dxa"/>
            <w:shd w:val="clear" w:color="auto" w:fill="E6F3F2"/>
          </w:tcPr>
          <w:p w:rsidR="009C6613" w:rsidRDefault="009C6613" w:rsidP="009C6613">
            <w:pPr>
              <w:pStyle w:val="TablebodyIoD"/>
            </w:pPr>
            <w:r w:rsidRPr="00FE3AC1">
              <w:t>Industry</w:t>
            </w:r>
            <w:r w:rsidRPr="00C1479A">
              <w:rPr>
                <w:vertAlign w:val="superscript"/>
              </w:rPr>
              <w:t>3</w:t>
            </w:r>
          </w:p>
        </w:tc>
        <w:sdt>
          <w:sdtPr>
            <w:alias w:val="Add"/>
            <w:tag w:val="Add"/>
            <w:id w:val="1260335492"/>
            <w:lock w:val="sdtLocked"/>
            <w:placeholder>
              <w:docPart w:val="81CD5CF4B20C428CA84A5436561E08E9"/>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419480155"/>
            <w:lock w:val="sdtLocked"/>
            <w:placeholder>
              <w:docPart w:val="3B021ED1DC134C56981B2EE62252DAAE"/>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511809927"/>
            <w:lock w:val="sdtLocked"/>
            <w:placeholder>
              <w:docPart w:val="64A63E5D576942A6A6D90ABF33C19583"/>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CD0B4D">
        <w:trPr>
          <w:cantSplit/>
          <w:trHeight w:hRule="exact" w:val="794"/>
        </w:trPr>
        <w:tc>
          <w:tcPr>
            <w:tcW w:w="2977" w:type="dxa"/>
            <w:shd w:val="clear" w:color="auto" w:fill="E6F3F2"/>
          </w:tcPr>
          <w:p w:rsidR="009C6613" w:rsidRPr="00C1479A" w:rsidRDefault="009C6613" w:rsidP="009C6613">
            <w:pPr>
              <w:pStyle w:val="TablebodyIoD"/>
              <w:rPr>
                <w:caps/>
                <w:sz w:val="11"/>
              </w:rPr>
            </w:pPr>
            <w:r w:rsidRPr="00FE3AC1">
              <w:t>Briefly describe the organisation</w:t>
            </w:r>
            <w:r>
              <w:br/>
            </w:r>
            <w:r w:rsidRPr="00C1479A">
              <w:rPr>
                <w:caps/>
                <w:sz w:val="11"/>
              </w:rPr>
              <w:t>(max 20 words)</w:t>
            </w:r>
          </w:p>
        </w:tc>
        <w:sdt>
          <w:sdtPr>
            <w:alias w:val="Add"/>
            <w:tag w:val="Add"/>
            <w:id w:val="1541483053"/>
            <w:lock w:val="sdtLocked"/>
            <w:placeholder>
              <w:docPart w:val="8AC303CF59F84761A15A9089AA9B4CAB"/>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407729178"/>
            <w:lock w:val="sdtLocked"/>
            <w:placeholder>
              <w:docPart w:val="BC291504079D43599AFFCA5EDB0C0A3E"/>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53126991"/>
            <w:lock w:val="sdtLocked"/>
            <w:placeholder>
              <w:docPart w:val="19533FA922ED41588ACA462BEFD7FE29"/>
            </w:placeholder>
          </w:sdtPr>
          <w:sdtEndPr/>
          <w:sdtContent>
            <w:tc>
              <w:tcPr>
                <w:tcW w:w="3875" w:type="dxa"/>
                <w:shd w:val="clear" w:color="auto" w:fill="auto"/>
              </w:tcPr>
              <w:p w:rsidR="009C6613" w:rsidRDefault="009C6613" w:rsidP="009C6613">
                <w:pPr>
                  <w:pStyle w:val="Tablebodyanswer"/>
                </w:pPr>
                <w:r w:rsidRPr="008B08F8">
                  <w:t>Add</w:t>
                </w:r>
              </w:p>
            </w:tc>
          </w:sdtContent>
        </w:sdt>
      </w:tr>
      <w:tr w:rsidR="009C6613" w:rsidTr="00CD0B4D">
        <w:trPr>
          <w:cantSplit/>
          <w:trHeight w:hRule="exact" w:val="1361"/>
        </w:trPr>
        <w:tc>
          <w:tcPr>
            <w:tcW w:w="2977" w:type="dxa"/>
            <w:shd w:val="clear" w:color="auto" w:fill="E6F3F2"/>
          </w:tcPr>
          <w:p w:rsidR="009C6613" w:rsidRDefault="009C6613" w:rsidP="009C6613">
            <w:pPr>
              <w:pStyle w:val="TablebodyIoD"/>
            </w:pPr>
            <w:r w:rsidRPr="00FE3AC1">
              <w:t xml:space="preserve">Briefly summarise your role and responsibilities </w:t>
            </w:r>
            <w:r w:rsidRPr="00C1479A">
              <w:rPr>
                <w:caps/>
                <w:sz w:val="11"/>
              </w:rPr>
              <w:t xml:space="preserve">(max </w:t>
            </w:r>
            <w:r>
              <w:rPr>
                <w:caps/>
                <w:sz w:val="11"/>
              </w:rPr>
              <w:t>4</w:t>
            </w:r>
            <w:r w:rsidRPr="00C1479A">
              <w:rPr>
                <w:caps/>
                <w:sz w:val="11"/>
              </w:rPr>
              <w:t>0 words)</w:t>
            </w:r>
          </w:p>
        </w:tc>
        <w:sdt>
          <w:sdtPr>
            <w:alias w:val="Add"/>
            <w:tag w:val="Add"/>
            <w:id w:val="209381728"/>
            <w:lock w:val="sdtLocked"/>
            <w:placeholder>
              <w:docPart w:val="3864F99A7C3C4C928AB462A4CACAE7AF"/>
            </w:placeholder>
          </w:sdtPr>
          <w:sdtEndPr/>
          <w:sdtContent>
            <w:tc>
              <w:tcPr>
                <w:tcW w:w="3874" w:type="dxa"/>
                <w:shd w:val="clear" w:color="auto" w:fill="auto"/>
              </w:tcPr>
              <w:p w:rsidR="009C6613" w:rsidRDefault="009C6613" w:rsidP="009C6613">
                <w:pPr>
                  <w:pStyle w:val="Tablebodyanswer"/>
                </w:pPr>
                <w:r>
                  <w:t>Add</w:t>
                </w:r>
              </w:p>
            </w:tc>
          </w:sdtContent>
        </w:sdt>
        <w:sdt>
          <w:sdtPr>
            <w:alias w:val="Add"/>
            <w:tag w:val="Add"/>
            <w:id w:val="1864709939"/>
            <w:lock w:val="sdtLocked"/>
            <w:placeholder>
              <w:docPart w:val="53C7EA4D8ED944EFB8040B667F19FA47"/>
            </w:placeholder>
          </w:sdtPr>
          <w:sdtEndPr/>
          <w:sdtContent>
            <w:tc>
              <w:tcPr>
                <w:tcW w:w="3875" w:type="dxa"/>
                <w:shd w:val="clear" w:color="auto" w:fill="auto"/>
              </w:tcPr>
              <w:p w:rsidR="009C6613" w:rsidRDefault="009C6613" w:rsidP="009C6613">
                <w:pPr>
                  <w:pStyle w:val="Tablebodyanswer"/>
                </w:pPr>
                <w:r>
                  <w:t>Add</w:t>
                </w:r>
              </w:p>
            </w:tc>
          </w:sdtContent>
        </w:sdt>
        <w:sdt>
          <w:sdtPr>
            <w:alias w:val="Add"/>
            <w:tag w:val="Add"/>
            <w:id w:val="-1595236149"/>
            <w:lock w:val="sdtLocked"/>
            <w:placeholder>
              <w:docPart w:val="20A3FE7D49D54ABFBB22323B1D9EC85D"/>
            </w:placeholder>
          </w:sdtPr>
          <w:sdtEndPr/>
          <w:sdtContent>
            <w:tc>
              <w:tcPr>
                <w:tcW w:w="3875" w:type="dxa"/>
                <w:shd w:val="clear" w:color="auto" w:fill="auto"/>
              </w:tcPr>
              <w:p w:rsidR="009C6613" w:rsidRDefault="009C6613" w:rsidP="009C6613">
                <w:pPr>
                  <w:pStyle w:val="Tablebodyanswer"/>
                </w:pPr>
                <w:r w:rsidRPr="008B08F8">
                  <w:t>Add</w:t>
                </w:r>
              </w:p>
            </w:tc>
          </w:sdtContent>
        </w:sdt>
      </w:tr>
    </w:tbl>
    <w:p w:rsidR="0042753A" w:rsidRDefault="0042753A" w:rsidP="002D58AA">
      <w:pPr>
        <w:pStyle w:val="TablebodyIoD"/>
      </w:pPr>
    </w:p>
    <w:p w:rsidR="003B1743" w:rsidRDefault="003B1743" w:rsidP="002D58AA">
      <w:pPr>
        <w:pStyle w:val="TablebodyIoD"/>
        <w:sectPr w:rsidR="003B1743" w:rsidSect="00437560">
          <w:headerReference w:type="default" r:id="rId25"/>
          <w:footerReference w:type="default" r:id="rId26"/>
          <w:headerReference w:type="first" r:id="rId27"/>
          <w:footerReference w:type="first" r:id="rId28"/>
          <w:pgSz w:w="16840" w:h="11910" w:orient="landscape"/>
          <w:pgMar w:top="1899" w:right="1134" w:bottom="1701" w:left="1134" w:header="1134" w:footer="1134" w:gutter="0"/>
          <w:cols w:space="720"/>
          <w:titlePg/>
          <w:docGrid w:linePitch="299"/>
        </w:sectPr>
      </w:pPr>
    </w:p>
    <w:p w:rsidR="002D58AA" w:rsidRDefault="003B1743" w:rsidP="00AE0501">
      <w:pPr>
        <w:pStyle w:val="Head3IoD"/>
      </w:pPr>
      <w:bookmarkStart w:id="4" w:name="Board_experience"/>
      <w:r>
        <w:lastRenderedPageBreak/>
        <w:t>Detail of your board experience</w:t>
      </w:r>
      <w:bookmarkEnd w:id="4"/>
      <w:r>
        <w:t xml:space="preserve"> </w:t>
      </w:r>
      <w:r w:rsidR="002D58AA" w:rsidRPr="00B45155">
        <w:t xml:space="preserve"> </w:t>
      </w:r>
    </w:p>
    <w:p w:rsidR="003B1743" w:rsidRDefault="003B1743" w:rsidP="003B1743">
      <w:pPr>
        <w:pStyle w:val="TablebodyIoD"/>
      </w:pPr>
      <w:r>
        <w:t xml:space="preserve">Please list your most recent board experience. </w:t>
      </w:r>
      <w:r w:rsidR="008A673B" w:rsidRPr="00923CC9">
        <w:t>You can add up to six entries.</w:t>
      </w:r>
    </w:p>
    <w:p w:rsidR="003B1743" w:rsidRDefault="008A673B" w:rsidP="003B1743">
      <w:pPr>
        <w:pStyle w:val="StyleTablebodyIoD55pt"/>
      </w:pPr>
      <w:r>
        <w:t>1</w:t>
      </w:r>
      <w:r w:rsidR="003B1743">
        <w:t xml:space="preserve"> Listed, unlisted, SOE, Crown Entity, Trust, Inc</w:t>
      </w:r>
      <w:r w:rsidR="0075284B">
        <w:t>orporated</w:t>
      </w:r>
      <w:r w:rsidR="003B1743">
        <w:t xml:space="preserve"> So</w:t>
      </w:r>
      <w:r w:rsidR="0075284B">
        <w:t>ciety</w:t>
      </w:r>
      <w:r w:rsidR="003B1743">
        <w:t>, Statutory Board, Co-operative, CCO,</w:t>
      </w:r>
      <w:r w:rsidR="00B824D7">
        <w:t xml:space="preserve"> </w:t>
      </w:r>
      <w:r w:rsidR="003B1743">
        <w:t>Tertiary Institute, Partnership</w:t>
      </w:r>
    </w:p>
    <w:p w:rsidR="003B1743" w:rsidRDefault="008A673B" w:rsidP="003B1743">
      <w:pPr>
        <w:pStyle w:val="StyleTablebodyIoD55pt"/>
      </w:pPr>
      <w:r>
        <w:t>2</w:t>
      </w:r>
      <w:r w:rsidR="003B1743">
        <w:t xml:space="preserve"> Approximate number of employees</w:t>
      </w:r>
    </w:p>
    <w:p w:rsidR="002D58AA" w:rsidRDefault="008A673B" w:rsidP="003B1743">
      <w:pPr>
        <w:pStyle w:val="StyleTablebodyIoD55pt"/>
      </w:pPr>
      <w:r>
        <w:t>3</w:t>
      </w:r>
      <w:r w:rsidR="003B1743">
        <w:t xml:space="preserve"> eg mining, health, engineering, agriculture, forestry, insurance, health care, legal, etc</w:t>
      </w:r>
    </w:p>
    <w:tbl>
      <w:tblPr>
        <w:tblStyle w:val="TableGrid"/>
        <w:tblW w:w="14601"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977"/>
        <w:gridCol w:w="3874"/>
        <w:gridCol w:w="3875"/>
        <w:gridCol w:w="3875"/>
      </w:tblGrid>
      <w:tr w:rsidR="003B1743" w:rsidTr="003B1743">
        <w:trPr>
          <w:cantSplit/>
        </w:trPr>
        <w:tc>
          <w:tcPr>
            <w:tcW w:w="2977" w:type="dxa"/>
            <w:shd w:val="clear" w:color="auto" w:fill="E6F3F2"/>
          </w:tcPr>
          <w:p w:rsidR="003B1743" w:rsidRDefault="003B1743" w:rsidP="003B1743">
            <w:pPr>
              <w:pStyle w:val="TablebodyIoD"/>
            </w:pPr>
            <w:r w:rsidRPr="00FE3AC1">
              <w:t>Organisation</w:t>
            </w:r>
          </w:p>
        </w:tc>
        <w:sdt>
          <w:sdtPr>
            <w:alias w:val="Add"/>
            <w:tag w:val="Add"/>
            <w:id w:val="354554551"/>
            <w:lock w:val="sdtLocked"/>
            <w:placeholder>
              <w:docPart w:val="D42239B3B6054141BB2B3E01843C36B9"/>
            </w:placeholder>
          </w:sdtPr>
          <w:sdtEndPr/>
          <w:sdtContent>
            <w:tc>
              <w:tcPr>
                <w:tcW w:w="3874" w:type="dxa"/>
                <w:shd w:val="clear" w:color="auto" w:fill="auto"/>
              </w:tcPr>
              <w:p w:rsidR="003B1743" w:rsidRPr="00C1479A" w:rsidRDefault="003B1743" w:rsidP="003B1743">
                <w:pPr>
                  <w:pStyle w:val="Tablebodyanswer"/>
                </w:pPr>
                <w:r w:rsidRPr="00C1479A">
                  <w:t>Add</w:t>
                </w:r>
              </w:p>
            </w:tc>
          </w:sdtContent>
        </w:sdt>
        <w:sdt>
          <w:sdtPr>
            <w:alias w:val="Add"/>
            <w:tag w:val="Add"/>
            <w:id w:val="972103250"/>
            <w:lock w:val="sdtLocked"/>
            <w:placeholder>
              <w:docPart w:val="7EDDA8B8AD88481695D98E718C248B2F"/>
            </w:placeholder>
          </w:sdtPr>
          <w:sdtEndPr/>
          <w:sdtContent>
            <w:tc>
              <w:tcPr>
                <w:tcW w:w="3875" w:type="dxa"/>
                <w:shd w:val="clear" w:color="auto" w:fill="auto"/>
              </w:tcPr>
              <w:p w:rsidR="003B1743" w:rsidRPr="00C1479A" w:rsidRDefault="003B1743" w:rsidP="003B1743">
                <w:pPr>
                  <w:pStyle w:val="Tablebodyanswer"/>
                </w:pPr>
                <w:r w:rsidRPr="00C1479A">
                  <w:t>Add</w:t>
                </w:r>
              </w:p>
            </w:tc>
          </w:sdtContent>
        </w:sdt>
        <w:sdt>
          <w:sdtPr>
            <w:alias w:val="Add"/>
            <w:tag w:val="Add"/>
            <w:id w:val="-1879689750"/>
            <w:lock w:val="sdtLocked"/>
            <w:placeholder>
              <w:docPart w:val="EC9CD72326BD405C8FAF3F053D8312D7"/>
            </w:placeholder>
          </w:sdtPr>
          <w:sdtEndPr/>
          <w:sdtContent>
            <w:tc>
              <w:tcPr>
                <w:tcW w:w="3875" w:type="dxa"/>
                <w:shd w:val="clear" w:color="auto" w:fill="auto"/>
              </w:tcPr>
              <w:p w:rsidR="003B1743" w:rsidRPr="00C1479A" w:rsidRDefault="003B1743" w:rsidP="003B1743">
                <w:pPr>
                  <w:pStyle w:val="Tablebodyanswer"/>
                </w:pPr>
                <w:r w:rsidRPr="00C1479A">
                  <w:t>Add</w:t>
                </w:r>
              </w:p>
            </w:tc>
          </w:sdtContent>
        </w:sdt>
      </w:tr>
      <w:tr w:rsidR="004C1F59" w:rsidTr="003B1743">
        <w:trPr>
          <w:cantSplit/>
        </w:trPr>
        <w:tc>
          <w:tcPr>
            <w:tcW w:w="2977" w:type="dxa"/>
            <w:shd w:val="clear" w:color="auto" w:fill="E6F3F2"/>
          </w:tcPr>
          <w:p w:rsidR="004C1F59" w:rsidRPr="00FE3AC1" w:rsidRDefault="004C1F59" w:rsidP="004C1F59">
            <w:pPr>
              <w:pStyle w:val="TablebodyIoD"/>
            </w:pPr>
            <w:r w:rsidRPr="00FE3AC1">
              <w:t>Position title</w:t>
            </w:r>
          </w:p>
        </w:tc>
        <w:sdt>
          <w:sdtPr>
            <w:alias w:val="Add"/>
            <w:tag w:val="Add"/>
            <w:id w:val="-1772312203"/>
            <w:lock w:val="sdtLocked"/>
            <w:placeholder>
              <w:docPart w:val="93A736965734406E93C81395677F7DF9"/>
            </w:placeholder>
          </w:sdtPr>
          <w:sdtEndPr/>
          <w:sdtContent>
            <w:tc>
              <w:tcPr>
                <w:tcW w:w="3874" w:type="dxa"/>
                <w:shd w:val="clear" w:color="auto" w:fill="auto"/>
              </w:tcPr>
              <w:p w:rsidR="004C1F59" w:rsidRPr="00C1479A" w:rsidRDefault="004C1F59" w:rsidP="004C1F59">
                <w:pPr>
                  <w:pStyle w:val="Tablebodyanswer"/>
                </w:pPr>
                <w:r w:rsidRPr="00C1479A">
                  <w:t>Add</w:t>
                </w:r>
              </w:p>
            </w:tc>
          </w:sdtContent>
        </w:sdt>
        <w:sdt>
          <w:sdtPr>
            <w:alias w:val="Add"/>
            <w:tag w:val="Add"/>
            <w:id w:val="1606538539"/>
            <w:lock w:val="sdtLocked"/>
            <w:placeholder>
              <w:docPart w:val="31F0147984F74F3EBC1C6AD9E7E34045"/>
            </w:placeholder>
          </w:sdtPr>
          <w:sdtEndPr/>
          <w:sdtContent>
            <w:tc>
              <w:tcPr>
                <w:tcW w:w="3875" w:type="dxa"/>
                <w:shd w:val="clear" w:color="auto" w:fill="auto"/>
              </w:tcPr>
              <w:p w:rsidR="004C1F59" w:rsidRPr="00C1479A" w:rsidRDefault="004C1F59" w:rsidP="004C1F59">
                <w:pPr>
                  <w:pStyle w:val="Tablebodyanswer"/>
                </w:pPr>
                <w:r w:rsidRPr="00C1479A">
                  <w:t>Add</w:t>
                </w:r>
              </w:p>
            </w:tc>
          </w:sdtContent>
        </w:sdt>
        <w:sdt>
          <w:sdtPr>
            <w:alias w:val="Add"/>
            <w:tag w:val="Add"/>
            <w:id w:val="-486854671"/>
            <w:lock w:val="sdtLocked"/>
            <w:placeholder>
              <w:docPart w:val="CDDAEB88ACAD4A068D70C0E71A818E67"/>
            </w:placeholder>
          </w:sdtPr>
          <w:sdtEndPr/>
          <w:sdtContent>
            <w:tc>
              <w:tcPr>
                <w:tcW w:w="3875" w:type="dxa"/>
                <w:shd w:val="clear" w:color="auto" w:fill="auto"/>
              </w:tcPr>
              <w:p w:rsidR="004C1F59" w:rsidRPr="00C1479A" w:rsidRDefault="004C1F59" w:rsidP="004C1F59">
                <w:pPr>
                  <w:pStyle w:val="Tablebodyanswer"/>
                </w:pPr>
                <w:r w:rsidRPr="000F0330">
                  <w:t>Add</w:t>
                </w:r>
              </w:p>
            </w:tc>
          </w:sdtContent>
        </w:sdt>
      </w:tr>
      <w:tr w:rsidR="004C1F59" w:rsidTr="003B1743">
        <w:trPr>
          <w:cantSplit/>
        </w:trPr>
        <w:tc>
          <w:tcPr>
            <w:tcW w:w="2977" w:type="dxa"/>
            <w:shd w:val="clear" w:color="auto" w:fill="E6F3F2"/>
          </w:tcPr>
          <w:p w:rsidR="004C1F59" w:rsidRDefault="004C1F59" w:rsidP="004C1F59">
            <w:pPr>
              <w:pStyle w:val="TablebodyIoD"/>
            </w:pPr>
            <w:r w:rsidRPr="00FE3AC1">
              <w:t xml:space="preserve">Reporting to Name/Title </w:t>
            </w:r>
            <w:r w:rsidRPr="00C1479A">
              <w:rPr>
                <w:caps/>
                <w:sz w:val="11"/>
              </w:rPr>
              <w:t>(if applicable</w:t>
            </w:r>
            <w:r w:rsidRPr="002D58AA">
              <w:rPr>
                <w:sz w:val="11"/>
              </w:rPr>
              <w:t>)</w:t>
            </w:r>
          </w:p>
        </w:tc>
        <w:sdt>
          <w:sdtPr>
            <w:alias w:val="Add"/>
            <w:tag w:val="Add"/>
            <w:id w:val="-18545472"/>
            <w:lock w:val="sdtLocked"/>
            <w:placeholder>
              <w:docPart w:val="AEEBAF4B9D2944BDA678969B7219E720"/>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2126346494"/>
            <w:lock w:val="sdtLocked"/>
            <w:placeholder>
              <w:docPart w:val="3D671D06F49540569C7ED10DBCB8B434"/>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514756376"/>
            <w:lock w:val="sdtLocked"/>
            <w:placeholder>
              <w:docPart w:val="1EEFFC342B1F42E49532BD254E47E517"/>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3B1743">
        <w:trPr>
          <w:cantSplit/>
        </w:trPr>
        <w:tc>
          <w:tcPr>
            <w:tcW w:w="2977" w:type="dxa"/>
            <w:shd w:val="clear" w:color="auto" w:fill="E6F3F2"/>
          </w:tcPr>
          <w:p w:rsidR="004C1F59" w:rsidRDefault="004C1F59" w:rsidP="004C1F59">
            <w:pPr>
              <w:pStyle w:val="TablebodyIoD"/>
            </w:pPr>
            <w:r w:rsidRPr="00FE3AC1">
              <w:t xml:space="preserve">Start date </w:t>
            </w:r>
            <w:r w:rsidRPr="00C1479A">
              <w:rPr>
                <w:sz w:val="11"/>
              </w:rPr>
              <w:t>(</w:t>
            </w:r>
            <w:r>
              <w:rPr>
                <w:sz w:val="11"/>
              </w:rPr>
              <w:t>YYYY</w:t>
            </w:r>
            <w:r w:rsidRPr="00C1479A">
              <w:rPr>
                <w:sz w:val="11"/>
              </w:rPr>
              <w:t>)</w:t>
            </w:r>
          </w:p>
        </w:tc>
        <w:sdt>
          <w:sdtPr>
            <w:alias w:val="Add"/>
            <w:tag w:val="Add"/>
            <w:id w:val="-1242484307"/>
            <w:lock w:val="sdtLocked"/>
            <w:placeholder>
              <w:docPart w:val="855CE93274DD45498754FB7757EBB83A"/>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353304564"/>
            <w:lock w:val="sdtLocked"/>
            <w:placeholder>
              <w:docPart w:val="2EAA235C511B416DA6B0A0DE44BCE4F3"/>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886167673"/>
            <w:lock w:val="sdtLocked"/>
            <w:placeholder>
              <w:docPart w:val="462A697C96284559914757E1436306BF"/>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3B1743">
        <w:trPr>
          <w:cantSplit/>
        </w:trPr>
        <w:tc>
          <w:tcPr>
            <w:tcW w:w="2977" w:type="dxa"/>
            <w:shd w:val="clear" w:color="auto" w:fill="E6F3F2"/>
          </w:tcPr>
          <w:p w:rsidR="004C1F59" w:rsidRDefault="004C1F59" w:rsidP="004C1F59">
            <w:pPr>
              <w:pStyle w:val="TablebodyIoD"/>
            </w:pPr>
            <w:r w:rsidRPr="00FE3AC1">
              <w:t xml:space="preserve">End date </w:t>
            </w:r>
            <w:r w:rsidRPr="00C1479A">
              <w:rPr>
                <w:sz w:val="11"/>
              </w:rPr>
              <w:t>(</w:t>
            </w:r>
            <w:r>
              <w:rPr>
                <w:sz w:val="11"/>
              </w:rPr>
              <w:t>YYYY / OR CURRENT)</w:t>
            </w:r>
          </w:p>
        </w:tc>
        <w:sdt>
          <w:sdtPr>
            <w:alias w:val="Add"/>
            <w:tag w:val="Add"/>
            <w:id w:val="907741807"/>
            <w:lock w:val="sdtLocked"/>
            <w:placeholder>
              <w:docPart w:val="C8FA2B1FD6CA47BE8FF71A9546DA1199"/>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1732835388"/>
            <w:lock w:val="sdtLocked"/>
            <w:placeholder>
              <w:docPart w:val="D733C15285DA495B96BD6CA10130E1D0"/>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935551904"/>
            <w:lock w:val="sdtLocked"/>
            <w:placeholder>
              <w:docPart w:val="D97F358F90E14A2088CC13FB08650F5D"/>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3B1743">
        <w:trPr>
          <w:cantSplit/>
        </w:trPr>
        <w:tc>
          <w:tcPr>
            <w:tcW w:w="2977" w:type="dxa"/>
            <w:shd w:val="clear" w:color="auto" w:fill="E6F3F2"/>
          </w:tcPr>
          <w:p w:rsidR="004C1F59" w:rsidRDefault="004C1F59" w:rsidP="004C1F59">
            <w:pPr>
              <w:pStyle w:val="TablebodyIoD"/>
            </w:pPr>
            <w:r w:rsidRPr="00FE3AC1">
              <w:t>Organisation type</w:t>
            </w:r>
            <w:r w:rsidR="008A673B">
              <w:rPr>
                <w:vertAlign w:val="superscript"/>
              </w:rPr>
              <w:t>1</w:t>
            </w:r>
          </w:p>
        </w:tc>
        <w:sdt>
          <w:sdtPr>
            <w:alias w:val="Add"/>
            <w:tag w:val="Add"/>
            <w:id w:val="1898862002"/>
            <w:lock w:val="sdtLocked"/>
            <w:placeholder>
              <w:docPart w:val="85F6E9212FEE49009B48D245C5E416BB"/>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612439977"/>
            <w:lock w:val="sdtLocked"/>
            <w:placeholder>
              <w:docPart w:val="24C6ACA535654875A80AC9F5AE56C72C"/>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566796708"/>
            <w:lock w:val="sdtLocked"/>
            <w:placeholder>
              <w:docPart w:val="5B9A06D33D494DD5A64C4C092A9950CD"/>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3B1743">
        <w:trPr>
          <w:cantSplit/>
        </w:trPr>
        <w:tc>
          <w:tcPr>
            <w:tcW w:w="2977" w:type="dxa"/>
            <w:shd w:val="clear" w:color="auto" w:fill="E6F3F2"/>
          </w:tcPr>
          <w:p w:rsidR="004C1F59" w:rsidRDefault="004C1F59" w:rsidP="004C1F59">
            <w:pPr>
              <w:pStyle w:val="TablebodyIoD"/>
            </w:pPr>
            <w:r w:rsidRPr="00FE3AC1">
              <w:t>Number of FTE staff</w:t>
            </w:r>
            <w:r w:rsidR="008A673B">
              <w:rPr>
                <w:vertAlign w:val="superscript"/>
              </w:rPr>
              <w:t>2</w:t>
            </w:r>
          </w:p>
        </w:tc>
        <w:sdt>
          <w:sdtPr>
            <w:alias w:val="Add"/>
            <w:tag w:val="Add"/>
            <w:id w:val="422763484"/>
            <w:lock w:val="sdtLocked"/>
            <w:placeholder>
              <w:docPart w:val="013C5111879A487696B3A6211ED99431"/>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400376149"/>
            <w:lock w:val="sdtLocked"/>
            <w:placeholder>
              <w:docPart w:val="D507BD53F2A742D1AC9B12284ECA8858"/>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531846977"/>
            <w:lock w:val="sdtLocked"/>
            <w:placeholder>
              <w:docPart w:val="88B604399287414EB444796EBF8F6F40"/>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3B1743">
        <w:trPr>
          <w:cantSplit/>
        </w:trPr>
        <w:tc>
          <w:tcPr>
            <w:tcW w:w="2977" w:type="dxa"/>
            <w:shd w:val="clear" w:color="auto" w:fill="E6F3F2"/>
          </w:tcPr>
          <w:p w:rsidR="004C1F59" w:rsidRDefault="004C1F59" w:rsidP="004C1F59">
            <w:pPr>
              <w:pStyle w:val="TablebodyIoD"/>
            </w:pPr>
            <w:r w:rsidRPr="00FE3AC1">
              <w:t>Annual operating revenue $M</w:t>
            </w:r>
          </w:p>
        </w:tc>
        <w:sdt>
          <w:sdtPr>
            <w:alias w:val="Add"/>
            <w:tag w:val="Add"/>
            <w:id w:val="890304304"/>
            <w:lock w:val="sdtLocked"/>
            <w:placeholder>
              <w:docPart w:val="574899D447CC4024ACE40F22987FC235"/>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1212234006"/>
            <w:lock w:val="sdtLocked"/>
            <w:placeholder>
              <w:docPart w:val="BC2126B03E9D454CB43246AE133EEA1A"/>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602529562"/>
            <w:lock w:val="sdtLocked"/>
            <w:placeholder>
              <w:docPart w:val="E0A015C7D0634A12B2B8E10F8A7143E4"/>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3B1743">
        <w:trPr>
          <w:cantSplit/>
        </w:trPr>
        <w:tc>
          <w:tcPr>
            <w:tcW w:w="2977" w:type="dxa"/>
            <w:shd w:val="clear" w:color="auto" w:fill="E6F3F2"/>
          </w:tcPr>
          <w:p w:rsidR="004C1F59" w:rsidRDefault="004C1F59" w:rsidP="004C1F59">
            <w:pPr>
              <w:pStyle w:val="TablebodyIoD"/>
            </w:pPr>
            <w:r w:rsidRPr="00FE3AC1">
              <w:t>Industry</w:t>
            </w:r>
            <w:r w:rsidR="008A673B">
              <w:rPr>
                <w:vertAlign w:val="superscript"/>
              </w:rPr>
              <w:t>3</w:t>
            </w:r>
          </w:p>
        </w:tc>
        <w:sdt>
          <w:sdtPr>
            <w:alias w:val="Add"/>
            <w:tag w:val="Add"/>
            <w:id w:val="862940978"/>
            <w:lock w:val="sdtLocked"/>
            <w:placeholder>
              <w:docPart w:val="873CC96757D4417282BB6EA3C48514D2"/>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443199942"/>
            <w:lock w:val="sdtLocked"/>
            <w:placeholder>
              <w:docPart w:val="BC94632CB5DF4AD4AAAD5BD83AB4E2A4"/>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88600990"/>
            <w:lock w:val="sdtLocked"/>
            <w:placeholder>
              <w:docPart w:val="C90D57FAEB9147369AE6449662270BD5"/>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CD0B4D">
        <w:trPr>
          <w:cantSplit/>
          <w:trHeight w:hRule="exact" w:val="794"/>
        </w:trPr>
        <w:tc>
          <w:tcPr>
            <w:tcW w:w="2977" w:type="dxa"/>
            <w:shd w:val="clear" w:color="auto" w:fill="E6F3F2"/>
          </w:tcPr>
          <w:p w:rsidR="004C1F59" w:rsidRPr="00C1479A" w:rsidRDefault="004C1F59" w:rsidP="004C1F59">
            <w:pPr>
              <w:pStyle w:val="TablebodyIoD"/>
              <w:rPr>
                <w:caps/>
                <w:sz w:val="11"/>
              </w:rPr>
            </w:pPr>
            <w:r w:rsidRPr="00FE3AC1">
              <w:t>Briefly describe the organisation</w:t>
            </w:r>
            <w:r>
              <w:br/>
            </w:r>
            <w:r w:rsidRPr="00C1479A">
              <w:rPr>
                <w:caps/>
                <w:sz w:val="11"/>
              </w:rPr>
              <w:t>(max 20 words)</w:t>
            </w:r>
          </w:p>
        </w:tc>
        <w:sdt>
          <w:sdtPr>
            <w:alias w:val="Add"/>
            <w:tag w:val="Add"/>
            <w:id w:val="756017752"/>
            <w:lock w:val="sdtLocked"/>
            <w:placeholder>
              <w:docPart w:val="9810CBACDB04429D976673732A5FBB5F"/>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1584905750"/>
            <w:lock w:val="sdtLocked"/>
            <w:placeholder>
              <w:docPart w:val="2B5FFC4EB3484F019CF1A7090E2AFD8B"/>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1489133239"/>
            <w:lock w:val="sdtLocked"/>
            <w:placeholder>
              <w:docPart w:val="D8F820C79D174CC4BBD959DE80B3ECFD"/>
            </w:placeholder>
          </w:sdtPr>
          <w:sdtEndPr/>
          <w:sdtContent>
            <w:tc>
              <w:tcPr>
                <w:tcW w:w="3875" w:type="dxa"/>
                <w:shd w:val="clear" w:color="auto" w:fill="auto"/>
              </w:tcPr>
              <w:p w:rsidR="004C1F59" w:rsidRDefault="004C1F59" w:rsidP="004C1F59">
                <w:pPr>
                  <w:pStyle w:val="Tablebodyanswer"/>
                </w:pPr>
                <w:r w:rsidRPr="000F0330">
                  <w:t>Add</w:t>
                </w:r>
              </w:p>
            </w:tc>
          </w:sdtContent>
        </w:sdt>
      </w:tr>
      <w:tr w:rsidR="004C1F59" w:rsidTr="00CD0B4D">
        <w:trPr>
          <w:cantSplit/>
          <w:trHeight w:hRule="exact" w:val="1361"/>
        </w:trPr>
        <w:tc>
          <w:tcPr>
            <w:tcW w:w="2977" w:type="dxa"/>
            <w:shd w:val="clear" w:color="auto" w:fill="E6F3F2"/>
          </w:tcPr>
          <w:p w:rsidR="004C1F59" w:rsidRDefault="004C1F59" w:rsidP="004C1F59">
            <w:pPr>
              <w:pStyle w:val="TablebodyIoD"/>
            </w:pPr>
            <w:r w:rsidRPr="00FE3AC1">
              <w:t xml:space="preserve">Briefly summarise your role and responsibilities </w:t>
            </w:r>
            <w:r w:rsidRPr="00C1479A">
              <w:rPr>
                <w:caps/>
                <w:sz w:val="11"/>
              </w:rPr>
              <w:t xml:space="preserve">(max </w:t>
            </w:r>
            <w:r>
              <w:rPr>
                <w:caps/>
                <w:sz w:val="11"/>
              </w:rPr>
              <w:t>4</w:t>
            </w:r>
            <w:r w:rsidRPr="00C1479A">
              <w:rPr>
                <w:caps/>
                <w:sz w:val="11"/>
              </w:rPr>
              <w:t>0 words)</w:t>
            </w:r>
          </w:p>
        </w:tc>
        <w:sdt>
          <w:sdtPr>
            <w:alias w:val="Add"/>
            <w:tag w:val="Add"/>
            <w:id w:val="1152953196"/>
            <w:lock w:val="sdtLocked"/>
            <w:placeholder>
              <w:docPart w:val="EE0317AC041F4CCA86E5B63750B7ADCE"/>
            </w:placeholder>
          </w:sdtPr>
          <w:sdtEndPr/>
          <w:sdtContent>
            <w:tc>
              <w:tcPr>
                <w:tcW w:w="3874" w:type="dxa"/>
                <w:shd w:val="clear" w:color="auto" w:fill="auto"/>
              </w:tcPr>
              <w:p w:rsidR="004C1F59" w:rsidRDefault="004C1F59" w:rsidP="004C1F59">
                <w:pPr>
                  <w:pStyle w:val="Tablebodyanswer"/>
                </w:pPr>
                <w:r>
                  <w:t>Add</w:t>
                </w:r>
              </w:p>
            </w:tc>
          </w:sdtContent>
        </w:sdt>
        <w:sdt>
          <w:sdtPr>
            <w:alias w:val="Add"/>
            <w:tag w:val="Add"/>
            <w:id w:val="-1490325474"/>
            <w:lock w:val="sdtLocked"/>
            <w:placeholder>
              <w:docPart w:val="363ECCD001FC4983A67743ADF165714F"/>
            </w:placeholder>
          </w:sdtPr>
          <w:sdtEndPr/>
          <w:sdtContent>
            <w:tc>
              <w:tcPr>
                <w:tcW w:w="3875" w:type="dxa"/>
                <w:shd w:val="clear" w:color="auto" w:fill="auto"/>
              </w:tcPr>
              <w:p w:rsidR="004C1F59" w:rsidRDefault="004C1F59" w:rsidP="004C1F59">
                <w:pPr>
                  <w:pStyle w:val="Tablebodyanswer"/>
                </w:pPr>
                <w:r>
                  <w:t>Add</w:t>
                </w:r>
              </w:p>
            </w:tc>
          </w:sdtContent>
        </w:sdt>
        <w:sdt>
          <w:sdtPr>
            <w:alias w:val="Add"/>
            <w:tag w:val="Add"/>
            <w:id w:val="-2035956289"/>
            <w:lock w:val="sdtLocked"/>
            <w:placeholder>
              <w:docPart w:val="E479B8924453437786955EBAB8BC0694"/>
            </w:placeholder>
          </w:sdtPr>
          <w:sdtEndPr/>
          <w:sdtContent>
            <w:tc>
              <w:tcPr>
                <w:tcW w:w="3875" w:type="dxa"/>
                <w:shd w:val="clear" w:color="auto" w:fill="auto"/>
              </w:tcPr>
              <w:p w:rsidR="004C1F59" w:rsidRDefault="004C1F59" w:rsidP="004C1F59">
                <w:pPr>
                  <w:pStyle w:val="Tablebodyanswer"/>
                </w:pPr>
                <w:r w:rsidRPr="000F0330">
                  <w:t>Add</w:t>
                </w:r>
              </w:p>
            </w:tc>
          </w:sdtContent>
        </w:sdt>
      </w:tr>
    </w:tbl>
    <w:p w:rsidR="00FD033C" w:rsidRDefault="00FD033C" w:rsidP="003B1743">
      <w:pPr>
        <w:pStyle w:val="TablebodyIoD"/>
      </w:pPr>
    </w:p>
    <w:p w:rsidR="00FD033C" w:rsidRDefault="00FD033C">
      <w:pPr>
        <w:autoSpaceDE/>
        <w:autoSpaceDN/>
        <w:adjustRightInd/>
        <w:spacing w:after="0" w:line="240" w:lineRule="auto"/>
        <w:textAlignment w:val="auto"/>
      </w:pPr>
      <w:r>
        <w:br w:type="page"/>
      </w:r>
    </w:p>
    <w:p w:rsidR="0061554E" w:rsidRDefault="005A4122" w:rsidP="00F124CE">
      <w:pPr>
        <w:pStyle w:val="Head5IoD"/>
      </w:pPr>
      <w:r>
        <w:lastRenderedPageBreak/>
        <w:t xml:space="preserve">11.0 </w:t>
      </w:r>
      <w:r>
        <w:tab/>
      </w:r>
      <w:r w:rsidR="0061554E">
        <w:t>Detail of your board experience continued</w:t>
      </w:r>
    </w:p>
    <w:p w:rsidR="008803B1" w:rsidRDefault="008A673B" w:rsidP="008803B1">
      <w:pPr>
        <w:pStyle w:val="StyleTablebodyIoD55pt"/>
      </w:pPr>
      <w:r>
        <w:t>1</w:t>
      </w:r>
      <w:r w:rsidR="008803B1">
        <w:t xml:space="preserve"> Listed, unlisted, SOE, Crown Entity, Trust, Inc Soc, Statutory Board, Co-operative, CCO, LATE, Tertiary Institute, Partnership</w:t>
      </w:r>
    </w:p>
    <w:p w:rsidR="008803B1" w:rsidRDefault="008A673B" w:rsidP="008803B1">
      <w:pPr>
        <w:pStyle w:val="StyleTablebodyIoD55pt"/>
      </w:pPr>
      <w:r>
        <w:t>2</w:t>
      </w:r>
      <w:r w:rsidR="008803B1">
        <w:t xml:space="preserve"> Approximate number of employees</w:t>
      </w:r>
    </w:p>
    <w:p w:rsidR="008803B1" w:rsidRDefault="008A673B" w:rsidP="008803B1">
      <w:pPr>
        <w:pStyle w:val="StyleTablebodyIoD55pt"/>
      </w:pPr>
      <w:r>
        <w:t>3</w:t>
      </w:r>
      <w:r w:rsidR="008803B1">
        <w:t xml:space="preserve"> eg mining, health, engineering, agriculture, forestry, insurance, health care, legal, etc</w:t>
      </w:r>
    </w:p>
    <w:tbl>
      <w:tblPr>
        <w:tblStyle w:val="TableGrid"/>
        <w:tblW w:w="14601"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977"/>
        <w:gridCol w:w="3874"/>
        <w:gridCol w:w="3875"/>
        <w:gridCol w:w="3875"/>
      </w:tblGrid>
      <w:tr w:rsidR="000A3E61" w:rsidTr="00D056DC">
        <w:trPr>
          <w:cantSplit/>
        </w:trPr>
        <w:tc>
          <w:tcPr>
            <w:tcW w:w="2977" w:type="dxa"/>
            <w:shd w:val="clear" w:color="auto" w:fill="E6F3F2"/>
          </w:tcPr>
          <w:p w:rsidR="000A3E61" w:rsidRDefault="000A3E61" w:rsidP="000A3E61">
            <w:pPr>
              <w:pStyle w:val="TablebodyIoD"/>
            </w:pPr>
            <w:r w:rsidRPr="00FE3AC1">
              <w:t>Organisation</w:t>
            </w:r>
          </w:p>
        </w:tc>
        <w:sdt>
          <w:sdtPr>
            <w:alias w:val="Add"/>
            <w:tag w:val="Add"/>
            <w:id w:val="-404843298"/>
            <w:lock w:val="sdtLocked"/>
            <w:placeholder>
              <w:docPart w:val="1C39CFBF8B37475F9E8D8EC9BCDEE21C"/>
            </w:placeholder>
          </w:sdtPr>
          <w:sdtEndPr/>
          <w:sdtContent>
            <w:tc>
              <w:tcPr>
                <w:tcW w:w="3874" w:type="dxa"/>
                <w:shd w:val="clear" w:color="auto" w:fill="auto"/>
              </w:tcPr>
              <w:p w:rsidR="000A3E61" w:rsidRPr="00C1479A" w:rsidRDefault="000A3E61" w:rsidP="000A3E61">
                <w:pPr>
                  <w:pStyle w:val="Tablebodyanswer"/>
                </w:pPr>
                <w:r w:rsidRPr="00C1479A">
                  <w:t>Add</w:t>
                </w:r>
              </w:p>
            </w:tc>
          </w:sdtContent>
        </w:sdt>
        <w:sdt>
          <w:sdtPr>
            <w:alias w:val="Add"/>
            <w:tag w:val="Add"/>
            <w:id w:val="1951666589"/>
            <w:lock w:val="sdtLocked"/>
            <w:placeholder>
              <w:docPart w:val="8C4261E813AF4B2988E8FE621C5E09B1"/>
            </w:placeholder>
          </w:sdtPr>
          <w:sdtEndPr/>
          <w:sdtContent>
            <w:tc>
              <w:tcPr>
                <w:tcW w:w="3875" w:type="dxa"/>
                <w:shd w:val="clear" w:color="auto" w:fill="auto"/>
              </w:tcPr>
              <w:p w:rsidR="000A3E61" w:rsidRPr="00C1479A" w:rsidRDefault="000A3E61" w:rsidP="000A3E61">
                <w:pPr>
                  <w:pStyle w:val="Tablebodyanswer"/>
                </w:pPr>
                <w:r w:rsidRPr="00C1479A">
                  <w:t>Add</w:t>
                </w:r>
              </w:p>
            </w:tc>
          </w:sdtContent>
        </w:sdt>
        <w:sdt>
          <w:sdtPr>
            <w:alias w:val="Add"/>
            <w:tag w:val="Add"/>
            <w:id w:val="-1599010156"/>
            <w:lock w:val="sdtLocked"/>
            <w:placeholder>
              <w:docPart w:val="C51198450A4F4E8F9591701DFEE393D0"/>
            </w:placeholder>
          </w:sdtPr>
          <w:sdtEndPr/>
          <w:sdtContent>
            <w:tc>
              <w:tcPr>
                <w:tcW w:w="3875" w:type="dxa"/>
                <w:shd w:val="clear" w:color="auto" w:fill="auto"/>
              </w:tcPr>
              <w:p w:rsidR="000A3E61" w:rsidRPr="00C1479A"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Pr="00FE3AC1" w:rsidRDefault="000A3E61" w:rsidP="000A3E61">
            <w:pPr>
              <w:pStyle w:val="TablebodyIoD"/>
            </w:pPr>
            <w:r w:rsidRPr="00FE3AC1">
              <w:t>Position title</w:t>
            </w:r>
          </w:p>
        </w:tc>
        <w:sdt>
          <w:sdtPr>
            <w:alias w:val="Add"/>
            <w:tag w:val="Add"/>
            <w:id w:val="-407702149"/>
            <w:lock w:val="sdtLocked"/>
            <w:placeholder>
              <w:docPart w:val="973C23C67E6041E59322E9E58BE0BD42"/>
            </w:placeholder>
          </w:sdtPr>
          <w:sdtEndPr/>
          <w:sdtContent>
            <w:tc>
              <w:tcPr>
                <w:tcW w:w="3874" w:type="dxa"/>
                <w:shd w:val="clear" w:color="auto" w:fill="auto"/>
              </w:tcPr>
              <w:p w:rsidR="000A3E61" w:rsidRPr="00C1479A" w:rsidRDefault="000A3E61" w:rsidP="000A3E61">
                <w:pPr>
                  <w:pStyle w:val="Tablebodyanswer"/>
                </w:pPr>
                <w:r w:rsidRPr="00C1479A">
                  <w:t>Add</w:t>
                </w:r>
              </w:p>
            </w:tc>
          </w:sdtContent>
        </w:sdt>
        <w:sdt>
          <w:sdtPr>
            <w:alias w:val="Add"/>
            <w:tag w:val="Add"/>
            <w:id w:val="-485159625"/>
            <w:lock w:val="sdtLocked"/>
            <w:placeholder>
              <w:docPart w:val="7D7F31FD49B34D1097DEFF9D396AF3ED"/>
            </w:placeholder>
          </w:sdtPr>
          <w:sdtEndPr/>
          <w:sdtContent>
            <w:tc>
              <w:tcPr>
                <w:tcW w:w="3875" w:type="dxa"/>
                <w:shd w:val="clear" w:color="auto" w:fill="auto"/>
              </w:tcPr>
              <w:p w:rsidR="000A3E61" w:rsidRPr="00C1479A" w:rsidRDefault="000A3E61" w:rsidP="000A3E61">
                <w:pPr>
                  <w:pStyle w:val="Tablebodyanswer"/>
                </w:pPr>
                <w:r w:rsidRPr="00C1479A">
                  <w:t>Add</w:t>
                </w:r>
              </w:p>
            </w:tc>
          </w:sdtContent>
        </w:sdt>
        <w:sdt>
          <w:sdtPr>
            <w:alias w:val="Add"/>
            <w:tag w:val="Add"/>
            <w:id w:val="-11535680"/>
            <w:lock w:val="sdtLocked"/>
            <w:placeholder>
              <w:docPart w:val="683B3BB223994DAC82CC4D60A7ED2D00"/>
            </w:placeholder>
          </w:sdtPr>
          <w:sdtEndPr/>
          <w:sdtContent>
            <w:tc>
              <w:tcPr>
                <w:tcW w:w="3875" w:type="dxa"/>
                <w:shd w:val="clear" w:color="auto" w:fill="auto"/>
              </w:tcPr>
              <w:p w:rsidR="000A3E61" w:rsidRPr="00C1479A"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Default="000A3E61" w:rsidP="000A3E61">
            <w:pPr>
              <w:pStyle w:val="TablebodyIoD"/>
            </w:pPr>
            <w:r w:rsidRPr="00FE3AC1">
              <w:t xml:space="preserve">Reporting to Name/Title </w:t>
            </w:r>
            <w:r w:rsidRPr="00C1479A">
              <w:rPr>
                <w:caps/>
                <w:sz w:val="11"/>
              </w:rPr>
              <w:t>(if applicable</w:t>
            </w:r>
            <w:r w:rsidRPr="002D58AA">
              <w:rPr>
                <w:sz w:val="11"/>
              </w:rPr>
              <w:t>)</w:t>
            </w:r>
          </w:p>
        </w:tc>
        <w:sdt>
          <w:sdtPr>
            <w:alias w:val="Add"/>
            <w:tag w:val="Add"/>
            <w:id w:val="-1309930531"/>
            <w:lock w:val="sdtLocked"/>
            <w:placeholder>
              <w:docPart w:val="039D2AC0642A40D2BA57D229DD2531B8"/>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2038393295"/>
            <w:lock w:val="sdtLocked"/>
            <w:placeholder>
              <w:docPart w:val="8AEAF752F56F4391A53FBD2C7B2A1823"/>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582066859"/>
            <w:lock w:val="sdtLocked"/>
            <w:placeholder>
              <w:docPart w:val="2134E9F7DB9A44A5927D2DD1D9821A91"/>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Default="000A3E61" w:rsidP="000A3E61">
            <w:pPr>
              <w:pStyle w:val="TablebodyIoD"/>
            </w:pPr>
            <w:r w:rsidRPr="00FE3AC1">
              <w:t xml:space="preserve">Start date </w:t>
            </w:r>
            <w:r w:rsidRPr="00C1479A">
              <w:rPr>
                <w:sz w:val="11"/>
              </w:rPr>
              <w:t>(</w:t>
            </w:r>
            <w:r>
              <w:rPr>
                <w:sz w:val="11"/>
              </w:rPr>
              <w:t>YYYY</w:t>
            </w:r>
            <w:r w:rsidRPr="00C1479A">
              <w:rPr>
                <w:sz w:val="11"/>
              </w:rPr>
              <w:t>)</w:t>
            </w:r>
          </w:p>
        </w:tc>
        <w:sdt>
          <w:sdtPr>
            <w:alias w:val="Add"/>
            <w:tag w:val="Add"/>
            <w:id w:val="-1732842369"/>
            <w:lock w:val="sdtLocked"/>
            <w:placeholder>
              <w:docPart w:val="224CA452A35443AEA25CD1BB75EEC8A7"/>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842661788"/>
            <w:lock w:val="sdtLocked"/>
            <w:placeholder>
              <w:docPart w:val="D1738DA530C240B6A7BAE1F8B7A1A1A7"/>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2144768314"/>
            <w:lock w:val="sdtLocked"/>
            <w:placeholder>
              <w:docPart w:val="4D0866D8200845A5B1B95270978F7DD3"/>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Default="000A3E61" w:rsidP="000A3E61">
            <w:pPr>
              <w:pStyle w:val="TablebodyIoD"/>
            </w:pPr>
            <w:r w:rsidRPr="00FE3AC1">
              <w:t xml:space="preserve">End date </w:t>
            </w:r>
            <w:r w:rsidRPr="00C1479A">
              <w:rPr>
                <w:sz w:val="11"/>
              </w:rPr>
              <w:t>(</w:t>
            </w:r>
            <w:r>
              <w:rPr>
                <w:sz w:val="11"/>
              </w:rPr>
              <w:t>YYYY / OR CURRENT)</w:t>
            </w:r>
          </w:p>
        </w:tc>
        <w:sdt>
          <w:sdtPr>
            <w:alias w:val="Add"/>
            <w:tag w:val="Add"/>
            <w:id w:val="-1683728842"/>
            <w:lock w:val="sdtLocked"/>
            <w:placeholder>
              <w:docPart w:val="FAA9B37298224BB1BCFD080719212C13"/>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1714184405"/>
            <w:lock w:val="sdtLocked"/>
            <w:placeholder>
              <w:docPart w:val="3CE01958C50B4466AD2245909F999E4A"/>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903833643"/>
            <w:lock w:val="sdtLocked"/>
            <w:placeholder>
              <w:docPart w:val="15F490730233458CA06CC7A142C26B52"/>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Default="000A3E61" w:rsidP="000A3E61">
            <w:pPr>
              <w:pStyle w:val="TablebodyIoD"/>
            </w:pPr>
            <w:r w:rsidRPr="00FE3AC1">
              <w:t>Organisation type</w:t>
            </w:r>
            <w:r w:rsidR="008A673B">
              <w:rPr>
                <w:vertAlign w:val="superscript"/>
              </w:rPr>
              <w:t>1</w:t>
            </w:r>
          </w:p>
        </w:tc>
        <w:sdt>
          <w:sdtPr>
            <w:alias w:val="Add"/>
            <w:tag w:val="Add"/>
            <w:id w:val="-1132409573"/>
            <w:lock w:val="sdtLocked"/>
            <w:placeholder>
              <w:docPart w:val="B0170C4EB6964B2D82D8C0214A7D7654"/>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523479655"/>
            <w:lock w:val="sdtLocked"/>
            <w:placeholder>
              <w:docPart w:val="CB95BD37BB534B21A6FAEED7479A80EC"/>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1844006067"/>
            <w:lock w:val="sdtLocked"/>
            <w:placeholder>
              <w:docPart w:val="44D86FED03EE49BD89E242196BE9E3F0"/>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Default="000A3E61" w:rsidP="000A3E61">
            <w:pPr>
              <w:pStyle w:val="TablebodyIoD"/>
            </w:pPr>
            <w:r w:rsidRPr="00FE3AC1">
              <w:t>Number of FTE staff</w:t>
            </w:r>
            <w:r w:rsidR="008A673B">
              <w:rPr>
                <w:vertAlign w:val="superscript"/>
              </w:rPr>
              <w:t>2</w:t>
            </w:r>
          </w:p>
        </w:tc>
        <w:sdt>
          <w:sdtPr>
            <w:alias w:val="Add"/>
            <w:tag w:val="Add"/>
            <w:id w:val="-1997560866"/>
            <w:lock w:val="sdtLocked"/>
            <w:placeholder>
              <w:docPart w:val="BF11568753594BE38F2576A30DA976C4"/>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562181808"/>
            <w:lock w:val="sdtLocked"/>
            <w:placeholder>
              <w:docPart w:val="21D049DD08EA4C9594DB87982388BC1C"/>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389728569"/>
            <w:lock w:val="sdtLocked"/>
            <w:placeholder>
              <w:docPart w:val="A3716765C0404CC48FF098F7518957E4"/>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Default="000A3E61" w:rsidP="000A3E61">
            <w:pPr>
              <w:pStyle w:val="TablebodyIoD"/>
            </w:pPr>
            <w:r w:rsidRPr="00FE3AC1">
              <w:t>Annual operating revenue $M</w:t>
            </w:r>
          </w:p>
        </w:tc>
        <w:sdt>
          <w:sdtPr>
            <w:alias w:val="Add"/>
            <w:tag w:val="Add"/>
            <w:id w:val="2092880308"/>
            <w:lock w:val="sdtLocked"/>
            <w:placeholder>
              <w:docPart w:val="1B8B379F980D4341915E548C4C9C3C01"/>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1619100772"/>
            <w:lock w:val="sdtLocked"/>
            <w:placeholder>
              <w:docPart w:val="4D23FD73CF414165B576F949FFDDBC9B"/>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1059677578"/>
            <w:lock w:val="sdtLocked"/>
            <w:placeholder>
              <w:docPart w:val="78A81E93DC61418D806575CAEFDAD4CF"/>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D056DC">
        <w:trPr>
          <w:cantSplit/>
        </w:trPr>
        <w:tc>
          <w:tcPr>
            <w:tcW w:w="2977" w:type="dxa"/>
            <w:shd w:val="clear" w:color="auto" w:fill="E6F3F2"/>
          </w:tcPr>
          <w:p w:rsidR="000A3E61" w:rsidRDefault="000A3E61" w:rsidP="000A3E61">
            <w:pPr>
              <w:pStyle w:val="TablebodyIoD"/>
            </w:pPr>
            <w:r w:rsidRPr="00FE3AC1">
              <w:t>Industry</w:t>
            </w:r>
            <w:r w:rsidR="008A673B">
              <w:rPr>
                <w:vertAlign w:val="superscript"/>
              </w:rPr>
              <w:t>3</w:t>
            </w:r>
          </w:p>
        </w:tc>
        <w:sdt>
          <w:sdtPr>
            <w:alias w:val="Add"/>
            <w:tag w:val="Add"/>
            <w:id w:val="211094310"/>
            <w:lock w:val="sdtLocked"/>
            <w:placeholder>
              <w:docPart w:val="44541F33E2F04580A120A895BCAFA492"/>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7905196"/>
            <w:lock w:val="sdtLocked"/>
            <w:placeholder>
              <w:docPart w:val="9377BE5BF63F4EC6A858E92ADF05EA50"/>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1143628294"/>
            <w:lock w:val="sdtLocked"/>
            <w:placeholder>
              <w:docPart w:val="5BA287F7D3CC4A25990B8A56B8472FF1"/>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CD0B4D">
        <w:trPr>
          <w:cantSplit/>
          <w:trHeight w:hRule="exact" w:val="794"/>
        </w:trPr>
        <w:tc>
          <w:tcPr>
            <w:tcW w:w="2977" w:type="dxa"/>
            <w:shd w:val="clear" w:color="auto" w:fill="E6F3F2"/>
          </w:tcPr>
          <w:p w:rsidR="000A3E61" w:rsidRPr="00C1479A" w:rsidRDefault="000A3E61" w:rsidP="000A3E61">
            <w:pPr>
              <w:pStyle w:val="TablebodyIoD"/>
              <w:rPr>
                <w:caps/>
                <w:sz w:val="11"/>
              </w:rPr>
            </w:pPr>
            <w:r w:rsidRPr="00FE3AC1">
              <w:t>Briefly describe the organisation</w:t>
            </w:r>
            <w:r>
              <w:br/>
            </w:r>
            <w:r w:rsidRPr="00C1479A">
              <w:rPr>
                <w:caps/>
                <w:sz w:val="11"/>
              </w:rPr>
              <w:t>(max 20 words)</w:t>
            </w:r>
          </w:p>
        </w:tc>
        <w:sdt>
          <w:sdtPr>
            <w:alias w:val="Add"/>
            <w:tag w:val="Add"/>
            <w:id w:val="4726947"/>
            <w:lock w:val="sdtLocked"/>
            <w:placeholder>
              <w:docPart w:val="18A965331BED4492978F47AE384F1587"/>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1261096367"/>
            <w:lock w:val="sdtLocked"/>
            <w:placeholder>
              <w:docPart w:val="C52C0AF972A84F3198AFB8BACA3A49B0"/>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1138691867"/>
            <w:lock w:val="sdtLocked"/>
            <w:placeholder>
              <w:docPart w:val="37D0DD968DEC44AD96EBB077796E2010"/>
            </w:placeholder>
          </w:sdtPr>
          <w:sdtEndPr/>
          <w:sdtContent>
            <w:tc>
              <w:tcPr>
                <w:tcW w:w="3875" w:type="dxa"/>
                <w:shd w:val="clear" w:color="auto" w:fill="auto"/>
              </w:tcPr>
              <w:p w:rsidR="000A3E61" w:rsidRDefault="000A3E61" w:rsidP="000A3E61">
                <w:pPr>
                  <w:pStyle w:val="Tablebodyanswer"/>
                </w:pPr>
                <w:r w:rsidRPr="001C068E">
                  <w:t>Add</w:t>
                </w:r>
              </w:p>
            </w:tc>
          </w:sdtContent>
        </w:sdt>
      </w:tr>
      <w:tr w:rsidR="000A3E61" w:rsidTr="00CD0B4D">
        <w:trPr>
          <w:cantSplit/>
          <w:trHeight w:hRule="exact" w:val="1361"/>
        </w:trPr>
        <w:tc>
          <w:tcPr>
            <w:tcW w:w="2977" w:type="dxa"/>
            <w:shd w:val="clear" w:color="auto" w:fill="E6F3F2"/>
          </w:tcPr>
          <w:p w:rsidR="000A3E61" w:rsidRDefault="000A3E61" w:rsidP="000A3E61">
            <w:pPr>
              <w:pStyle w:val="TablebodyIoD"/>
            </w:pPr>
            <w:r w:rsidRPr="00FE3AC1">
              <w:t xml:space="preserve">Briefly summarise your role and responsibilities </w:t>
            </w:r>
            <w:r w:rsidRPr="00C1479A">
              <w:rPr>
                <w:caps/>
                <w:sz w:val="11"/>
              </w:rPr>
              <w:t xml:space="preserve">(max </w:t>
            </w:r>
            <w:r>
              <w:rPr>
                <w:caps/>
                <w:sz w:val="11"/>
              </w:rPr>
              <w:t>4</w:t>
            </w:r>
            <w:r w:rsidRPr="00C1479A">
              <w:rPr>
                <w:caps/>
                <w:sz w:val="11"/>
              </w:rPr>
              <w:t>0 words)</w:t>
            </w:r>
          </w:p>
        </w:tc>
        <w:sdt>
          <w:sdtPr>
            <w:alias w:val="Add"/>
            <w:tag w:val="Add"/>
            <w:id w:val="-233470462"/>
            <w:lock w:val="sdtLocked"/>
            <w:placeholder>
              <w:docPart w:val="684B54F2BBEF48479862D31B9E6A50F0"/>
            </w:placeholder>
          </w:sdtPr>
          <w:sdtEndPr/>
          <w:sdtContent>
            <w:tc>
              <w:tcPr>
                <w:tcW w:w="3874" w:type="dxa"/>
                <w:shd w:val="clear" w:color="auto" w:fill="auto"/>
              </w:tcPr>
              <w:p w:rsidR="000A3E61" w:rsidRDefault="000A3E61" w:rsidP="000A3E61">
                <w:pPr>
                  <w:pStyle w:val="Tablebodyanswer"/>
                </w:pPr>
                <w:r>
                  <w:t>Add</w:t>
                </w:r>
              </w:p>
            </w:tc>
          </w:sdtContent>
        </w:sdt>
        <w:sdt>
          <w:sdtPr>
            <w:alias w:val="Add"/>
            <w:tag w:val="Add"/>
            <w:id w:val="1622888089"/>
            <w:lock w:val="sdtLocked"/>
            <w:placeholder>
              <w:docPart w:val="33C999EA37B94EEFA9FE9734D30EE410"/>
            </w:placeholder>
          </w:sdtPr>
          <w:sdtEndPr/>
          <w:sdtContent>
            <w:tc>
              <w:tcPr>
                <w:tcW w:w="3875" w:type="dxa"/>
                <w:shd w:val="clear" w:color="auto" w:fill="auto"/>
              </w:tcPr>
              <w:p w:rsidR="000A3E61" w:rsidRDefault="000A3E61" w:rsidP="000A3E61">
                <w:pPr>
                  <w:pStyle w:val="Tablebodyanswer"/>
                </w:pPr>
                <w:r>
                  <w:t>Add</w:t>
                </w:r>
              </w:p>
            </w:tc>
          </w:sdtContent>
        </w:sdt>
        <w:sdt>
          <w:sdtPr>
            <w:alias w:val="Add"/>
            <w:tag w:val="Add"/>
            <w:id w:val="-1945215864"/>
            <w:lock w:val="sdtLocked"/>
            <w:placeholder>
              <w:docPart w:val="189C58B7946C43C9B1841793006AE4EF"/>
            </w:placeholder>
          </w:sdtPr>
          <w:sdtEndPr/>
          <w:sdtContent>
            <w:tc>
              <w:tcPr>
                <w:tcW w:w="3875" w:type="dxa"/>
                <w:shd w:val="clear" w:color="auto" w:fill="auto"/>
              </w:tcPr>
              <w:p w:rsidR="000A3E61" w:rsidRDefault="000A3E61" w:rsidP="000A3E61">
                <w:pPr>
                  <w:pStyle w:val="Tablebodyanswer"/>
                </w:pPr>
                <w:r w:rsidRPr="001C068E">
                  <w:t>Add</w:t>
                </w:r>
              </w:p>
            </w:tc>
          </w:sdtContent>
        </w:sdt>
      </w:tr>
    </w:tbl>
    <w:p w:rsidR="00A7041E" w:rsidRDefault="00A7041E">
      <w:pPr>
        <w:autoSpaceDE/>
        <w:autoSpaceDN/>
        <w:adjustRightInd/>
        <w:spacing w:after="0" w:line="240" w:lineRule="auto"/>
        <w:textAlignment w:val="auto"/>
      </w:pPr>
    </w:p>
    <w:p w:rsidR="003B1743" w:rsidRDefault="003B1743" w:rsidP="00303389">
      <w:pPr>
        <w:pStyle w:val="IoDBody"/>
      </w:pPr>
    </w:p>
    <w:p w:rsidR="003B1743" w:rsidRDefault="003B1743" w:rsidP="00303389">
      <w:pPr>
        <w:pStyle w:val="IoDBody"/>
        <w:sectPr w:rsidR="003B1743" w:rsidSect="00437560">
          <w:headerReference w:type="default" r:id="rId29"/>
          <w:headerReference w:type="first" r:id="rId30"/>
          <w:pgSz w:w="16840" w:h="11910" w:orient="landscape"/>
          <w:pgMar w:top="1899" w:right="1134" w:bottom="1701" w:left="1134" w:header="1134" w:footer="1134" w:gutter="0"/>
          <w:cols w:space="720"/>
          <w:titlePg/>
          <w:docGrid w:linePitch="299"/>
        </w:sectPr>
      </w:pPr>
    </w:p>
    <w:p w:rsidR="00FD033C" w:rsidRDefault="00FD033C" w:rsidP="00AE0501">
      <w:pPr>
        <w:pStyle w:val="Head3IoD"/>
      </w:pPr>
      <w:r>
        <w:lastRenderedPageBreak/>
        <w:t>Submitting your application</w:t>
      </w:r>
    </w:p>
    <w:tbl>
      <w:tblPr>
        <w:tblStyle w:val="TableGrid"/>
        <w:tblW w:w="9634" w:type="dxa"/>
        <w:tblBorders>
          <w:top w:val="none" w:sz="0" w:space="0" w:color="auto"/>
          <w:left w:val="none" w:sz="0" w:space="0" w:color="auto"/>
          <w:bottom w:val="none" w:sz="0" w:space="0" w:color="auto"/>
          <w:right w:val="none" w:sz="0" w:space="0" w:color="auto"/>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00"/>
        <w:gridCol w:w="9234"/>
      </w:tblGrid>
      <w:tr w:rsidR="00DC52A9" w:rsidTr="00DC52A9">
        <w:tc>
          <w:tcPr>
            <w:tcW w:w="9634" w:type="dxa"/>
            <w:gridSpan w:val="2"/>
            <w:shd w:val="clear" w:color="auto" w:fill="auto"/>
          </w:tcPr>
          <w:p w:rsidR="00DC52A9" w:rsidRDefault="00DC52A9" w:rsidP="00D056DC">
            <w:pPr>
              <w:pStyle w:val="TablebodyIoD"/>
            </w:pPr>
            <w:r>
              <w:t xml:space="preserve">Please send your application as one email that includes the two attachment shown to </w:t>
            </w:r>
            <w:hyperlink r:id="rId31" w:history="1">
              <w:r>
                <w:rPr>
                  <w:rStyle w:val="Hyperlink"/>
                </w:rPr>
                <w:t>mentoring@iod.org.nz</w:t>
              </w:r>
            </w:hyperlink>
          </w:p>
        </w:tc>
      </w:tr>
      <w:tr w:rsidR="00DC52A9" w:rsidTr="00D056DC">
        <w:tc>
          <w:tcPr>
            <w:tcW w:w="400" w:type="dxa"/>
          </w:tcPr>
          <w:p w:rsidR="00DC52A9" w:rsidRDefault="00710F15" w:rsidP="00DC52A9">
            <w:pPr>
              <w:pStyle w:val="TablebodyIoD"/>
            </w:pPr>
            <w:sdt>
              <w:sdtPr>
                <w:rPr>
                  <w:color w:val="084E8A" w:themeColor="text2"/>
                </w:rPr>
                <w:alias w:val="Select"/>
                <w:tag w:val="Select"/>
                <w:id w:val="962695050"/>
                <w:lock w:val="sdtLocked"/>
                <w15:color w:val="084E8A"/>
                <w14:checkbox>
                  <w14:checked w14:val="0"/>
                  <w14:checkedState w14:val="00A4" w14:font="Wingdings"/>
                  <w14:uncheckedState w14:val="00A2" w14:font="Wingdings"/>
                </w14:checkbox>
              </w:sdtPr>
              <w:sdtEndPr/>
              <w:sdtContent>
                <w:r w:rsidR="00DC52A9">
                  <w:rPr>
                    <w:color w:val="084E8A" w:themeColor="text2"/>
                  </w:rPr>
                  <w:sym w:font="Wingdings" w:char="F0A2"/>
                </w:r>
              </w:sdtContent>
            </w:sdt>
          </w:p>
        </w:tc>
        <w:tc>
          <w:tcPr>
            <w:tcW w:w="9234" w:type="dxa"/>
          </w:tcPr>
          <w:p w:rsidR="00DC52A9" w:rsidRDefault="00DC52A9" w:rsidP="00DC52A9">
            <w:pPr>
              <w:pStyle w:val="TablebodyIoD"/>
            </w:pPr>
            <w:r>
              <w:t xml:space="preserve">1 Your completed application form saved as a PDF </w:t>
            </w:r>
          </w:p>
        </w:tc>
      </w:tr>
      <w:tr w:rsidR="00DC52A9" w:rsidTr="00DC52A9">
        <w:tc>
          <w:tcPr>
            <w:tcW w:w="400" w:type="dxa"/>
            <w:tcBorders>
              <w:bottom w:val="single" w:sz="2" w:space="0" w:color="808080" w:themeColor="background1" w:themeShade="80"/>
            </w:tcBorders>
          </w:tcPr>
          <w:p w:rsidR="00DC52A9" w:rsidRDefault="00710F15" w:rsidP="00DC52A9">
            <w:pPr>
              <w:pStyle w:val="TablebodyIoD"/>
            </w:pPr>
            <w:sdt>
              <w:sdtPr>
                <w:rPr>
                  <w:color w:val="084E8A" w:themeColor="text2"/>
                </w:rPr>
                <w:alias w:val="Select"/>
                <w:tag w:val="Select"/>
                <w:id w:val="-573902379"/>
                <w:lock w:val="sdtLocked"/>
                <w15:color w:val="084E8A"/>
                <w14:checkbox>
                  <w14:checked w14:val="0"/>
                  <w14:checkedState w14:val="00A4" w14:font="Wingdings"/>
                  <w14:uncheckedState w14:val="00A2" w14:font="Wingdings"/>
                </w14:checkbox>
              </w:sdtPr>
              <w:sdtEndPr/>
              <w:sdtContent>
                <w:r w:rsidR="00C22599">
                  <w:rPr>
                    <w:color w:val="084E8A" w:themeColor="text2"/>
                  </w:rPr>
                  <w:sym w:font="Wingdings" w:char="F0A2"/>
                </w:r>
              </w:sdtContent>
            </w:sdt>
          </w:p>
        </w:tc>
        <w:tc>
          <w:tcPr>
            <w:tcW w:w="9234" w:type="dxa"/>
            <w:tcBorders>
              <w:bottom w:val="single" w:sz="2" w:space="0" w:color="808080" w:themeColor="background1" w:themeShade="80"/>
            </w:tcBorders>
          </w:tcPr>
          <w:p w:rsidR="00DC52A9" w:rsidRDefault="00DC52A9" w:rsidP="00DC52A9">
            <w:pPr>
              <w:pStyle w:val="TablebodyIoD"/>
            </w:pPr>
            <w:r>
              <w:t xml:space="preserve">2 A copy of your current governance CV, no more than four pages long, either as a Word document or PDF </w:t>
            </w:r>
          </w:p>
        </w:tc>
      </w:tr>
      <w:tr w:rsidR="00DC52A9" w:rsidTr="00DC52A9">
        <w:tc>
          <w:tcPr>
            <w:tcW w:w="9634" w:type="dxa"/>
            <w:gridSpan w:val="2"/>
            <w:tcBorders>
              <w:top w:val="single" w:sz="2" w:space="0" w:color="808080" w:themeColor="background1" w:themeShade="80"/>
              <w:bottom w:val="nil"/>
            </w:tcBorders>
            <w:shd w:val="clear" w:color="auto" w:fill="EBF1F6"/>
          </w:tcPr>
          <w:p w:rsidR="00DC52A9" w:rsidRDefault="00DC52A9" w:rsidP="00DC52A9">
            <w:pPr>
              <w:pStyle w:val="TablebodyIoD"/>
            </w:pPr>
            <w:r>
              <w:t xml:space="preserve">All applications must be received before </w:t>
            </w:r>
            <w:r w:rsidRPr="008803B1">
              <w:rPr>
                <w:b/>
                <w:bCs/>
              </w:rPr>
              <w:t>12 noon Thursday 2 April 2020</w:t>
            </w:r>
            <w:r>
              <w:t>.  No late applications will be accepted.</w:t>
            </w:r>
          </w:p>
        </w:tc>
      </w:tr>
    </w:tbl>
    <w:p w:rsidR="00FA2335" w:rsidRDefault="00FA2335" w:rsidP="00AE0501">
      <w:pPr>
        <w:pStyle w:val="TablebodyIoD"/>
      </w:pPr>
    </w:p>
    <w:p w:rsidR="00F124CE" w:rsidRDefault="00F124CE" w:rsidP="00AE0501">
      <w:pPr>
        <w:pStyle w:val="TablebodyIoD"/>
      </w:pPr>
    </w:p>
    <w:p w:rsidR="00DC52A9" w:rsidRDefault="00DC52A9" w:rsidP="006550D0">
      <w:pPr>
        <w:pStyle w:val="Heading2"/>
      </w:pPr>
      <w:bookmarkStart w:id="5" w:name="_Terms_and_conditions:"/>
      <w:bookmarkStart w:id="6" w:name="Terms_and_conditions"/>
      <w:bookmarkEnd w:id="5"/>
      <w:r>
        <w:t>Terms and conditions</w:t>
      </w:r>
      <w:bookmarkEnd w:id="6"/>
      <w:r>
        <w:t>:</w:t>
      </w:r>
    </w:p>
    <w:p w:rsidR="00DC52A9" w:rsidRDefault="00DC52A9" w:rsidP="00F124CE">
      <w:pPr>
        <w:pStyle w:val="TablebodyIoD"/>
      </w:pPr>
      <w:r>
        <w:t>By submitting your application to th</w:t>
      </w:r>
      <w:r w:rsidRPr="0075284B">
        <w:t>e Mentoring for Diversity program</w:t>
      </w:r>
      <w:r>
        <w:t>me you agree and confirm each of the following:</w:t>
      </w:r>
    </w:p>
    <w:p w:rsidR="00DC52A9" w:rsidRDefault="00DC52A9" w:rsidP="00F124CE">
      <w:pPr>
        <w:pStyle w:val="TablebulletsIoD"/>
      </w:pPr>
      <w:r>
        <w:t xml:space="preserve">the information provided in </w:t>
      </w:r>
      <w:r w:rsidR="0075284B">
        <w:t>your</w:t>
      </w:r>
      <w:r>
        <w:t xml:space="preserve"> application (</w:t>
      </w:r>
      <w:r w:rsidR="0075284B">
        <w:t xml:space="preserve">see </w:t>
      </w:r>
      <w:hyperlink r:id="rId32" w:history="1">
        <w:r w:rsidR="0075284B" w:rsidRPr="0075284B">
          <w:rPr>
            <w:rStyle w:val="Hyperlink"/>
          </w:rPr>
          <w:t>iod.org.nz/mfd</w:t>
        </w:r>
      </w:hyperlink>
      <w:r>
        <w:t>)</w:t>
      </w:r>
      <w:r w:rsidR="0075284B">
        <w:t xml:space="preserve"> </w:t>
      </w:r>
      <w:r>
        <w:t>is true and accurate at the time of lodging</w:t>
      </w:r>
    </w:p>
    <w:p w:rsidR="00DC52A9" w:rsidRDefault="00DC52A9" w:rsidP="00F124CE">
      <w:pPr>
        <w:pStyle w:val="TablebulletsIoD"/>
      </w:pPr>
      <w:r>
        <w:t xml:space="preserve">you will be notified by the </w:t>
      </w:r>
      <w:r w:rsidR="0075284B">
        <w:t xml:space="preserve">IoD </w:t>
      </w:r>
      <w:r>
        <w:t>whether your application was successful or unsuccessful by email on or before</w:t>
      </w:r>
      <w:r w:rsidR="0075284B">
        <w:br/>
      </w:r>
      <w:r>
        <w:t>3 June 2020, and that no further discussion or review of your application will be entered into</w:t>
      </w:r>
    </w:p>
    <w:p w:rsidR="00DC52A9" w:rsidRDefault="00DC52A9" w:rsidP="00F124CE">
      <w:pPr>
        <w:pStyle w:val="TablebulletsIoD"/>
      </w:pPr>
      <w:r>
        <w:t>you understand and accept the aims and limitations of the Mentoring for Diversity programme in that it does not guarantee you a role on a board</w:t>
      </w:r>
    </w:p>
    <w:p w:rsidR="00DC52A9" w:rsidRDefault="00DC52A9" w:rsidP="00F124CE">
      <w:pPr>
        <w:pStyle w:val="TablebulletsIoD"/>
      </w:pPr>
      <w:r>
        <w:t xml:space="preserve">you consent to the </w:t>
      </w:r>
      <w:r w:rsidR="0075284B">
        <w:t xml:space="preserve">IoD </w:t>
      </w:r>
      <w:r>
        <w:t>contacting your nominated referees should you be shortlisted and for the purpose of final selection</w:t>
      </w:r>
    </w:p>
    <w:p w:rsidR="00DC52A9" w:rsidRDefault="00DC52A9" w:rsidP="00F124CE">
      <w:pPr>
        <w:pStyle w:val="TablebulletsIoD"/>
      </w:pPr>
      <w:r>
        <w:t xml:space="preserve">you consent to the </w:t>
      </w:r>
      <w:r w:rsidR="0075284B">
        <w:t>IoD</w:t>
      </w:r>
      <w:r>
        <w:t xml:space="preserve"> providing a copy of your application form (or extract</w:t>
      </w:r>
      <w:r w:rsidR="0075284B">
        <w:t>)</w:t>
      </w:r>
      <w:r>
        <w:t xml:space="preserve"> and/or </w:t>
      </w:r>
      <w:r w:rsidR="0075284B">
        <w:t xml:space="preserve">your </w:t>
      </w:r>
      <w:r>
        <w:t>CV to a number of mentors participating in the Mentoring for Diversity programme for the purpose of matching</w:t>
      </w:r>
    </w:p>
    <w:p w:rsidR="00DC52A9" w:rsidRDefault="00DC52A9" w:rsidP="00F124CE">
      <w:pPr>
        <w:pStyle w:val="TablebulletsIoD"/>
      </w:pPr>
      <w:r>
        <w:t xml:space="preserve">you consent to the </w:t>
      </w:r>
      <w:r w:rsidR="0075284B">
        <w:t>IoD</w:t>
      </w:r>
      <w:r>
        <w:t xml:space="preserve"> providing a copy of your r</w:t>
      </w:r>
      <w:r w:rsidR="00CA43A2">
        <w:t>è</w:t>
      </w:r>
      <w:r>
        <w:t>sum</w:t>
      </w:r>
      <w:r w:rsidR="00CA43A2">
        <w:t>è</w:t>
      </w:r>
      <w:r>
        <w:t xml:space="preserve"> to chairs, boards and search firms (on a case-by- case basis) who contact us </w:t>
      </w:r>
      <w:r w:rsidR="00CA43A2">
        <w:t>seeking</w:t>
      </w:r>
      <w:r>
        <w:t xml:space="preserve"> a director with your skills and experience </w:t>
      </w:r>
    </w:p>
    <w:p w:rsidR="00DC52A9" w:rsidRDefault="00DC52A9" w:rsidP="00F124CE">
      <w:pPr>
        <w:pStyle w:val="TablebulletsIoD"/>
      </w:pPr>
      <w:r>
        <w:t xml:space="preserve">all personal information collected by the </w:t>
      </w:r>
      <w:r w:rsidR="00CA43A2">
        <w:t xml:space="preserve">IoD </w:t>
      </w:r>
      <w:r>
        <w:t xml:space="preserve">for the purpose of the Mentoring for Diversity programme is handled and may be disclosed in accordance with the </w:t>
      </w:r>
      <w:r w:rsidR="00CA43A2">
        <w:t>IoD’s</w:t>
      </w:r>
      <w:r>
        <w:t xml:space="preserve"> privacy policy</w:t>
      </w:r>
    </w:p>
    <w:p w:rsidR="00DC52A9" w:rsidRDefault="00DC52A9" w:rsidP="00F124CE">
      <w:pPr>
        <w:pStyle w:val="TablebulletsIoD"/>
      </w:pPr>
      <w:r>
        <w:t xml:space="preserve">you consent to information collected by the </w:t>
      </w:r>
      <w:r w:rsidR="00CA43A2">
        <w:t>IoD</w:t>
      </w:r>
      <w:r>
        <w:t xml:space="preserve"> being used for programme marketing and publicity purposes including the listing of mentee names in BoardRoom magazine, on our website and LinkedIn channel.</w:t>
      </w:r>
    </w:p>
    <w:p w:rsidR="00DC52A9" w:rsidRDefault="00DC52A9" w:rsidP="00F124CE">
      <w:pPr>
        <w:pStyle w:val="TablebodyIoD"/>
      </w:pPr>
    </w:p>
    <w:p w:rsidR="00DC52A9" w:rsidRDefault="00DC52A9" w:rsidP="00F124CE">
      <w:pPr>
        <w:pStyle w:val="TablebodyIoD"/>
      </w:pPr>
      <w:r>
        <w:t>If selected as a mentee in the Mentoring for Diversity programme:</w:t>
      </w:r>
    </w:p>
    <w:p w:rsidR="00CA43A2" w:rsidRDefault="00DC52A9" w:rsidP="00F124CE">
      <w:pPr>
        <w:pStyle w:val="TablebulletsIoD"/>
      </w:pPr>
      <w:r>
        <w:t xml:space="preserve">you consent to the </w:t>
      </w:r>
      <w:r w:rsidR="00CA43A2">
        <w:t>IoD</w:t>
      </w:r>
      <w:r>
        <w:t xml:space="preserve"> publicly disclosing your full name and region in relevant materials and communications</w:t>
      </w:r>
    </w:p>
    <w:p w:rsidR="00DC52A9" w:rsidRDefault="00DC52A9" w:rsidP="00F124CE">
      <w:pPr>
        <w:pStyle w:val="TablebulletsIoD"/>
      </w:pPr>
      <w:r>
        <w:t>you are responsible for all expenses incurred as a result of travelling and attending events associat</w:t>
      </w:r>
      <w:r w:rsidR="00CA43A2">
        <w:t>ed</w:t>
      </w:r>
      <w:r>
        <w:t xml:space="preserve"> with this programme</w:t>
      </w:r>
    </w:p>
    <w:p w:rsidR="00DC52A9" w:rsidRDefault="00DC52A9" w:rsidP="00F124CE">
      <w:pPr>
        <w:pStyle w:val="TablebulletsIoD"/>
      </w:pPr>
      <w:r>
        <w:t xml:space="preserve">you consent to the </w:t>
      </w:r>
      <w:r w:rsidR="00CA43A2">
        <w:t>IoD</w:t>
      </w:r>
      <w:r>
        <w:t xml:space="preserve"> contacting you from time</w:t>
      </w:r>
      <w:r w:rsidR="00CA43A2">
        <w:t xml:space="preserve"> </w:t>
      </w:r>
      <w:r>
        <w:t>to</w:t>
      </w:r>
      <w:r w:rsidR="00CA43A2">
        <w:t xml:space="preserve"> </w:t>
      </w:r>
      <w:r>
        <w:t xml:space="preserve">time via email, telephone or mail in relation to the Mentoring for Diversity programme and in relation to any board vacancies which it believes </w:t>
      </w:r>
      <w:r w:rsidR="00CA43A2">
        <w:t>may be suitable</w:t>
      </w:r>
      <w:r>
        <w:t xml:space="preserve"> </w:t>
      </w:r>
      <w:r w:rsidR="00CA43A2">
        <w:t>to you</w:t>
      </w:r>
    </w:p>
    <w:p w:rsidR="00DC52A9" w:rsidRDefault="00DC52A9" w:rsidP="00F124CE">
      <w:pPr>
        <w:pStyle w:val="TablebulletsIoD"/>
      </w:pPr>
      <w:r>
        <w:t xml:space="preserve">you agree to notify the </w:t>
      </w:r>
      <w:r w:rsidR="00CA43A2">
        <w:t>IoD</w:t>
      </w:r>
      <w:r>
        <w:t xml:space="preserve"> of any board positions you obtain as a result of the Mentoring for Diversity programme</w:t>
      </w:r>
    </w:p>
    <w:p w:rsidR="00DC52A9" w:rsidRDefault="00DC52A9" w:rsidP="00F124CE">
      <w:pPr>
        <w:pStyle w:val="TablebulletsIoD"/>
      </w:pPr>
      <w:r>
        <w:t xml:space="preserve">any photos taken at the launch function or otherwise may be used </w:t>
      </w:r>
      <w:r w:rsidR="00CA43A2">
        <w:t>to</w:t>
      </w:r>
      <w:r>
        <w:t xml:space="preserve"> market the Mentoring for Diversity programme</w:t>
      </w:r>
    </w:p>
    <w:p w:rsidR="00DC52A9" w:rsidRDefault="00DC52A9" w:rsidP="00F124CE">
      <w:pPr>
        <w:pStyle w:val="TablebulletsIoD"/>
      </w:pPr>
      <w:r>
        <w:t>you will provide feedback during or after the programme in a timely manner, as requested from time to time</w:t>
      </w:r>
    </w:p>
    <w:p w:rsidR="00DC52A9" w:rsidRDefault="00DC52A9" w:rsidP="00F124CE">
      <w:pPr>
        <w:pStyle w:val="TablebulletsIoD"/>
      </w:pPr>
      <w:r>
        <w:t>you will at all times, conduct yourself in a professional and ethical manner and refrain from any conduct that may harm your mentor or mentor</w:t>
      </w:r>
      <w:r w:rsidR="00CA43A2">
        <w:t>’</w:t>
      </w:r>
      <w:r>
        <w:t>s reputation</w:t>
      </w:r>
    </w:p>
    <w:p w:rsidR="00DC52A9" w:rsidRDefault="00DC52A9" w:rsidP="00F124CE">
      <w:pPr>
        <w:pStyle w:val="TablebulletsIoD"/>
      </w:pPr>
      <w:r>
        <w:t>you will respect the confidentiality of the relationship by not disclosing the mentor’s name unless specifically agreed with your mentor</w:t>
      </w:r>
    </w:p>
    <w:p w:rsidR="00DC52A9" w:rsidRDefault="00DC52A9" w:rsidP="00F124CE">
      <w:pPr>
        <w:pStyle w:val="TablebulletsIoD"/>
      </w:pPr>
      <w:r>
        <w:t>you will keep confidential any information shared with you by your mentor and will not disclose any such information to anyone unless expressly authorised by your mentor</w:t>
      </w:r>
    </w:p>
    <w:p w:rsidR="00DC52A9" w:rsidRDefault="00DC52A9" w:rsidP="00F124CE">
      <w:pPr>
        <w:pStyle w:val="TablebulletsIoD"/>
      </w:pPr>
      <w:r>
        <w:t>you will seek to avoid any conflicts between your interests and the interests of your mentor. If any actual conflict of interest or the potential for a conflict of interest arises, you will openly disclose that fact to your mentor and discuss how to deal with it in a manner which best serves your mentor’s interests</w:t>
      </w:r>
    </w:p>
    <w:p w:rsidR="00DC52A9" w:rsidRDefault="00DC52A9" w:rsidP="00F124CE">
      <w:pPr>
        <w:pStyle w:val="TablebulletsIoD"/>
      </w:pPr>
      <w:r>
        <w:t xml:space="preserve">you will only use personal information supplied to you about your mentor (either by the </w:t>
      </w:r>
      <w:r w:rsidR="00CA43A2">
        <w:t>IoD</w:t>
      </w:r>
      <w:r>
        <w:t xml:space="preserve"> or your mentor) in a manner expressly authorised by your mentor.</w:t>
      </w:r>
    </w:p>
    <w:p w:rsidR="00347860" w:rsidRPr="00380E51" w:rsidRDefault="00347860" w:rsidP="00380E51"/>
    <w:sectPr w:rsidR="00347860" w:rsidRPr="00380E51" w:rsidSect="00303389">
      <w:headerReference w:type="first" r:id="rId33"/>
      <w:footerReference w:type="first" r:id="rId34"/>
      <w:pgSz w:w="11910" w:h="16840"/>
      <w:pgMar w:top="1899" w:right="1134" w:bottom="170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F15" w:rsidRDefault="00710F15" w:rsidP="00317C2B">
      <w:r>
        <w:separator/>
      </w:r>
    </w:p>
  </w:endnote>
  <w:endnote w:type="continuationSeparator" w:id="0">
    <w:p w:rsidR="00710F15" w:rsidRDefault="00710F15" w:rsidP="0031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A1"/>
    <w:family w:val="auto"/>
    <w:pitch w:val="variable"/>
    <w:sig w:usb0="E0002AFF" w:usb1="C0007843" w:usb2="00000009" w:usb3="00000000" w:csb0="000001FF" w:csb1="00000000"/>
  </w:font>
  <w:font w:name="UntitledSerif-Regular">
    <w:altName w:val="Calibri"/>
    <w:charset w:val="00"/>
    <w:family w:val="auto"/>
    <w:pitch w:val="variable"/>
    <w:sig w:usb0="00000007" w:usb1="00000001" w:usb2="00000000" w:usb3="00000000" w:csb0="00000093" w:csb1="00000000"/>
  </w:font>
  <w:font w:name="UntitledSans-Bold">
    <w:altName w:val="Calibri"/>
    <w:charset w:val="00"/>
    <w:family w:val="auto"/>
    <w:pitch w:val="variable"/>
    <w:sig w:usb0="00000007" w:usb1="00000001" w:usb2="00000000" w:usb3="00000000" w:csb0="00000093" w:csb1="00000000"/>
  </w:font>
  <w:font w:name="UntitledSans-Medium">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rsidP="00317C2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DA248A" w:rsidRDefault="00DA248A" w:rsidP="00317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865577" w:rsidRDefault="00DA248A" w:rsidP="00317C2B">
    <w:pPr>
      <w:pStyle w:val="Footer"/>
    </w:pPr>
    <w:r>
      <w:rPr>
        <w:noProof/>
        <w:lang w:val="mi-NZ" w:eastAsia="mi-NZ"/>
      </w:rPr>
      <mc:AlternateContent>
        <mc:Choice Requires="wpg">
          <w:drawing>
            <wp:anchor distT="0" distB="0" distL="114300" distR="114300" simplePos="0" relativeHeight="251681792" behindDoc="0" locked="0" layoutInCell="1" allowOverlap="1" wp14:anchorId="6903E734" wp14:editId="45F28DE7">
              <wp:simplePos x="0" y="0"/>
              <wp:positionH relativeFrom="column">
                <wp:posOffset>-18341</wp:posOffset>
              </wp:positionH>
              <wp:positionV relativeFrom="page">
                <wp:posOffset>9877647</wp:posOffset>
              </wp:positionV>
              <wp:extent cx="6240145" cy="646430"/>
              <wp:effectExtent l="0" t="0" r="0" b="1270"/>
              <wp:wrapNone/>
              <wp:docPr id="54" name="Group 54"/>
              <wp:cNvGraphicFramePr/>
              <a:graphic xmlns:a="http://schemas.openxmlformats.org/drawingml/2006/main">
                <a:graphicData uri="http://schemas.microsoft.com/office/word/2010/wordprocessingGroup">
                  <wpg:wgp>
                    <wpg:cNvGrpSpPr/>
                    <wpg:grpSpPr>
                      <a:xfrm>
                        <a:off x="0" y="0"/>
                        <a:ext cx="6240145" cy="646430"/>
                        <a:chOff x="0" y="0"/>
                        <a:chExt cx="6240307" cy="646995"/>
                      </a:xfrm>
                    </wpg:grpSpPr>
                    <pic:pic xmlns:pic="http://schemas.openxmlformats.org/drawingml/2006/picture">
                      <pic:nvPicPr>
                        <pic:cNvPr id="6"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95605" cy="507365"/>
                        </a:xfrm>
                        <a:prstGeom prst="rect">
                          <a:avLst/>
                        </a:prstGeom>
                        <a:noFill/>
                        <a:ln>
                          <a:noFill/>
                        </a:ln>
                      </pic:spPr>
                    </pic:pic>
                    <wps:wsp>
                      <wps:cNvPr id="18" name="Text Box 2"/>
                      <wps:cNvSpPr txBox="1">
                        <a:spLocks noChangeArrowheads="1"/>
                      </wps:cNvSpPr>
                      <wps:spPr bwMode="auto">
                        <a:xfrm>
                          <a:off x="4933507" y="63795"/>
                          <a:ext cx="1306800" cy="5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t>2</w:t>
                            </w:r>
                            <w:r>
                              <w:fldChar w:fldCharType="end"/>
                            </w:r>
                            <w:r>
                              <w:t xml:space="preserve"> of </w:t>
                            </w:r>
                            <w:fldSimple w:instr=" NUMPAGES   \* MERGEFORMAT ">
                              <w:r w:rsidR="00710F15">
                                <w:rPr>
                                  <w:noProof/>
                                </w:rPr>
                                <w:t>3</w:t>
                              </w:r>
                            </w:fldSimple>
                          </w:p>
                        </w:txbxContent>
                      </wps:txbx>
                      <wps:bodyPr rot="0" vert="horz" wrap="square" lIns="91440" tIns="9144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03E734" id="Group 54" o:spid="_x0000_s1027" style="position:absolute;margin-left:-1.45pt;margin-top:777.75pt;width:491.35pt;height:50.9pt;z-index:251681792;mso-position-vertical-relative:page;mso-width-relative:margin;mso-height-relative:margin" coordsize="62403,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39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">
                <v:imagedata r:id="rId2" o:title=""/>
                <v:path arrowok="t"/>
              </v:shape>
              <v:shapetype id="_x0000_t202" coordsize="21600,21600" o:spt="202" path="m,l,21600r21600,l21600,xe">
                <v:stroke joinstyle="miter"/>
                <v:path gradientshapeok="t" o:connecttype="rect"/>
              </v:shapetype>
              <v:shape id="Text Box 2" o:spid="_x0000_s1029" type="#_x0000_t202" style="position:absolute;left:49335;top:637;width:13068;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" filled="f" stroked="f">
                <v:textbox inset=",7.2pt,,0">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t>2</w:t>
                      </w:r>
                      <w:r>
                        <w:fldChar w:fldCharType="end"/>
                      </w:r>
                      <w:r>
                        <w:t xml:space="preserve"> of </w:t>
                      </w:r>
                      <w:fldSimple w:instr=" NUMPAGES   \* MERGEFORMAT ">
                        <w:r w:rsidR="00710F15">
                          <w:rPr>
                            <w:noProof/>
                          </w:rPr>
                          <w:t>3</w:t>
                        </w:r>
                      </w:fldSimple>
                    </w:p>
                  </w:txbxContent>
                </v:textbox>
              </v:shape>
              <w10:wrap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rsidP="00317C2B">
    <w:pPr>
      <w:pStyle w:val="Footer"/>
    </w:pPr>
    <w:r>
      <w:rPr>
        <w:noProof/>
        <w:lang w:val="mi-NZ" w:eastAsia="mi-NZ"/>
      </w:rPr>
      <mc:AlternateContent>
        <mc:Choice Requires="wpg">
          <w:drawing>
            <wp:anchor distT="0" distB="0" distL="114300" distR="114300" simplePos="0" relativeHeight="251636736" behindDoc="0" locked="0" layoutInCell="1" allowOverlap="1" wp14:anchorId="04EA7D35" wp14:editId="5509A1DF">
              <wp:simplePos x="0" y="0"/>
              <wp:positionH relativeFrom="column">
                <wp:posOffset>-90362</wp:posOffset>
              </wp:positionH>
              <wp:positionV relativeFrom="paragraph">
                <wp:posOffset>62661</wp:posOffset>
              </wp:positionV>
              <wp:extent cx="6219646" cy="931653"/>
              <wp:effectExtent l="0" t="0" r="0" b="0"/>
              <wp:wrapNone/>
              <wp:docPr id="3" name="Group 3"/>
              <wp:cNvGraphicFramePr/>
              <a:graphic xmlns:a="http://schemas.openxmlformats.org/drawingml/2006/main">
                <a:graphicData uri="http://schemas.microsoft.com/office/word/2010/wordprocessingGroup">
                  <wpg:wgp>
                    <wpg:cNvGrpSpPr/>
                    <wpg:grpSpPr>
                      <a:xfrm>
                        <a:off x="0" y="0"/>
                        <a:ext cx="6219646" cy="931653"/>
                        <a:chOff x="0" y="0"/>
                        <a:chExt cx="6219646" cy="931653"/>
                      </a:xfrm>
                    </wpg:grpSpPr>
                    <wps:wsp>
                      <wps:cNvPr id="7" name="Text Box 1"/>
                      <wps:cNvSpPr txBox="1">
                        <a:spLocks noChangeArrowheads="1"/>
                      </wps:cNvSpPr>
                      <wps:spPr bwMode="auto">
                        <a:xfrm>
                          <a:off x="1595887" y="163902"/>
                          <a:ext cx="25146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DF70D5" w:rsidRDefault="00DA248A" w:rsidP="005574A6">
                            <w:pPr>
                              <w:pStyle w:val="Footeraddress"/>
                            </w:pPr>
                            <w:r w:rsidRPr="00DF70D5">
                              <w:t>Mezzanine Floor, 50 Customhouse Quay</w:t>
                            </w:r>
                            <w:r>
                              <w:br/>
                            </w:r>
                            <w:r w:rsidRPr="00DF70D5">
                              <w:t>PO Box 25253, Wellington 6146, New Zealand</w:t>
                            </w:r>
                          </w:p>
                          <w:p w:rsidR="00DA248A" w:rsidRPr="00DF70D5" w:rsidRDefault="00DA248A" w:rsidP="005574A6">
                            <w:pPr>
                              <w:pStyle w:val="Footeraddress"/>
                            </w:pPr>
                            <w:r w:rsidRPr="00DF70D5">
                              <w:rPr>
                                <w:rFonts w:ascii="Arial" w:hAnsi="Arial" w:cs="UntitledSans-Medium"/>
                                <w:b/>
                                <w:color w:val="084E89"/>
                                <w:sz w:val="14"/>
                                <w:szCs w:val="14"/>
                              </w:rPr>
                              <w:t>T</w:t>
                            </w:r>
                            <w:r>
                              <w:t> </w:t>
                            </w:r>
                            <w:r w:rsidRPr="00DF70D5">
                              <w:t>+64 4 499 0076</w:t>
                            </w:r>
                            <w:r>
                              <w:t> </w:t>
                            </w:r>
                            <w:r>
                              <w:t> </w:t>
                            </w:r>
                            <w:r w:rsidRPr="00DF70D5">
                              <w:rPr>
                                <w:rFonts w:ascii="Arial" w:hAnsi="Arial" w:cs="UntitledSans-Medium"/>
                                <w:b/>
                                <w:color w:val="084E89"/>
                                <w:sz w:val="14"/>
                                <w:szCs w:val="14"/>
                              </w:rPr>
                              <w:t>E</w:t>
                            </w:r>
                            <w:r>
                              <w:t> </w:t>
                            </w:r>
                            <w:r w:rsidRPr="00DF70D5">
                              <w:t>mail@iod.org.nz</w:t>
                            </w:r>
                          </w:p>
                        </w:txbxContent>
                      </wps:txbx>
                      <wps:bodyPr rot="0" vert="horz" wrap="square" lIns="91440" tIns="91440" rIns="91440" bIns="91440" anchor="t" anchorCtr="0" upright="1">
                        <a:noAutofit/>
                      </wps:bodyPr>
                    </wps:wsp>
                    <wps:wsp>
                      <wps:cNvPr id="8" name="Text Box 2"/>
                      <wps:cNvSpPr txBox="1">
                        <a:spLocks noChangeArrowheads="1"/>
                      </wps:cNvSpPr>
                      <wps:spPr bwMode="auto">
                        <a:xfrm>
                          <a:off x="5305246" y="474453"/>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5574A6">
                            <w:pPr>
                              <w:pStyle w:val="Footerheaderblue"/>
                              <w:rPr>
                                <w:rFonts w:ascii="Arial" w:hAnsi="Arial"/>
                              </w:rPr>
                            </w:pPr>
                            <w:r w:rsidRPr="00413F90">
                              <w:t>iod.org.nz</w:t>
                            </w:r>
                          </w:p>
                        </w:txbxContent>
                      </wps:txbx>
                      <wps:bodyPr rot="0" vert="horz" wrap="square" lIns="91440" tIns="91440" rIns="91440" bIns="91440" anchor="t" anchorCtr="0" upright="1">
                        <a:noAutofit/>
                      </wps:bodyPr>
                    </wps:wsp>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809625"/>
                        </a:xfrm>
                        <a:prstGeom prst="rect">
                          <a:avLst/>
                        </a:prstGeom>
                        <a:noFill/>
                        <a:ln>
                          <a:noFill/>
                        </a:ln>
                      </pic:spPr>
                    </pic:pic>
                  </wpg:wgp>
                </a:graphicData>
              </a:graphic>
              <wp14:sizeRelV relativeFrom="margin">
                <wp14:pctHeight>0</wp14:pctHeight>
              </wp14:sizeRelV>
            </wp:anchor>
          </w:drawing>
        </mc:Choice>
        <mc:Fallback>
          <w:pict>
            <v:group w14:anchorId="04EA7D35" id="Group 3" o:spid="_x0000_s1030" style="position:absolute;margin-left:-7.1pt;margin-top:4.95pt;width:489.75pt;height:73.35pt;z-index:251636736;mso-height-relative:margin" coordsize="62196,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3uCogAAAgAElEQVQA+MktAAAAAAAAAAAAAAAAAAAAAAAAAAAAAAAAAAAA&#10;AAAAAAAAAAAAAAAAwE9uAQAAAAAAAAAAAAAAAAAAAAAAAAAAAAAAAAAAAAAAAAAAAAAAAAAAAH5y&#10;CwAAAAAAAAAAAAAAAAAAAAAAAAAAAAAAAAAAAAAAAAAAAAAAAAAAAPCTWwAAAAAAAAA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AAAAAAAAAAA&#10;AAAAAAAAAAAAAAAAAAAAAAAAAAAAAAAAAAAAAPCTWwAAAAAAAAA06GebAAAgAElEQVQ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">
              <v:shapetype id="_x0000_t202" coordsize="21600,21600" o:spt="202" path="m,l,21600r21600,l21600,xe">
                <v:stroke joinstyle="miter"/>
                <v:path gradientshapeok="t" o:connecttype="rect"/>
              </v:shapetype>
              <v:shape id="_x0000_s1031" type="#_x0000_t202" style="position:absolute;left:15958;top:1639;width:25146;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rsidR="00DA248A" w:rsidRPr="00DF70D5" w:rsidRDefault="00DA248A" w:rsidP="005574A6">
                      <w:pPr>
                        <w:pStyle w:val="Footeraddress"/>
                      </w:pPr>
                      <w:r w:rsidRPr="00DF70D5">
                        <w:t>Mezzanine Floor, 50 Customhouse Quay</w:t>
                      </w:r>
                      <w:r>
                        <w:br/>
                      </w:r>
                      <w:r w:rsidRPr="00DF70D5">
                        <w:t>PO Box 25253, Wellington 6146, New Zealand</w:t>
                      </w:r>
                    </w:p>
                    <w:p w:rsidR="00DA248A" w:rsidRPr="00DF70D5" w:rsidRDefault="00DA248A" w:rsidP="005574A6">
                      <w:pPr>
                        <w:pStyle w:val="Footeraddress"/>
                      </w:pPr>
                      <w:r w:rsidRPr="00DF70D5">
                        <w:rPr>
                          <w:rFonts w:ascii="Arial" w:hAnsi="Arial" w:cs="UntitledSans-Medium"/>
                          <w:b/>
                          <w:color w:val="084E89"/>
                          <w:sz w:val="14"/>
                          <w:szCs w:val="14"/>
                        </w:rPr>
                        <w:t>T</w:t>
                      </w:r>
                      <w:r>
                        <w:t> </w:t>
                      </w:r>
                      <w:r w:rsidRPr="00DF70D5">
                        <w:t>+64 4 499 0076</w:t>
                      </w:r>
                      <w:r>
                        <w:t> </w:t>
                      </w:r>
                      <w:r>
                        <w:t> </w:t>
                      </w:r>
                      <w:r w:rsidRPr="00DF70D5">
                        <w:rPr>
                          <w:rFonts w:ascii="Arial" w:hAnsi="Arial" w:cs="UntitledSans-Medium"/>
                          <w:b/>
                          <w:color w:val="084E89"/>
                          <w:sz w:val="14"/>
                          <w:szCs w:val="14"/>
                        </w:rPr>
                        <w:t>E</w:t>
                      </w:r>
                      <w:r>
                        <w:t> </w:t>
                      </w:r>
                      <w:r w:rsidRPr="00DF70D5">
                        <w:t>mail@iod.org.nz</w:t>
                      </w:r>
                    </w:p>
                  </w:txbxContent>
                </v:textbox>
              </v:shape>
              <v:shape id="Text Box 2" o:spid="_x0000_s1032" type="#_x0000_t202" style="position:absolute;left:53052;top:4744;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" filled="f" stroked="f">
                <v:textbox inset=",7.2pt,,7.2pt">
                  <w:txbxContent>
                    <w:p w:rsidR="00DA248A" w:rsidRPr="00413F90" w:rsidRDefault="00DA248A" w:rsidP="005574A6">
                      <w:pPr>
                        <w:pStyle w:val="Footerheaderblue"/>
                        <w:rPr>
                          <w:rFonts w:ascii="Arial" w:hAnsi="Arial"/>
                        </w:rPr>
                      </w:pPr>
                      <w:r w:rsidRPr="00413F90">
                        <w:t>iod.org.nz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width:145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">
                <v:imagedata r:id="rId2" o:title=""/>
                <v:path arrowok="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865577" w:rsidRDefault="00DA248A" w:rsidP="00317C2B">
    <w:pPr>
      <w:pStyle w:val="Footer"/>
    </w:pPr>
    <w:r>
      <w:rPr>
        <w:noProof/>
        <w:lang w:val="mi-NZ" w:eastAsia="mi-NZ"/>
      </w:rPr>
      <mc:AlternateContent>
        <mc:Choice Requires="wpg">
          <w:drawing>
            <wp:anchor distT="0" distB="0" distL="114300" distR="114300" simplePos="0" relativeHeight="251731968" behindDoc="0" locked="0" layoutInCell="1" allowOverlap="1" wp14:anchorId="4F691D26" wp14:editId="0E902402">
              <wp:simplePos x="0" y="0"/>
              <wp:positionH relativeFrom="column">
                <wp:posOffset>-18341</wp:posOffset>
              </wp:positionH>
              <wp:positionV relativeFrom="page">
                <wp:posOffset>9877647</wp:posOffset>
              </wp:positionV>
              <wp:extent cx="6240145" cy="646430"/>
              <wp:effectExtent l="0" t="0" r="0" b="1270"/>
              <wp:wrapNone/>
              <wp:docPr id="2" name="Group 2"/>
              <wp:cNvGraphicFramePr/>
              <a:graphic xmlns:a="http://schemas.openxmlformats.org/drawingml/2006/main">
                <a:graphicData uri="http://schemas.microsoft.com/office/word/2010/wordprocessingGroup">
                  <wpg:wgp>
                    <wpg:cNvGrpSpPr/>
                    <wpg:grpSpPr>
                      <a:xfrm>
                        <a:off x="0" y="0"/>
                        <a:ext cx="6240145" cy="646430"/>
                        <a:chOff x="0" y="0"/>
                        <a:chExt cx="6240307" cy="646995"/>
                      </a:xfrm>
                    </wpg:grpSpPr>
                    <pic:pic xmlns:pic="http://schemas.openxmlformats.org/drawingml/2006/picture">
                      <pic:nvPicPr>
                        <pic:cNvPr id="9"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95605" cy="507365"/>
                        </a:xfrm>
                        <a:prstGeom prst="rect">
                          <a:avLst/>
                        </a:prstGeom>
                        <a:noFill/>
                        <a:ln>
                          <a:noFill/>
                        </a:ln>
                      </pic:spPr>
                    </pic:pic>
                    <wps:wsp>
                      <wps:cNvPr id="14" name="Text Box 2"/>
                      <wps:cNvSpPr txBox="1">
                        <a:spLocks noChangeArrowheads="1"/>
                      </wps:cNvSpPr>
                      <wps:spPr bwMode="auto">
                        <a:xfrm>
                          <a:off x="4933507" y="63795"/>
                          <a:ext cx="1306800" cy="5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3</w:t>
                            </w:r>
                            <w:r>
                              <w:fldChar w:fldCharType="end"/>
                            </w:r>
                            <w:r>
                              <w:t xml:space="preserve"> of </w:t>
                            </w:r>
                            <w:fldSimple w:instr=" NUMPAGES   \* MERGEFORMAT ">
                              <w:r w:rsidR="00710F15">
                                <w:rPr>
                                  <w:noProof/>
                                </w:rPr>
                                <w:t>13</w:t>
                              </w:r>
                            </w:fldSimple>
                          </w:p>
                        </w:txbxContent>
                      </wps:txbx>
                      <wps:bodyPr rot="0" vert="horz" wrap="square" lIns="91440" tIns="9144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691D26" id="Group 2" o:spid="_x0000_s1035" style="position:absolute;margin-left:-1.45pt;margin-top:777.75pt;width:491.35pt;height:50.9pt;z-index:251731968;mso-position-vertical-relative:page;mso-width-relative:margin;mso-height-relative:margin" coordsize="62403,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6" type="#_x0000_t75" style="position:absolute;width:39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">
                <v:imagedata r:id="rId2" o:title=""/>
                <v:path arrowok="t"/>
              </v:shape>
              <v:shapetype id="_x0000_t202" coordsize="21600,21600" o:spt="202" path="m,l,21600r21600,l21600,xe">
                <v:stroke joinstyle="miter"/>
                <v:path gradientshapeok="t" o:connecttype="rect"/>
              </v:shapetype>
              <v:shape id="Text Box 2" o:spid="_x0000_s1037" type="#_x0000_t202" style="position:absolute;left:49335;top:637;width:13068;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" filled="f" stroked="f">
                <v:textbox inset=",7.2pt,,0">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3</w:t>
                      </w:r>
                      <w:r>
                        <w:fldChar w:fldCharType="end"/>
                      </w:r>
                      <w:r>
                        <w:t xml:space="preserve"> of </w:t>
                      </w:r>
                      <w:fldSimple w:instr=" NUMPAGES   \* MERGEFORMAT ">
                        <w:r w:rsidR="00710F15">
                          <w:rPr>
                            <w:noProof/>
                          </w:rPr>
                          <w:t>13</w:t>
                        </w:r>
                      </w:fldSimple>
                    </w:p>
                  </w:txbxContent>
                </v:textbox>
              </v:shape>
              <w10:wrap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1E2A4D" w:rsidRDefault="00DA248A" w:rsidP="001E2A4D">
    <w:pPr>
      <w:pStyle w:val="Footer"/>
    </w:pPr>
    <w:r>
      <w:rPr>
        <w:noProof/>
        <w:lang w:val="mi-NZ" w:eastAsia="mi-NZ"/>
      </w:rPr>
      <mc:AlternateContent>
        <mc:Choice Requires="wpg">
          <w:drawing>
            <wp:anchor distT="0" distB="0" distL="114300" distR="114300" simplePos="0" relativeHeight="251734016" behindDoc="0" locked="0" layoutInCell="1" allowOverlap="1" wp14:anchorId="044745DC" wp14:editId="3D4FB940">
              <wp:simplePos x="0" y="0"/>
              <wp:positionH relativeFrom="column">
                <wp:posOffset>-18341</wp:posOffset>
              </wp:positionH>
              <wp:positionV relativeFrom="page">
                <wp:posOffset>9877647</wp:posOffset>
              </wp:positionV>
              <wp:extent cx="6240145" cy="646430"/>
              <wp:effectExtent l="0" t="0" r="0" b="1270"/>
              <wp:wrapNone/>
              <wp:docPr id="27" name="Group 27"/>
              <wp:cNvGraphicFramePr/>
              <a:graphic xmlns:a="http://schemas.openxmlformats.org/drawingml/2006/main">
                <a:graphicData uri="http://schemas.microsoft.com/office/word/2010/wordprocessingGroup">
                  <wpg:wgp>
                    <wpg:cNvGrpSpPr/>
                    <wpg:grpSpPr>
                      <a:xfrm>
                        <a:off x="0" y="0"/>
                        <a:ext cx="6240145" cy="646430"/>
                        <a:chOff x="0" y="0"/>
                        <a:chExt cx="6240307" cy="646995"/>
                      </a:xfrm>
                    </wpg:grpSpPr>
                    <pic:pic xmlns:pic="http://schemas.openxmlformats.org/drawingml/2006/picture">
                      <pic:nvPicPr>
                        <pic:cNvPr id="2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95605" cy="507365"/>
                        </a:xfrm>
                        <a:prstGeom prst="rect">
                          <a:avLst/>
                        </a:prstGeom>
                        <a:noFill/>
                        <a:ln>
                          <a:noFill/>
                        </a:ln>
                      </pic:spPr>
                    </pic:pic>
                    <wps:wsp>
                      <wps:cNvPr id="29" name="Text Box 2"/>
                      <wps:cNvSpPr txBox="1">
                        <a:spLocks noChangeArrowheads="1"/>
                      </wps:cNvSpPr>
                      <wps:spPr bwMode="auto">
                        <a:xfrm>
                          <a:off x="4933507" y="63795"/>
                          <a:ext cx="1306800" cy="5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1E2A4D">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2</w:t>
                            </w:r>
                            <w:r>
                              <w:fldChar w:fldCharType="end"/>
                            </w:r>
                            <w:r>
                              <w:t xml:space="preserve"> of </w:t>
                            </w:r>
                            <w:fldSimple w:instr=" NUMPAGES   \* MERGEFORMAT ">
                              <w:r w:rsidR="00710F15">
                                <w:rPr>
                                  <w:noProof/>
                                </w:rPr>
                                <w:t>13</w:t>
                              </w:r>
                            </w:fldSimple>
                          </w:p>
                        </w:txbxContent>
                      </wps:txbx>
                      <wps:bodyPr rot="0" vert="horz" wrap="square" lIns="91440" tIns="9144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4745DC" id="Group 27" o:spid="_x0000_s1039" style="position:absolute;margin-left:-1.45pt;margin-top:777.75pt;width:491.35pt;height:50.9pt;z-index:251734016;mso-position-vertical-relative:page;mso-width-relative:margin;mso-height-relative:margin" coordsize="62403,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style="position:absolute;width:39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">
                <v:imagedata r:id="rId2" o:title=""/>
                <v:path arrowok="t"/>
              </v:shape>
              <v:shapetype id="_x0000_t202" coordsize="21600,21600" o:spt="202" path="m,l,21600r21600,l21600,xe">
                <v:stroke joinstyle="miter"/>
                <v:path gradientshapeok="t" o:connecttype="rect"/>
              </v:shapetype>
              <v:shape id="Text Box 2" o:spid="_x0000_s1041" type="#_x0000_t202" style="position:absolute;left:49335;top:637;width:13068;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" filled="f" stroked="f">
                <v:textbox inset=",7.2pt,,0">
                  <w:txbxContent>
                    <w:p w:rsidR="00DA248A" w:rsidRPr="00413F90" w:rsidRDefault="00DA248A" w:rsidP="001E2A4D">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2</w:t>
                      </w:r>
                      <w:r>
                        <w:fldChar w:fldCharType="end"/>
                      </w:r>
                      <w:r>
                        <w:t xml:space="preserve"> of </w:t>
                      </w:r>
                      <w:fldSimple w:instr=" NUMPAGES   \* MERGEFORMAT ">
                        <w:r w:rsidR="00710F15">
                          <w:rPr>
                            <w:noProof/>
                          </w:rPr>
                          <w:t>13</w:t>
                        </w:r>
                      </w:fldSimple>
                    </w:p>
                  </w:txbxContent>
                </v:textbox>
              </v:shape>
              <w10:wrap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rsidP="00317C2B">
    <w:pPr>
      <w:pStyle w:val="Footer"/>
    </w:pPr>
    <w:r>
      <w:rPr>
        <w:noProof/>
        <w:lang w:val="mi-NZ" w:eastAsia="mi-NZ"/>
      </w:rPr>
      <mc:AlternateContent>
        <mc:Choice Requires="wpg">
          <w:drawing>
            <wp:anchor distT="0" distB="0" distL="114300" distR="114300" simplePos="0" relativeHeight="251721728" behindDoc="0" locked="0" layoutInCell="1" allowOverlap="1" wp14:anchorId="2135131E" wp14:editId="0C2B1CF9">
              <wp:simplePos x="0" y="0"/>
              <wp:positionH relativeFrom="column">
                <wp:posOffset>-18341</wp:posOffset>
              </wp:positionH>
              <wp:positionV relativeFrom="page">
                <wp:posOffset>9877647</wp:posOffset>
              </wp:positionV>
              <wp:extent cx="6240145" cy="646430"/>
              <wp:effectExtent l="0" t="0" r="0" b="1270"/>
              <wp:wrapNone/>
              <wp:docPr id="31" name="Group 31"/>
              <wp:cNvGraphicFramePr/>
              <a:graphic xmlns:a="http://schemas.openxmlformats.org/drawingml/2006/main">
                <a:graphicData uri="http://schemas.microsoft.com/office/word/2010/wordprocessingGroup">
                  <wpg:wgp>
                    <wpg:cNvGrpSpPr/>
                    <wpg:grpSpPr>
                      <a:xfrm>
                        <a:off x="0" y="0"/>
                        <a:ext cx="6240145" cy="646430"/>
                        <a:chOff x="0" y="0"/>
                        <a:chExt cx="6240307" cy="646995"/>
                      </a:xfrm>
                    </wpg:grpSpPr>
                    <pic:pic xmlns:pic="http://schemas.openxmlformats.org/drawingml/2006/picture">
                      <pic:nvPicPr>
                        <pic:cNvPr id="3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95605" cy="507365"/>
                        </a:xfrm>
                        <a:prstGeom prst="rect">
                          <a:avLst/>
                        </a:prstGeom>
                        <a:noFill/>
                        <a:ln>
                          <a:noFill/>
                        </a:ln>
                      </pic:spPr>
                    </pic:pic>
                    <wps:wsp>
                      <wps:cNvPr id="40" name="Text Box 2"/>
                      <wps:cNvSpPr txBox="1">
                        <a:spLocks noChangeArrowheads="1"/>
                      </wps:cNvSpPr>
                      <wps:spPr bwMode="auto">
                        <a:xfrm>
                          <a:off x="4933507" y="63795"/>
                          <a:ext cx="1306800" cy="5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8</w:t>
                            </w:r>
                            <w:r>
                              <w:fldChar w:fldCharType="end"/>
                            </w:r>
                            <w:r>
                              <w:t xml:space="preserve"> of </w:t>
                            </w:r>
                            <w:fldSimple w:instr=" NUMPAGES   \* MERGEFORMAT ">
                              <w:r w:rsidR="00710F15">
                                <w:rPr>
                                  <w:noProof/>
                                </w:rPr>
                                <w:t>13</w:t>
                              </w:r>
                            </w:fldSimple>
                          </w:p>
                        </w:txbxContent>
                      </wps:txbx>
                      <wps:bodyPr rot="0" vert="horz" wrap="square" lIns="91440" tIns="9144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35131E" id="Group 31" o:spid="_x0000_s1043" style="position:absolute;margin-left:-1.45pt;margin-top:777.75pt;width:491.35pt;height:50.9pt;z-index:251721728;mso-position-vertical-relative:page;mso-width-relative:margin;mso-height-relative:margin" coordsize="62403,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4" type="#_x0000_t75" style="position:absolute;width:39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">
                <v:imagedata r:id="rId2" o:title=""/>
                <v:path arrowok="t"/>
              </v:shape>
              <v:shapetype id="_x0000_t202" coordsize="21600,21600" o:spt="202" path="m,l,21600r21600,l21600,xe">
                <v:stroke joinstyle="miter"/>
                <v:path gradientshapeok="t" o:connecttype="rect"/>
              </v:shapetype>
              <v:shape id="Text Box 2" o:spid="_x0000_s1045" type="#_x0000_t202" style="position:absolute;left:49335;top:637;width:13068;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" filled="f" stroked="f">
                <v:textbox inset=",7.2pt,,0">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8</w:t>
                      </w:r>
                      <w:r>
                        <w:fldChar w:fldCharType="end"/>
                      </w:r>
                      <w:r>
                        <w:t xml:space="preserve"> of </w:t>
                      </w:r>
                      <w:fldSimple w:instr=" NUMPAGES   \* MERGEFORMAT ">
                        <w:r w:rsidR="00710F15">
                          <w:rPr>
                            <w:noProof/>
                          </w:rPr>
                          <w:t>13</w:t>
                        </w:r>
                      </w:fldSimple>
                    </w:p>
                  </w:txbxContent>
                </v:textbox>
              </v:shape>
              <w10:wrap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FD033C" w:rsidRDefault="00DA248A" w:rsidP="00FD033C">
    <w:pPr>
      <w:pStyle w:val="Footer"/>
    </w:pPr>
    <w:r>
      <w:rPr>
        <w:noProof/>
        <w:lang w:val="mi-NZ" w:eastAsia="mi-NZ"/>
      </w:rPr>
      <mc:AlternateContent>
        <mc:Choice Requires="wpg">
          <w:drawing>
            <wp:anchor distT="0" distB="0" distL="114300" distR="114300" simplePos="0" relativeHeight="251723776" behindDoc="0" locked="0" layoutInCell="1" allowOverlap="1" wp14:anchorId="4BE36B08" wp14:editId="6E8DF243">
              <wp:simplePos x="0" y="0"/>
              <wp:positionH relativeFrom="column">
                <wp:posOffset>-18341</wp:posOffset>
              </wp:positionH>
              <wp:positionV relativeFrom="page">
                <wp:posOffset>6741042</wp:posOffset>
              </wp:positionV>
              <wp:extent cx="9312910" cy="646430"/>
              <wp:effectExtent l="0" t="0" r="2540" b="1270"/>
              <wp:wrapNone/>
              <wp:docPr id="45" name="Group 45"/>
              <wp:cNvGraphicFramePr/>
              <a:graphic xmlns:a="http://schemas.openxmlformats.org/drawingml/2006/main">
                <a:graphicData uri="http://schemas.microsoft.com/office/word/2010/wordprocessingGroup">
                  <wpg:wgp>
                    <wpg:cNvGrpSpPr/>
                    <wpg:grpSpPr>
                      <a:xfrm>
                        <a:off x="0" y="0"/>
                        <a:ext cx="9312910" cy="646430"/>
                        <a:chOff x="0" y="0"/>
                        <a:chExt cx="9313116" cy="646995"/>
                      </a:xfrm>
                    </wpg:grpSpPr>
                    <pic:pic xmlns:pic="http://schemas.openxmlformats.org/drawingml/2006/picture">
                      <pic:nvPicPr>
                        <pic:cNvPr id="46"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95605" cy="507365"/>
                        </a:xfrm>
                        <a:prstGeom prst="rect">
                          <a:avLst/>
                        </a:prstGeom>
                        <a:noFill/>
                        <a:ln>
                          <a:noFill/>
                        </a:ln>
                      </pic:spPr>
                    </pic:pic>
                    <wps:wsp>
                      <wps:cNvPr id="47" name="Text Box 2"/>
                      <wps:cNvSpPr txBox="1">
                        <a:spLocks noChangeArrowheads="1"/>
                      </wps:cNvSpPr>
                      <wps:spPr bwMode="auto">
                        <a:xfrm>
                          <a:off x="8006316" y="63795"/>
                          <a:ext cx="1306800" cy="5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12</w:t>
                            </w:r>
                            <w:r>
                              <w:fldChar w:fldCharType="end"/>
                            </w:r>
                            <w:r>
                              <w:t xml:space="preserve"> of </w:t>
                            </w:r>
                            <w:fldSimple w:instr=" NUMPAGES   \* MERGEFORMAT ">
                              <w:r w:rsidR="00710F15">
                                <w:rPr>
                                  <w:noProof/>
                                </w:rPr>
                                <w:t>13</w:t>
                              </w:r>
                            </w:fldSimple>
                          </w:p>
                        </w:txbxContent>
                      </wps:txbx>
                      <wps:bodyPr rot="0" vert="horz" wrap="square" lIns="91440" tIns="91440" rIns="91440" bIns="0" anchor="b" anchorCtr="0" upright="1">
                        <a:noAutofit/>
                      </wps:bodyPr>
                    </wps:wsp>
                  </wpg:wgp>
                </a:graphicData>
              </a:graphic>
            </wp:anchor>
          </w:drawing>
        </mc:Choice>
        <mc:Fallback>
          <w:pict>
            <v:group w14:anchorId="4BE36B08" id="Group 45" o:spid="_x0000_s1051" style="position:absolute;margin-left:-1.45pt;margin-top:530.8pt;width:733.3pt;height:50.9pt;z-index:251723776;mso-position-vertical-relative:page" coordsize="93131,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2" type="#_x0000_t75" style="position:absolute;width:39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">
                <v:imagedata r:id="rId2" o:title=""/>
                <v:path arrowok="t"/>
              </v:shape>
              <v:shapetype id="_x0000_t202" coordsize="21600,21600" o:spt="202" path="m,l,21600r21600,l21600,xe">
                <v:stroke joinstyle="miter"/>
                <v:path gradientshapeok="t" o:connecttype="rect"/>
              </v:shapetype>
              <v:shape id="Text Box 2" o:spid="_x0000_s1053" type="#_x0000_t202" style="position:absolute;left:80063;top:637;width:13068;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" filled="f" stroked="f">
                <v:textbox inset=",7.2pt,,0">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12</w:t>
                      </w:r>
                      <w:r>
                        <w:fldChar w:fldCharType="end"/>
                      </w:r>
                      <w:r>
                        <w:t xml:space="preserve"> of </w:t>
                      </w:r>
                      <w:fldSimple w:instr=" NUMPAGES   \* MERGEFORMAT ">
                        <w:r w:rsidR="00710F15">
                          <w:rPr>
                            <w:noProof/>
                          </w:rPr>
                          <w:t>13</w:t>
                        </w:r>
                      </w:fldSimple>
                    </w:p>
                  </w:txbxContent>
                </v:textbox>
              </v:shape>
              <w10:wrap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C765E9" w:rsidRDefault="00DA248A" w:rsidP="00C765E9">
    <w:pPr>
      <w:pStyle w:val="Footer"/>
    </w:pPr>
    <w:r>
      <w:rPr>
        <w:noProof/>
        <w:lang w:val="mi-NZ" w:eastAsia="mi-NZ"/>
      </w:rPr>
      <mc:AlternateContent>
        <mc:Choice Requires="wpg">
          <w:drawing>
            <wp:anchor distT="0" distB="0" distL="114300" distR="114300" simplePos="0" relativeHeight="251705344" behindDoc="0" locked="0" layoutInCell="1" allowOverlap="1" wp14:anchorId="0ECAEB8A" wp14:editId="5A4F650B">
              <wp:simplePos x="0" y="0"/>
              <wp:positionH relativeFrom="column">
                <wp:posOffset>-18341</wp:posOffset>
              </wp:positionH>
              <wp:positionV relativeFrom="page">
                <wp:posOffset>6741042</wp:posOffset>
              </wp:positionV>
              <wp:extent cx="9312910" cy="646430"/>
              <wp:effectExtent l="0" t="0" r="2540" b="1270"/>
              <wp:wrapNone/>
              <wp:docPr id="55" name="Group 55"/>
              <wp:cNvGraphicFramePr/>
              <a:graphic xmlns:a="http://schemas.openxmlformats.org/drawingml/2006/main">
                <a:graphicData uri="http://schemas.microsoft.com/office/word/2010/wordprocessingGroup">
                  <wpg:wgp>
                    <wpg:cNvGrpSpPr/>
                    <wpg:grpSpPr>
                      <a:xfrm>
                        <a:off x="0" y="0"/>
                        <a:ext cx="9312910" cy="646430"/>
                        <a:chOff x="0" y="0"/>
                        <a:chExt cx="9313116" cy="646995"/>
                      </a:xfrm>
                    </wpg:grpSpPr>
                    <pic:pic xmlns:pic="http://schemas.openxmlformats.org/drawingml/2006/picture">
                      <pic:nvPicPr>
                        <pic:cNvPr id="53"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95605" cy="507365"/>
                        </a:xfrm>
                        <a:prstGeom prst="rect">
                          <a:avLst/>
                        </a:prstGeom>
                        <a:noFill/>
                        <a:ln>
                          <a:noFill/>
                        </a:ln>
                      </pic:spPr>
                    </pic:pic>
                    <wps:wsp>
                      <wps:cNvPr id="52" name="Text Box 2"/>
                      <wps:cNvSpPr txBox="1">
                        <a:spLocks noChangeArrowheads="1"/>
                      </wps:cNvSpPr>
                      <wps:spPr bwMode="auto">
                        <a:xfrm>
                          <a:off x="8006316" y="63795"/>
                          <a:ext cx="1306800" cy="5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11</w:t>
                            </w:r>
                            <w:r>
                              <w:fldChar w:fldCharType="end"/>
                            </w:r>
                            <w:r>
                              <w:t xml:space="preserve"> of </w:t>
                            </w:r>
                            <w:fldSimple w:instr=" NUMPAGES   \* MERGEFORMAT ">
                              <w:r w:rsidR="00710F15">
                                <w:rPr>
                                  <w:noProof/>
                                </w:rPr>
                                <w:t>13</w:t>
                              </w:r>
                            </w:fldSimple>
                          </w:p>
                        </w:txbxContent>
                      </wps:txbx>
                      <wps:bodyPr rot="0" vert="horz" wrap="square" lIns="91440" tIns="91440" rIns="91440" bIns="0" anchor="b" anchorCtr="0" upright="1">
                        <a:noAutofit/>
                      </wps:bodyPr>
                    </wps:wsp>
                  </wpg:wgp>
                </a:graphicData>
              </a:graphic>
            </wp:anchor>
          </w:drawing>
        </mc:Choice>
        <mc:Fallback>
          <w:pict>
            <v:group w14:anchorId="0ECAEB8A" id="Group 55" o:spid="_x0000_s1055" style="position:absolute;margin-left:-1.45pt;margin-top:530.8pt;width:733.3pt;height:50.9pt;z-index:251705344;mso-position-vertical-relative:page" coordsize="93131,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6" type="#_x0000_t75" style="position:absolute;width:39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">
                <v:imagedata r:id="rId2" o:title=""/>
                <v:path arrowok="t"/>
              </v:shape>
              <v:shapetype id="_x0000_t202" coordsize="21600,21600" o:spt="202" path="m,l,21600r21600,l21600,xe">
                <v:stroke joinstyle="miter"/>
                <v:path gradientshapeok="t" o:connecttype="rect"/>
              </v:shapetype>
              <v:shape id="Text Box 2" o:spid="_x0000_s1057" type="#_x0000_t202" style="position:absolute;left:80063;top:637;width:13068;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" filled="f" stroked="f">
                <v:textbox inset=",7.2pt,,0">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11</w:t>
                      </w:r>
                      <w:r>
                        <w:fldChar w:fldCharType="end"/>
                      </w:r>
                      <w:r>
                        <w:t xml:space="preserve"> of </w:t>
                      </w:r>
                      <w:fldSimple w:instr=" NUMPAGES   \* MERGEFORMAT ">
                        <w:r w:rsidR="00710F15">
                          <w:rPr>
                            <w:noProof/>
                          </w:rPr>
                          <w:t>13</w:t>
                        </w:r>
                      </w:fldSimple>
                    </w:p>
                  </w:txbxContent>
                </v:textbox>
              </v:shape>
              <w10:wrap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C765E9" w:rsidRDefault="00DA248A" w:rsidP="00C765E9">
    <w:pPr>
      <w:pStyle w:val="Footer"/>
    </w:pPr>
    <w:r>
      <w:rPr>
        <w:noProof/>
        <w:lang w:val="mi-NZ" w:eastAsia="mi-NZ"/>
      </w:rPr>
      <mc:AlternateContent>
        <mc:Choice Requires="wpg">
          <w:drawing>
            <wp:anchor distT="0" distB="0" distL="114300" distR="114300" simplePos="0" relativeHeight="251701248" behindDoc="0" locked="0" layoutInCell="1" allowOverlap="1" wp14:anchorId="596E9F6D" wp14:editId="11622190">
              <wp:simplePos x="0" y="0"/>
              <wp:positionH relativeFrom="column">
                <wp:posOffset>-18341</wp:posOffset>
              </wp:positionH>
              <wp:positionV relativeFrom="page">
                <wp:posOffset>9877647</wp:posOffset>
              </wp:positionV>
              <wp:extent cx="6239510" cy="647065"/>
              <wp:effectExtent l="0" t="0" r="0" b="635"/>
              <wp:wrapNone/>
              <wp:docPr id="59" name="Group 59"/>
              <wp:cNvGraphicFramePr/>
              <a:graphic xmlns:a="http://schemas.openxmlformats.org/drawingml/2006/main">
                <a:graphicData uri="http://schemas.microsoft.com/office/word/2010/wordprocessingGroup">
                  <wpg:wgp>
                    <wpg:cNvGrpSpPr/>
                    <wpg:grpSpPr>
                      <a:xfrm>
                        <a:off x="0" y="0"/>
                        <a:ext cx="6239510" cy="647065"/>
                        <a:chOff x="0" y="0"/>
                        <a:chExt cx="6239910" cy="647162"/>
                      </a:xfrm>
                    </wpg:grpSpPr>
                    <pic:pic xmlns:pic="http://schemas.openxmlformats.org/drawingml/2006/picture">
                      <pic:nvPicPr>
                        <pic:cNvPr id="51"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95605" cy="507365"/>
                        </a:xfrm>
                        <a:prstGeom prst="rect">
                          <a:avLst/>
                        </a:prstGeom>
                        <a:noFill/>
                        <a:ln>
                          <a:noFill/>
                        </a:ln>
                      </pic:spPr>
                    </pic:pic>
                    <wps:wsp>
                      <wps:cNvPr id="38" name="Text Box 2"/>
                      <wps:cNvSpPr txBox="1">
                        <a:spLocks noChangeArrowheads="1"/>
                      </wps:cNvSpPr>
                      <wps:spPr bwMode="auto">
                        <a:xfrm>
                          <a:off x="4933507" y="63795"/>
                          <a:ext cx="1306403" cy="583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13</w:t>
                            </w:r>
                            <w:r>
                              <w:fldChar w:fldCharType="end"/>
                            </w:r>
                            <w:r>
                              <w:t xml:space="preserve"> of </w:t>
                            </w:r>
                            <w:fldSimple w:instr=" NUMPAGES   \* MERGEFORMAT ">
                              <w:r w:rsidR="00710F15">
                                <w:rPr>
                                  <w:noProof/>
                                </w:rPr>
                                <w:t>13</w:t>
                              </w:r>
                            </w:fldSimple>
                          </w:p>
                        </w:txbxContent>
                      </wps:txbx>
                      <wps:bodyPr rot="0" vert="horz" wrap="square" lIns="91440" tIns="91440" rIns="91440" bIns="0" anchor="b" anchorCtr="0" upright="1">
                        <a:noAutofit/>
                      </wps:bodyPr>
                    </wps:wsp>
                  </wpg:wgp>
                </a:graphicData>
              </a:graphic>
            </wp:anchor>
          </w:drawing>
        </mc:Choice>
        <mc:Fallback>
          <w:pict>
            <v:group w14:anchorId="596E9F6D" id="Group 59" o:spid="_x0000_s1061" style="position:absolute;margin-left:-1.45pt;margin-top:777.75pt;width:491.3pt;height:50.95pt;z-index:251701248;mso-position-vertical-relative:page" coordsize="62399,6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2" type="#_x0000_t75" style="position:absolute;width:39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">
                <v:imagedata r:id="rId2" o:title=""/>
                <v:path arrowok="t"/>
              </v:shape>
              <v:shapetype id="_x0000_t202" coordsize="21600,21600" o:spt="202" path="m,l,21600r21600,l21600,xe">
                <v:stroke joinstyle="miter"/>
                <v:path gradientshapeok="t" o:connecttype="rect"/>
              </v:shapetype>
              <v:shape id="Text Box 2" o:spid="_x0000_s1063" type="#_x0000_t202" style="position:absolute;left:49335;top:637;width:13064;height:58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" filled="f" stroked="f">
                <v:textbox inset=",7.2pt,,0">
                  <w:txbxContent>
                    <w:p w:rsidR="00DA248A" w:rsidRPr="00413F90" w:rsidRDefault="00DA248A" w:rsidP="00A61C6E">
                      <w:pPr>
                        <w:pStyle w:val="Footerheaderblue"/>
                        <w:rPr>
                          <w:rFonts w:ascii="Arial" w:hAnsi="Arial"/>
                        </w:rPr>
                      </w:pPr>
                      <w:r>
                        <w:t xml:space="preserve">Page </w:t>
                      </w:r>
                      <w:r>
                        <w:fldChar w:fldCharType="begin"/>
                      </w:r>
                      <w:r>
                        <w:instrText xml:space="preserve"> PAGE  \* Arabic  \* MERGEFORMAT </w:instrText>
                      </w:r>
                      <w:r>
                        <w:fldChar w:fldCharType="separate"/>
                      </w:r>
                      <w:r w:rsidR="00710F15">
                        <w:rPr>
                          <w:noProof/>
                        </w:rPr>
                        <w:t>13</w:t>
                      </w:r>
                      <w:r>
                        <w:fldChar w:fldCharType="end"/>
                      </w:r>
                      <w:r>
                        <w:t xml:space="preserve"> of </w:t>
                      </w:r>
                      <w:fldSimple w:instr=" NUMPAGES   \* MERGEFORMAT ">
                        <w:r w:rsidR="00710F15">
                          <w:rPr>
                            <w:noProof/>
                          </w:rPr>
                          <w:t>13</w:t>
                        </w:r>
                      </w:fldSimple>
                    </w:p>
                  </w:txbxContent>
                </v:textbox>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F15" w:rsidRDefault="00710F15" w:rsidP="00317C2B">
      <w:r>
        <w:separator/>
      </w:r>
    </w:p>
  </w:footnote>
  <w:footnote w:type="continuationSeparator" w:id="0">
    <w:p w:rsidR="00710F15" w:rsidRDefault="00710F15" w:rsidP="00317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rsidP="00317C2B">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DA248A" w:rsidRDefault="00DA248A" w:rsidP="00317C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833248" w:rsidRDefault="00DA248A" w:rsidP="00833248">
    <w:pPr>
      <w:pStyle w:val="Header"/>
    </w:pPr>
    <w:r>
      <w:rPr>
        <w:noProof/>
        <w:lang w:val="mi-NZ" w:eastAsia="mi-NZ"/>
      </w:rPr>
      <mc:AlternateContent>
        <mc:Choice Requires="wps">
          <w:drawing>
            <wp:anchor distT="0" distB="0" distL="114300" distR="114300" simplePos="0" relativeHeight="251713536" behindDoc="0" locked="0" layoutInCell="1" allowOverlap="1" wp14:anchorId="3F6686E7" wp14:editId="5B5218DE">
              <wp:simplePos x="0" y="0"/>
              <wp:positionH relativeFrom="page">
                <wp:posOffset>720090</wp:posOffset>
              </wp:positionH>
              <wp:positionV relativeFrom="page">
                <wp:posOffset>360045</wp:posOffset>
              </wp:positionV>
              <wp:extent cx="4100400" cy="392400"/>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DB407F" w:rsidRDefault="00DA248A" w:rsidP="00833248">
                          <w:pPr>
                            <w:pStyle w:val="Footeraddress"/>
                            <w:rPr>
                              <w:b/>
                              <w:bCs/>
                              <w:color w:val="084E8A" w:themeColor="text2"/>
                            </w:rPr>
                          </w:pPr>
                          <w:r w:rsidRPr="00DB407F">
                            <w:rPr>
                              <w:color w:val="808080" w:themeColor="background1" w:themeShade="80"/>
                            </w:rPr>
                            <w:t xml:space="preserve">IoD membership application form </w:t>
                          </w:r>
                          <w:r w:rsidRPr="00DB407F">
                            <w:rPr>
                              <w:b/>
                              <w:bCs/>
                              <w:color w:val="084E8A" w:themeColor="text2"/>
                            </w:rPr>
                            <w:t>| Sections Eight, Nine</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6686E7" id="_x0000_t202" coordsize="21600,21600" o:spt="202" path="m,l,21600r21600,l21600,xe">
              <v:stroke joinstyle="miter"/>
              <v:path gradientshapeok="t" o:connecttype="rect"/>
            </v:shapetype>
            <v:shape id="_x0000_s1049" type="#_x0000_t202" style="position:absolute;margin-left:56.7pt;margin-top:28.35pt;width:322.85pt;height:30.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" filled="f" stroked="f">
              <v:textbox inset="0,7.2pt,,7.2pt">
                <w:txbxContent>
                  <w:p w:rsidR="00DA248A" w:rsidRPr="00DB407F" w:rsidRDefault="00DA248A" w:rsidP="00833248">
                    <w:pPr>
                      <w:pStyle w:val="Footeraddress"/>
                      <w:rPr>
                        <w:b/>
                        <w:bCs/>
                        <w:color w:val="084E8A" w:themeColor="text2"/>
                      </w:rPr>
                    </w:pPr>
                    <w:r w:rsidRPr="00DB407F">
                      <w:rPr>
                        <w:color w:val="808080" w:themeColor="background1" w:themeShade="80"/>
                      </w:rPr>
                      <w:t xml:space="preserve">IoD membership application form </w:t>
                    </w:r>
                    <w:r w:rsidRPr="00DB407F">
                      <w:rPr>
                        <w:b/>
                        <w:bCs/>
                        <w:color w:val="084E8A" w:themeColor="text2"/>
                      </w:rPr>
                      <w:t>| Sections Eight, Nine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pPr>
      <w:pStyle w:val="Header"/>
    </w:pPr>
    <w:r>
      <w:rPr>
        <w:noProof/>
        <w:lang w:val="mi-NZ" w:eastAsia="mi-NZ"/>
      </w:rPr>
      <mc:AlternateContent>
        <mc:Choice Requires="wps">
          <w:drawing>
            <wp:anchor distT="0" distB="0" distL="114300" distR="114300" simplePos="0" relativeHeight="251715584" behindDoc="0" locked="0" layoutInCell="1" allowOverlap="1" wp14:anchorId="3DCB5D4A" wp14:editId="3DC6A771">
              <wp:simplePos x="0" y="0"/>
              <wp:positionH relativeFrom="page">
                <wp:posOffset>720090</wp:posOffset>
              </wp:positionH>
              <wp:positionV relativeFrom="page">
                <wp:posOffset>360045</wp:posOffset>
              </wp:positionV>
              <wp:extent cx="4100400" cy="392400"/>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Section Ten</w:t>
                          </w:r>
                          <w:r>
                            <w:rPr>
                              <w:b/>
                              <w:bCs/>
                              <w:color w:val="084E8A" w:themeColor="text2"/>
                            </w:rPr>
                            <w:t xml:space="preserve"> continued</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CB5D4A" id="_x0000_t202" coordsize="21600,21600" o:spt="202" path="m,l,21600r21600,l21600,xe">
              <v:stroke joinstyle="miter"/>
              <v:path gradientshapeok="t" o:connecttype="rect"/>
            </v:shapetype>
            <v:shape id="_x0000_s1050" type="#_x0000_t202" style="position:absolute;margin-left:56.7pt;margin-top:28.35pt;width:322.85pt;height:30.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" filled="f" stroked="f">
              <v:textbox inset="0,7.2pt,,7.2pt">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Section Ten</w:t>
                    </w:r>
                    <w:r>
                      <w:rPr>
                        <w:b/>
                        <w:bCs/>
                        <w:color w:val="084E8A" w:themeColor="text2"/>
                      </w:rPr>
                      <w:t xml:space="preserve"> continued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rsidP="00C765E9">
    <w:pPr>
      <w:pStyle w:val="Header"/>
    </w:pPr>
    <w:r>
      <w:rPr>
        <w:noProof/>
        <w:lang w:val="mi-NZ" w:eastAsia="mi-NZ"/>
      </w:rPr>
      <mc:AlternateContent>
        <mc:Choice Requires="wps">
          <w:drawing>
            <wp:anchor distT="0" distB="0" distL="114300" distR="114300" simplePos="0" relativeHeight="251645952" behindDoc="0" locked="0" layoutInCell="1" allowOverlap="1" wp14:anchorId="7739AD87" wp14:editId="6D93CDE9">
              <wp:simplePos x="0" y="0"/>
              <wp:positionH relativeFrom="page">
                <wp:posOffset>720090</wp:posOffset>
              </wp:positionH>
              <wp:positionV relativeFrom="page">
                <wp:posOffset>360045</wp:posOffset>
              </wp:positionV>
              <wp:extent cx="4100400" cy="392400"/>
              <wp:effectExtent l="0" t="0" r="0" b="0"/>
              <wp:wrapNone/>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DB407F" w:rsidRDefault="00DA248A" w:rsidP="005574A6">
                          <w:pPr>
                            <w:pStyle w:val="Footeraddress"/>
                            <w:rPr>
                              <w:b/>
                              <w:bCs/>
                              <w:color w:val="084E8A" w:themeColor="text2"/>
                            </w:rPr>
                          </w:pPr>
                          <w:r w:rsidRPr="00DB407F">
                            <w:rPr>
                              <w:color w:val="808080" w:themeColor="background1" w:themeShade="80"/>
                            </w:rPr>
                            <w:t xml:space="preserve">IoD membership application form </w:t>
                          </w:r>
                          <w:r w:rsidRPr="00DB407F">
                            <w:rPr>
                              <w:b/>
                              <w:bCs/>
                              <w:color w:val="084E8A" w:themeColor="text2"/>
                            </w:rPr>
                            <w:t>| Section Ten</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39AD87" id="_x0000_t202" coordsize="21600,21600" o:spt="202" path="m,l,21600r21600,l21600,xe">
              <v:stroke joinstyle="miter"/>
              <v:path gradientshapeok="t" o:connecttype="rect"/>
            </v:shapetype>
            <v:shape id="_x0000_s1054" type="#_x0000_t202" style="position:absolute;margin-left:56.7pt;margin-top:28.35pt;width:322.85pt;height:30.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" filled="f" stroked="f">
              <v:textbox inset="0,7.2pt,,7.2pt">
                <w:txbxContent>
                  <w:p w:rsidR="00DA248A" w:rsidRPr="00DB407F" w:rsidRDefault="00DA248A" w:rsidP="005574A6">
                    <w:pPr>
                      <w:pStyle w:val="Footeraddress"/>
                      <w:rPr>
                        <w:b/>
                        <w:bCs/>
                        <w:color w:val="084E8A" w:themeColor="text2"/>
                      </w:rPr>
                    </w:pPr>
                    <w:r w:rsidRPr="00DB407F">
                      <w:rPr>
                        <w:color w:val="808080" w:themeColor="background1" w:themeShade="80"/>
                      </w:rPr>
                      <w:t xml:space="preserve">IoD membership application form </w:t>
                    </w:r>
                    <w:r w:rsidRPr="00DB407F">
                      <w:rPr>
                        <w:b/>
                        <w:bCs/>
                        <w:color w:val="084E8A" w:themeColor="text2"/>
                      </w:rPr>
                      <w:t>| Section Ten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pPr>
      <w:pStyle w:val="Header"/>
    </w:pPr>
    <w:r>
      <w:rPr>
        <w:noProof/>
        <w:lang w:val="mi-NZ" w:eastAsia="mi-NZ"/>
      </w:rPr>
      <mc:AlternateContent>
        <mc:Choice Requires="wps">
          <w:drawing>
            <wp:anchor distT="0" distB="0" distL="114300" distR="114300" simplePos="0" relativeHeight="251719680" behindDoc="0" locked="0" layoutInCell="1" allowOverlap="1" wp14:anchorId="0B0C4C09" wp14:editId="71CDA66B">
              <wp:simplePos x="0" y="0"/>
              <wp:positionH relativeFrom="page">
                <wp:posOffset>720090</wp:posOffset>
              </wp:positionH>
              <wp:positionV relativeFrom="page">
                <wp:posOffset>360045</wp:posOffset>
              </wp:positionV>
              <wp:extent cx="4100400" cy="392400"/>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 </w:t>
                          </w:r>
                          <w:r>
                            <w:rPr>
                              <w:b/>
                              <w:bCs/>
                              <w:color w:val="084E8A" w:themeColor="text2"/>
                            </w:rPr>
                            <w:t>Eleven continued</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0C4C09" id="_x0000_t202" coordsize="21600,21600" o:spt="202" path="m,l,21600r21600,l21600,xe">
              <v:stroke joinstyle="miter"/>
              <v:path gradientshapeok="t" o:connecttype="rect"/>
            </v:shapetype>
            <v:shape id="_x0000_s1058" type="#_x0000_t202" style="position:absolute;margin-left:56.7pt;margin-top:28.35pt;width:322.85pt;height:30.9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" filled="f" stroked="f">
              <v:textbox inset="0,7.2pt,,7.2pt">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 </w:t>
                    </w:r>
                    <w:r>
                      <w:rPr>
                        <w:b/>
                        <w:bCs/>
                        <w:color w:val="084E8A" w:themeColor="text2"/>
                      </w:rPr>
                      <w:t>Eleven continued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rsidP="00C765E9">
    <w:pPr>
      <w:pStyle w:val="Header"/>
    </w:pPr>
    <w:r>
      <w:rPr>
        <w:noProof/>
        <w:lang w:val="mi-NZ" w:eastAsia="mi-NZ"/>
      </w:rPr>
      <mc:AlternateContent>
        <mc:Choice Requires="wps">
          <w:drawing>
            <wp:anchor distT="0" distB="0" distL="114300" distR="114300" simplePos="0" relativeHeight="251717632" behindDoc="0" locked="0" layoutInCell="1" allowOverlap="1" wp14:anchorId="574DB05B" wp14:editId="5A736507">
              <wp:simplePos x="0" y="0"/>
              <wp:positionH relativeFrom="page">
                <wp:posOffset>720090</wp:posOffset>
              </wp:positionH>
              <wp:positionV relativeFrom="page">
                <wp:posOffset>360045</wp:posOffset>
              </wp:positionV>
              <wp:extent cx="4100400" cy="392400"/>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 </w:t>
                          </w:r>
                          <w:r>
                            <w:rPr>
                              <w:b/>
                              <w:bCs/>
                              <w:color w:val="084E8A" w:themeColor="text2"/>
                            </w:rPr>
                            <w:t>Eleven</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4DB05B" id="_x0000_t202" coordsize="21600,21600" o:spt="202" path="m,l,21600r21600,l21600,xe">
              <v:stroke joinstyle="miter"/>
              <v:path gradientshapeok="t" o:connecttype="rect"/>
            </v:shapetype>
            <v:shape id="_x0000_s1059" type="#_x0000_t202" style="position:absolute;margin-left:56.7pt;margin-top:28.35pt;width:322.85pt;height:30.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" filled="f" stroked="f">
              <v:textbox inset="0,7.2pt,,7.2pt">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 </w:t>
                    </w:r>
                    <w:r>
                      <w:rPr>
                        <w:b/>
                        <w:bCs/>
                        <w:color w:val="084E8A" w:themeColor="text2"/>
                      </w:rPr>
                      <w:t>Eleven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rsidP="00C765E9">
    <w:pPr>
      <w:pStyle w:val="Header"/>
    </w:pPr>
    <w:r>
      <w:rPr>
        <w:noProof/>
        <w:lang w:val="mi-NZ" w:eastAsia="mi-NZ"/>
      </w:rPr>
      <mc:AlternateContent>
        <mc:Choice Requires="wps">
          <w:drawing>
            <wp:anchor distT="0" distB="0" distL="114300" distR="114300" simplePos="0" relativeHeight="251725824" behindDoc="0" locked="0" layoutInCell="1" allowOverlap="1" wp14:anchorId="6AD76D0A" wp14:editId="657EFF5C">
              <wp:simplePos x="0" y="0"/>
              <wp:positionH relativeFrom="page">
                <wp:posOffset>720090</wp:posOffset>
              </wp:positionH>
              <wp:positionV relativeFrom="page">
                <wp:posOffset>360045</wp:posOffset>
              </wp:positionV>
              <wp:extent cx="4100400" cy="392400"/>
              <wp:effectExtent l="0" t="0" r="0" b="0"/>
              <wp:wrapNone/>
              <wp:docPr id="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 </w:t>
                          </w:r>
                          <w:r>
                            <w:rPr>
                              <w:b/>
                              <w:bCs/>
                              <w:color w:val="084E8A" w:themeColor="text2"/>
                            </w:rPr>
                            <w:t>Twelve</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76D0A" id="_x0000_t202" coordsize="21600,21600" o:spt="202" path="m,l,21600r21600,l21600,xe">
              <v:stroke joinstyle="miter"/>
              <v:path gradientshapeok="t" o:connecttype="rect"/>
            </v:shapetype>
            <v:shape id="_x0000_s1060" type="#_x0000_t202" style="position:absolute;margin-left:56.7pt;margin-top:28.35pt;width:322.85pt;height:30.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" filled="f" stroked="f">
              <v:textbox inset="0,7.2pt,,7.2pt">
                <w:txbxContent>
                  <w:p w:rsidR="00DA248A" w:rsidRPr="00AB4A00" w:rsidRDefault="00DA248A" w:rsidP="005574A6">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 </w:t>
                    </w:r>
                    <w:r>
                      <w:rPr>
                        <w:b/>
                        <w:bCs/>
                        <w:color w:val="084E8A" w:themeColor="text2"/>
                      </w:rPr>
                      <w:t>Twelve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pPr>
      <w:pStyle w:val="Header"/>
    </w:pPr>
    <w:r>
      <w:rPr>
        <w:noProof/>
        <w:lang w:val="mi-NZ" w:eastAsia="mi-NZ"/>
      </w:rPr>
      <mc:AlternateContent>
        <mc:Choice Requires="wps">
          <w:drawing>
            <wp:anchor distT="0" distB="0" distL="114300" distR="114300" simplePos="0" relativeHeight="251633664" behindDoc="0" locked="0" layoutInCell="1" allowOverlap="1" wp14:anchorId="574FD8CD" wp14:editId="4139154A">
              <wp:simplePos x="0" y="0"/>
              <wp:positionH relativeFrom="page">
                <wp:posOffset>720090</wp:posOffset>
              </wp:positionH>
              <wp:positionV relativeFrom="page">
                <wp:posOffset>360045</wp:posOffset>
              </wp:positionV>
              <wp:extent cx="4100400" cy="39240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6E0671" w:rsidRDefault="00DA248A" w:rsidP="005574A6">
                          <w:pPr>
                            <w:pStyle w:val="Footeraddress"/>
                            <w:rPr>
                              <w:color w:val="084E8A" w:themeColor="text2"/>
                            </w:rPr>
                          </w:pPr>
                          <w:r w:rsidRPr="006E0671">
                            <w:rPr>
                              <w:color w:val="808080" w:themeColor="background1" w:themeShade="80"/>
                            </w:rPr>
                            <w:t xml:space="preserve">IoD membership application form </w:t>
                          </w:r>
                          <w:r w:rsidRPr="006E0671">
                            <w:rPr>
                              <w:color w:val="084E8A" w:themeColor="text2"/>
                            </w:rPr>
                            <w:t xml:space="preserve">| Section One continued </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4FD8CD" id="_x0000_t202" coordsize="21600,21600" o:spt="202" path="m,l,21600r21600,l21600,xe">
              <v:stroke joinstyle="miter"/>
              <v:path gradientshapeok="t" o:connecttype="rect"/>
            </v:shapetype>
            <v:shape id="Text Box 1" o:spid="_x0000_s1026" type="#_x0000_t202" style="position:absolute;margin-left:56.7pt;margin-top:28.35pt;width:322.85pt;height:30.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" filled="f" stroked="f">
              <v:textbox inset="0,7.2pt,,7.2pt">
                <w:txbxContent>
                  <w:p w:rsidR="00DA248A" w:rsidRPr="006E0671" w:rsidRDefault="00DA248A" w:rsidP="005574A6">
                    <w:pPr>
                      <w:pStyle w:val="Footeraddress"/>
                      <w:rPr>
                        <w:color w:val="084E8A" w:themeColor="text2"/>
                      </w:rPr>
                    </w:pPr>
                    <w:r w:rsidRPr="006E0671">
                      <w:rPr>
                        <w:color w:val="808080" w:themeColor="background1" w:themeShade="80"/>
                      </w:rPr>
                      <w:t xml:space="preserve">IoD membership application form </w:t>
                    </w:r>
                    <w:r w:rsidRPr="006E0671">
                      <w:rPr>
                        <w:color w:val="084E8A" w:themeColor="text2"/>
                      </w:rPr>
                      <w:t xml:space="preserve">| Section One continued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EC6D22" w:rsidRDefault="00DA248A" w:rsidP="00317C2B">
    <w:pPr>
      <w:pStyle w:val="Header"/>
      <w:rPr>
        <w:lang w:val="en-AU"/>
      </w:rPr>
    </w:pPr>
    <w:r w:rsidRPr="00D35D8C">
      <w:rPr>
        <w:noProof/>
        <w:lang w:val="mi-NZ" w:eastAsia="mi-NZ"/>
      </w:rPr>
      <w:drawing>
        <wp:anchor distT="0" distB="0" distL="114300" distR="114300" simplePos="0" relativeHeight="251624448" behindDoc="0" locked="0" layoutInCell="1" allowOverlap="1" wp14:anchorId="424F932A" wp14:editId="053A9E7A">
          <wp:simplePos x="0" y="0"/>
          <wp:positionH relativeFrom="column">
            <wp:posOffset>-89230</wp:posOffset>
          </wp:positionH>
          <wp:positionV relativeFrom="paragraph">
            <wp:posOffset>-144780</wp:posOffset>
          </wp:positionV>
          <wp:extent cx="2152650" cy="87947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rotWithShape="1">
                  <a:blip r:embed="rId1">
                    <a:extLst>
                      <a:ext uri="{28A0092B-C50C-407E-A947-70E740481C1C}">
                        <a14:useLocalDpi xmlns:a14="http://schemas.microsoft.com/office/drawing/2010/main" val="0"/>
                      </a:ext>
                    </a:extLst>
                  </a:blip>
                  <a:srcRect t="12952" b="13653"/>
                  <a:stretch/>
                </pic:blipFill>
                <pic:spPr bwMode="auto">
                  <a:xfrm>
                    <a:off x="0" y="0"/>
                    <a:ext cx="2152650" cy="879475"/>
                  </a:xfrm>
                  <a:prstGeom prst="rect">
                    <a:avLst/>
                  </a:prstGeom>
                  <a:noFill/>
                  <a:ln>
                    <a:noFill/>
                  </a:ln>
                  <a:extLst>
                    <a:ext uri="{53640926-AAD7-44D8-BBD7-CCE9431645EC}">
                      <a14:shadowObscured xmlns:a14="http://schemas.microsoft.com/office/drawing/2010/main"/>
                    </a:ext>
                  </a:extLst>
                </pic:spPr>
              </pic:pic>
            </a:graphicData>
          </a:graphic>
        </wp:anchor>
      </w:drawing>
    </w:r>
    <w:r w:rsidRPr="00D35D8C">
      <w:rPr>
        <w:noProof/>
        <w:lang w:val="mi-NZ" w:eastAsia="mi-NZ"/>
      </w:rPr>
      <mc:AlternateContent>
        <mc:Choice Requires="wps">
          <w:drawing>
            <wp:anchor distT="0" distB="0" distL="114300" distR="114300" simplePos="0" relativeHeight="251625472" behindDoc="0" locked="0" layoutInCell="1" allowOverlap="1" wp14:anchorId="4387A3A5" wp14:editId="34DE73B4">
              <wp:simplePos x="0" y="0"/>
              <wp:positionH relativeFrom="column">
                <wp:posOffset>-713105</wp:posOffset>
              </wp:positionH>
              <wp:positionV relativeFrom="paragraph">
                <wp:posOffset>-713105</wp:posOffset>
              </wp:positionV>
              <wp:extent cx="7564755" cy="1609090"/>
              <wp:effectExtent l="0" t="0" r="0" b="0"/>
              <wp:wrapTopAndBottom/>
              <wp:docPr id="4" name="Rectangle 4"/>
              <wp:cNvGraphicFramePr/>
              <a:graphic xmlns:a="http://schemas.openxmlformats.org/drawingml/2006/main">
                <a:graphicData uri="http://schemas.microsoft.com/office/word/2010/wordprocessingShape">
                  <wps:wsp>
                    <wps:cNvSpPr/>
                    <wps:spPr>
                      <a:xfrm>
                        <a:off x="0" y="0"/>
                        <a:ext cx="7564755" cy="160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94CE87" id="Rectangle 4" o:spid="_x0000_s1026" style="position:absolute;margin-left:-56.15pt;margin-top:-56.15pt;width:595.65pt;height:126.7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" filled="f" stroked="f" strokeweight="2pt">
              <w10:wrap type="topAndBotto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Default="00DA248A">
    <w:pPr>
      <w:pStyle w:val="Header"/>
    </w:pPr>
    <w:r>
      <w:rPr>
        <w:noProof/>
        <w:lang w:val="mi-NZ" w:eastAsia="mi-NZ"/>
      </w:rPr>
      <mc:AlternateContent>
        <mc:Choice Requires="wps">
          <w:drawing>
            <wp:anchor distT="0" distB="0" distL="114300" distR="114300" simplePos="0" relativeHeight="251727872" behindDoc="0" locked="0" layoutInCell="1" allowOverlap="1" wp14:anchorId="2A37D2CD" wp14:editId="3A9EC010">
              <wp:simplePos x="0" y="0"/>
              <wp:positionH relativeFrom="page">
                <wp:posOffset>720090</wp:posOffset>
              </wp:positionH>
              <wp:positionV relativeFrom="page">
                <wp:posOffset>360045</wp:posOffset>
              </wp:positionV>
              <wp:extent cx="4100400" cy="39240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DB407F" w:rsidRDefault="00DA248A" w:rsidP="005574A6">
                          <w:pPr>
                            <w:pStyle w:val="Footeraddress"/>
                            <w:rPr>
                              <w:b/>
                              <w:bCs/>
                              <w:color w:val="084E8A" w:themeColor="text2"/>
                            </w:rPr>
                          </w:pPr>
                          <w:r w:rsidRPr="00DB407F">
                            <w:rPr>
                              <w:color w:val="808080" w:themeColor="background1" w:themeShade="80"/>
                            </w:rPr>
                            <w:t>IoD membership application form</w:t>
                          </w:r>
                          <w:r w:rsidRPr="00DB407F">
                            <w:rPr>
                              <w:b/>
                              <w:bCs/>
                              <w:color w:val="084E8A" w:themeColor="text2"/>
                            </w:rPr>
                            <w:t xml:space="preserve"> | Section Two continued </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7D2CD" id="_x0000_t202" coordsize="21600,21600" o:spt="202" path="m,l,21600r21600,l21600,xe">
              <v:stroke joinstyle="miter"/>
              <v:path gradientshapeok="t" o:connecttype="rect"/>
            </v:shapetype>
            <v:shape id="_x0000_s1034" type="#_x0000_t202" style="position:absolute;margin-left:56.7pt;margin-top:28.35pt;width:322.85pt;height:30.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" filled="f" stroked="f">
              <v:textbox inset="0,7.2pt,,7.2pt">
                <w:txbxContent>
                  <w:p w:rsidR="00DA248A" w:rsidRPr="00DB407F" w:rsidRDefault="00DA248A" w:rsidP="005574A6">
                    <w:pPr>
                      <w:pStyle w:val="Footeraddress"/>
                      <w:rPr>
                        <w:b/>
                        <w:bCs/>
                        <w:color w:val="084E8A" w:themeColor="text2"/>
                      </w:rPr>
                    </w:pPr>
                    <w:r w:rsidRPr="00DB407F">
                      <w:rPr>
                        <w:color w:val="808080" w:themeColor="background1" w:themeShade="80"/>
                      </w:rPr>
                      <w:t>IoD membership application form</w:t>
                    </w:r>
                    <w:r w:rsidRPr="00DB407F">
                      <w:rPr>
                        <w:b/>
                        <w:bCs/>
                        <w:color w:val="084E8A" w:themeColor="text2"/>
                      </w:rPr>
                      <w:t xml:space="preserve"> | Section Two continued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AB4A00" w:rsidRDefault="00DA248A" w:rsidP="00AB4A00">
    <w:pPr>
      <w:pStyle w:val="Header"/>
    </w:pPr>
    <w:r>
      <w:rPr>
        <w:noProof/>
        <w:lang w:val="mi-NZ" w:eastAsia="mi-NZ"/>
      </w:rPr>
      <mc:AlternateContent>
        <mc:Choice Requires="wps">
          <w:drawing>
            <wp:anchor distT="0" distB="0" distL="114300" distR="114300" simplePos="0" relativeHeight="251729920" behindDoc="0" locked="0" layoutInCell="1" allowOverlap="1" wp14:anchorId="55CD31E6" wp14:editId="3C002357">
              <wp:simplePos x="0" y="0"/>
              <wp:positionH relativeFrom="page">
                <wp:posOffset>720090</wp:posOffset>
              </wp:positionH>
              <wp:positionV relativeFrom="page">
                <wp:posOffset>360045</wp:posOffset>
              </wp:positionV>
              <wp:extent cx="4100400" cy="3924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AB4A00" w:rsidRDefault="00DA248A" w:rsidP="00AB4A00">
                          <w:pPr>
                            <w:pStyle w:val="Footeraddress"/>
                            <w:rPr>
                              <w:color w:val="808080" w:themeColor="background1" w:themeShade="80"/>
                            </w:rPr>
                          </w:pPr>
                          <w:r w:rsidRPr="00DB407F">
                            <w:rPr>
                              <w:color w:val="808080" w:themeColor="background1" w:themeShade="80"/>
                            </w:rPr>
                            <w:t>IoD membership application form</w:t>
                          </w:r>
                          <w:r w:rsidRPr="00DB407F">
                            <w:rPr>
                              <w:b/>
                              <w:color w:val="084E8A" w:themeColor="text2"/>
                            </w:rPr>
                            <w:t xml:space="preserve"> | Section Two </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CD31E6" id="_x0000_t202" coordsize="21600,21600" o:spt="202" path="m,l,21600r21600,l21600,xe">
              <v:stroke joinstyle="miter"/>
              <v:path gradientshapeok="t" o:connecttype="rect"/>
            </v:shapetype>
            <v:shape id="_x0000_s1038" type="#_x0000_t202" style="position:absolute;margin-left:56.7pt;margin-top:28.35pt;width:322.85pt;height:30.9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" filled="f" stroked="f">
              <v:textbox inset="0,7.2pt,,7.2pt">
                <w:txbxContent>
                  <w:p w:rsidR="00DA248A" w:rsidRPr="00AB4A00" w:rsidRDefault="00DA248A" w:rsidP="00AB4A00">
                    <w:pPr>
                      <w:pStyle w:val="Footeraddress"/>
                      <w:rPr>
                        <w:color w:val="808080" w:themeColor="background1" w:themeShade="80"/>
                      </w:rPr>
                    </w:pPr>
                    <w:r w:rsidRPr="00DB407F">
                      <w:rPr>
                        <w:color w:val="808080" w:themeColor="background1" w:themeShade="80"/>
                      </w:rPr>
                      <w:t>IoD membership application form</w:t>
                    </w:r>
                    <w:r w:rsidRPr="00DB407F">
                      <w:rPr>
                        <w:b/>
                        <w:color w:val="084E8A" w:themeColor="text2"/>
                      </w:rPr>
                      <w:t xml:space="preserve"> | Section Two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833248" w:rsidRDefault="00DA248A" w:rsidP="00833248">
    <w:pPr>
      <w:pStyle w:val="Header"/>
    </w:pPr>
    <w:r>
      <w:rPr>
        <w:noProof/>
        <w:lang w:val="mi-NZ" w:eastAsia="mi-NZ"/>
      </w:rPr>
      <mc:AlternateContent>
        <mc:Choice Requires="wps">
          <w:drawing>
            <wp:anchor distT="0" distB="0" distL="114300" distR="114300" simplePos="0" relativeHeight="251707392" behindDoc="0" locked="0" layoutInCell="1" allowOverlap="1" wp14:anchorId="348D87F0" wp14:editId="34A4CC11">
              <wp:simplePos x="0" y="0"/>
              <wp:positionH relativeFrom="page">
                <wp:posOffset>720090</wp:posOffset>
              </wp:positionH>
              <wp:positionV relativeFrom="page">
                <wp:posOffset>360045</wp:posOffset>
              </wp:positionV>
              <wp:extent cx="4100400" cy="392400"/>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DB407F" w:rsidRDefault="00DA248A" w:rsidP="00833248">
                          <w:pPr>
                            <w:pStyle w:val="Footeraddress"/>
                            <w:rPr>
                              <w:b/>
                              <w:bCs/>
                              <w:color w:val="084E8A" w:themeColor="text2"/>
                            </w:rPr>
                          </w:pPr>
                          <w:r w:rsidRPr="00DB407F">
                            <w:rPr>
                              <w:color w:val="808080" w:themeColor="background1" w:themeShade="80"/>
                            </w:rPr>
                            <w:t xml:space="preserve">IoD membership application form </w:t>
                          </w:r>
                          <w:r w:rsidRPr="00DB407F">
                            <w:rPr>
                              <w:b/>
                              <w:bCs/>
                              <w:color w:val="084E8A" w:themeColor="text2"/>
                            </w:rPr>
                            <w:t>| Section Three</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8D87F0" id="_x0000_t202" coordsize="21600,21600" o:spt="202" path="m,l,21600r21600,l21600,xe">
              <v:stroke joinstyle="miter"/>
              <v:path gradientshapeok="t" o:connecttype="rect"/>
            </v:shapetype>
            <v:shape id="_x0000_s1042" type="#_x0000_t202" style="position:absolute;margin-left:56.7pt;margin-top:28.35pt;width:322.85pt;height:30.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" filled="f" stroked="f">
              <v:textbox inset="0,7.2pt,,7.2pt">
                <w:txbxContent>
                  <w:p w:rsidR="00DA248A" w:rsidRPr="00DB407F" w:rsidRDefault="00DA248A" w:rsidP="00833248">
                    <w:pPr>
                      <w:pStyle w:val="Footeraddress"/>
                      <w:rPr>
                        <w:b/>
                        <w:bCs/>
                        <w:color w:val="084E8A" w:themeColor="text2"/>
                      </w:rPr>
                    </w:pPr>
                    <w:r w:rsidRPr="00DB407F">
                      <w:rPr>
                        <w:color w:val="808080" w:themeColor="background1" w:themeShade="80"/>
                      </w:rPr>
                      <w:t xml:space="preserve">IoD membership application form </w:t>
                    </w:r>
                    <w:r w:rsidRPr="00DB407F">
                      <w:rPr>
                        <w:b/>
                        <w:bCs/>
                        <w:color w:val="084E8A" w:themeColor="text2"/>
                      </w:rPr>
                      <w:t>| Section Three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833248" w:rsidRDefault="00DA248A" w:rsidP="00833248">
    <w:pPr>
      <w:pStyle w:val="Header"/>
    </w:pPr>
    <w:r>
      <w:rPr>
        <w:noProof/>
        <w:lang w:val="mi-NZ" w:eastAsia="mi-NZ"/>
      </w:rPr>
      <mc:AlternateContent>
        <mc:Choice Requires="wps">
          <w:drawing>
            <wp:anchor distT="0" distB="0" distL="114300" distR="114300" simplePos="0" relativeHeight="251711488" behindDoc="0" locked="0" layoutInCell="1" allowOverlap="1" wp14:anchorId="0222EAFB" wp14:editId="109D4F71">
              <wp:simplePos x="0" y="0"/>
              <wp:positionH relativeFrom="page">
                <wp:posOffset>720090</wp:posOffset>
              </wp:positionH>
              <wp:positionV relativeFrom="page">
                <wp:posOffset>360045</wp:posOffset>
              </wp:positionV>
              <wp:extent cx="4100400" cy="392400"/>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DB407F" w:rsidRDefault="00DA248A" w:rsidP="00833248">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Section Four</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22EAFB" id="_x0000_t202" coordsize="21600,21600" o:spt="202" path="m,l,21600r21600,l21600,xe">
              <v:stroke joinstyle="miter"/>
              <v:path gradientshapeok="t" o:connecttype="rect"/>
            </v:shapetype>
            <v:shape id="_x0000_s1046" type="#_x0000_t202" style="position:absolute;margin-left:56.7pt;margin-top:28.35pt;width:322.85pt;height:30.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" filled="f" stroked="f">
              <v:textbox inset="0,7.2pt,,7.2pt">
                <w:txbxContent>
                  <w:p w:rsidR="00DA248A" w:rsidRPr="00DB407F" w:rsidRDefault="00DA248A" w:rsidP="00833248">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Section Four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833248" w:rsidRDefault="00DA248A" w:rsidP="00833248">
    <w:pPr>
      <w:pStyle w:val="Header"/>
    </w:pPr>
    <w:r>
      <w:rPr>
        <w:noProof/>
        <w:lang w:val="mi-NZ" w:eastAsia="mi-NZ"/>
      </w:rPr>
      <mc:AlternateContent>
        <mc:Choice Requires="wps">
          <w:drawing>
            <wp:anchor distT="0" distB="0" distL="114300" distR="114300" simplePos="0" relativeHeight="251709440" behindDoc="0" locked="0" layoutInCell="1" allowOverlap="1" wp14:anchorId="23866D67" wp14:editId="771FDC1C">
              <wp:simplePos x="0" y="0"/>
              <wp:positionH relativeFrom="page">
                <wp:posOffset>720090</wp:posOffset>
              </wp:positionH>
              <wp:positionV relativeFrom="page">
                <wp:posOffset>360045</wp:posOffset>
              </wp:positionV>
              <wp:extent cx="4100400" cy="392400"/>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AB4A00" w:rsidRDefault="00DA248A" w:rsidP="00833248">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Sections Five</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866D67" id="_x0000_t202" coordsize="21600,21600" o:spt="202" path="m,l,21600r21600,l21600,xe">
              <v:stroke joinstyle="miter"/>
              <v:path gradientshapeok="t" o:connecttype="rect"/>
            </v:shapetype>
            <v:shape id="_x0000_s1047" type="#_x0000_t202" style="position:absolute;margin-left:56.7pt;margin-top:28.35pt;width:322.85pt;height:30.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" filled="f" stroked="f">
              <v:textbox inset="0,7.2pt,,7.2pt">
                <w:txbxContent>
                  <w:p w:rsidR="00DA248A" w:rsidRPr="00AB4A00" w:rsidRDefault="00DA248A" w:rsidP="00833248">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Sections Five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8A" w:rsidRPr="00833248" w:rsidRDefault="00DA248A" w:rsidP="00833248">
    <w:pPr>
      <w:pStyle w:val="Header"/>
    </w:pPr>
    <w:r>
      <w:rPr>
        <w:noProof/>
        <w:lang w:val="mi-NZ" w:eastAsia="mi-NZ"/>
      </w:rPr>
      <mc:AlternateContent>
        <mc:Choice Requires="wps">
          <w:drawing>
            <wp:anchor distT="0" distB="0" distL="114300" distR="114300" simplePos="0" relativeHeight="251736064" behindDoc="0" locked="0" layoutInCell="1" allowOverlap="1" wp14:anchorId="735CB2D6" wp14:editId="4645AAA3">
              <wp:simplePos x="0" y="0"/>
              <wp:positionH relativeFrom="page">
                <wp:posOffset>720090</wp:posOffset>
              </wp:positionH>
              <wp:positionV relativeFrom="page">
                <wp:posOffset>360045</wp:posOffset>
              </wp:positionV>
              <wp:extent cx="4100400" cy="39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400" cy="3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48A" w:rsidRPr="00AB4A00" w:rsidRDefault="00DA248A" w:rsidP="00833248">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Sections </w:t>
                          </w:r>
                          <w:r>
                            <w:rPr>
                              <w:b/>
                              <w:bCs/>
                              <w:color w:val="084E8A" w:themeColor="text2"/>
                            </w:rPr>
                            <w:t>Six, Seven</w:t>
                          </w:r>
                        </w:p>
                      </w:txbxContent>
                    </wps:txbx>
                    <wps:bodyPr rot="0" vert="horz" wrap="square" lIns="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5CB2D6" id="_x0000_t202" coordsize="21600,21600" o:spt="202" path="m,l,21600r21600,l21600,xe">
              <v:stroke joinstyle="miter"/>
              <v:path gradientshapeok="t" o:connecttype="rect"/>
            </v:shapetype>
            <v:shape id="_x0000_s1048" type="#_x0000_t202" style="position:absolute;margin-left:56.7pt;margin-top:28.35pt;width:322.85pt;height:30.9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" filled="f" stroked="f">
              <v:textbox inset="0,7.2pt,,7.2pt">
                <w:txbxContent>
                  <w:p w:rsidR="00DA248A" w:rsidRPr="00AB4A00" w:rsidRDefault="00DA248A" w:rsidP="00833248">
                    <w:pPr>
                      <w:pStyle w:val="Footeraddress"/>
                      <w:rPr>
                        <w:color w:val="808080" w:themeColor="background1" w:themeShade="80"/>
                      </w:rPr>
                    </w:pPr>
                    <w:r w:rsidRPr="00DB407F">
                      <w:rPr>
                        <w:color w:val="808080" w:themeColor="background1" w:themeShade="80"/>
                      </w:rPr>
                      <w:t xml:space="preserve">IoD membership application form </w:t>
                    </w:r>
                    <w:r w:rsidRPr="00DB407F">
                      <w:rPr>
                        <w:b/>
                        <w:bCs/>
                        <w:color w:val="084E8A" w:themeColor="text2"/>
                      </w:rPr>
                      <w:t xml:space="preserve">| Sections </w:t>
                    </w:r>
                    <w:r>
                      <w:rPr>
                        <w:b/>
                        <w:bCs/>
                        <w:color w:val="084E8A" w:themeColor="text2"/>
                      </w:rPr>
                      <w:t>Six, Seven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02CF"/>
    <w:multiLevelType w:val="multilevel"/>
    <w:tmpl w:val="EDD49AA0"/>
    <w:lvl w:ilvl="0">
      <w:start w:val="1"/>
      <w:numFmt w:val="decimal"/>
      <w:lvlText w:val="%1.0"/>
      <w:lvlJc w:val="left"/>
      <w:pPr>
        <w:ind w:left="2269"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1" w15:restartNumberingAfterBreak="0">
    <w:nsid w:val="175601DE"/>
    <w:multiLevelType w:val="multilevel"/>
    <w:tmpl w:val="FB3CB4AA"/>
    <w:lvl w:ilvl="0">
      <w:start w:val="1"/>
      <w:numFmt w:val="decimal"/>
      <w:lvlText w:val="%1.0"/>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 w15:restartNumberingAfterBreak="0">
    <w:nsid w:val="215C0B22"/>
    <w:multiLevelType w:val="multilevel"/>
    <w:tmpl w:val="D11A933A"/>
    <w:lvl w:ilvl="0">
      <w:start w:val="1"/>
      <w:numFmt w:val="decimal"/>
      <w:lvlText w:val="%1.0"/>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3" w15:restartNumberingAfterBreak="0">
    <w:nsid w:val="238D0B06"/>
    <w:multiLevelType w:val="multilevel"/>
    <w:tmpl w:val="633ECB36"/>
    <w:lvl w:ilvl="0">
      <w:start w:val="1"/>
      <w:numFmt w:val="decimal"/>
      <w:pStyle w:val="IoDnumberedbullets"/>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47" w:hanging="680"/>
      </w:pPr>
      <w:rPr>
        <w:rFonts w:hint="default"/>
      </w:rPr>
    </w:lvl>
    <w:lvl w:ilvl="3">
      <w:start w:val="1"/>
      <w:numFmt w:val="lowerLetter"/>
      <w:lvlText w:val="%4"/>
      <w:lvlJc w:val="left"/>
      <w:pPr>
        <w:ind w:left="1247" w:hanging="680"/>
      </w:pPr>
      <w:rPr>
        <w:rFonts w:hint="default"/>
      </w:rPr>
    </w:lvl>
    <w:lvl w:ilvl="4">
      <w:start w:val="1"/>
      <w:numFmt w:val="lowerRoman"/>
      <w:lvlText w:val="%5"/>
      <w:lvlJc w:val="left"/>
      <w:pPr>
        <w:ind w:left="1247" w:hanging="680"/>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4" w15:restartNumberingAfterBreak="0">
    <w:nsid w:val="2D012C95"/>
    <w:multiLevelType w:val="multilevel"/>
    <w:tmpl w:val="EDD49AA0"/>
    <w:lvl w:ilvl="0">
      <w:start w:val="1"/>
      <w:numFmt w:val="decimal"/>
      <w:lvlText w:val="%1.0"/>
      <w:lvlJc w:val="left"/>
      <w:pPr>
        <w:ind w:left="2269"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5" w15:restartNumberingAfterBreak="0">
    <w:nsid w:val="41644DC0"/>
    <w:multiLevelType w:val="multilevel"/>
    <w:tmpl w:val="EDD49AA0"/>
    <w:lvl w:ilvl="0">
      <w:start w:val="1"/>
      <w:numFmt w:val="decimal"/>
      <w:lvlText w:val="%1.0"/>
      <w:lvlJc w:val="left"/>
      <w:pPr>
        <w:ind w:left="2269"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6" w15:restartNumberingAfterBreak="0">
    <w:nsid w:val="48CA211C"/>
    <w:multiLevelType w:val="multilevel"/>
    <w:tmpl w:val="FEF4835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7" w15:restartNumberingAfterBreak="0">
    <w:nsid w:val="5DF376C6"/>
    <w:multiLevelType w:val="multilevel"/>
    <w:tmpl w:val="FB3CB4AA"/>
    <w:lvl w:ilvl="0">
      <w:start w:val="1"/>
      <w:numFmt w:val="decimal"/>
      <w:pStyle w:val="Head3IoD"/>
      <w:lvlText w:val="%1.0"/>
      <w:lvlJc w:val="left"/>
      <w:pPr>
        <w:ind w:left="567" w:hanging="567"/>
      </w:pPr>
      <w:rPr>
        <w:rFonts w:hint="default"/>
      </w:rPr>
    </w:lvl>
    <w:lvl w:ilvl="1">
      <w:start w:val="1"/>
      <w:numFmt w:val="decimal"/>
      <w:pStyle w:val="Head4IoD"/>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8" w15:restartNumberingAfterBreak="0">
    <w:nsid w:val="669F3DDF"/>
    <w:multiLevelType w:val="multilevel"/>
    <w:tmpl w:val="3394FB7E"/>
    <w:lvl w:ilvl="0">
      <w:start w:val="1"/>
      <w:numFmt w:val="bullet"/>
      <w:pStyle w:val="IoDBullets"/>
      <w:lvlText w:val=""/>
      <w:lvlJc w:val="left"/>
      <w:pPr>
        <w:ind w:left="567" w:hanging="567"/>
      </w:pPr>
      <w:rPr>
        <w:rFonts w:ascii="Wingdings 2" w:hAnsi="Wingdings 2" w:hint="default"/>
        <w:color w:val="084E8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CA75FB6"/>
    <w:multiLevelType w:val="multilevel"/>
    <w:tmpl w:val="3394FB7E"/>
    <w:lvl w:ilvl="0">
      <w:start w:val="1"/>
      <w:numFmt w:val="bullet"/>
      <w:lvlText w:val=""/>
      <w:lvlJc w:val="left"/>
      <w:pPr>
        <w:ind w:left="567" w:hanging="567"/>
      </w:pPr>
      <w:rPr>
        <w:rFonts w:ascii="Wingdings 2" w:hAnsi="Wingdings 2" w:hint="default"/>
        <w:color w:val="084E8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0"/>
  </w:num>
  <w:num w:numId="5">
    <w:abstractNumId w:val="4"/>
  </w:num>
  <w:num w:numId="6">
    <w:abstractNumId w:val="9"/>
  </w:num>
  <w:num w:numId="7">
    <w:abstractNumId w:val="5"/>
  </w:num>
  <w:num w:numId="8">
    <w:abstractNumId w:val="2"/>
  </w:num>
  <w:num w:numId="9">
    <w:abstractNumId w:val="6"/>
  </w:num>
  <w:num w:numId="1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D01" w:allStyles="1" w:customStyles="0" w:latentStyles="0" w:stylesInUse="0" w:headingStyles="0" w:numberingStyles="0" w:tableStyles="0" w:directFormattingOnRuns="1" w:directFormattingOnParagraphs="0" w:directFormattingOnNumbering="1" w:directFormattingOnTables="1" w:clearFormatting="1" w:top3HeadingStyles="0" w:visibleStyles="0" w:alternateStyleNames="0"/>
  <w:stylePaneSortMethod w:val="0000"/>
  <w:documentProtection w:edit="forms" w:enforcement="1" w:cryptProviderType="rsaAES" w:cryptAlgorithmClass="hash" w:cryptAlgorithmType="typeAny" w:cryptAlgorithmSid="14" w:cryptSpinCount="100000" w:hash="HNB42ASBMnBT2N428sQwVVfPQdWia8TfEZ+wtBR/ioZabz901sFXHcegCq0okPaBiRplKKC/f/DFds8sH1qVWw==" w:salt="HVwS6aM+bXJrW/lkyQE0QA=="/>
  <w:defaultTabStop w:val="567"/>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F15"/>
    <w:rsid w:val="000115DA"/>
    <w:rsid w:val="00014A4D"/>
    <w:rsid w:val="00014AAA"/>
    <w:rsid w:val="00024B3E"/>
    <w:rsid w:val="00024EEF"/>
    <w:rsid w:val="00054158"/>
    <w:rsid w:val="00066F41"/>
    <w:rsid w:val="0008262D"/>
    <w:rsid w:val="000902E1"/>
    <w:rsid w:val="00090BAE"/>
    <w:rsid w:val="00092C26"/>
    <w:rsid w:val="000967C1"/>
    <w:rsid w:val="000A3E61"/>
    <w:rsid w:val="000A61C8"/>
    <w:rsid w:val="000B06B5"/>
    <w:rsid w:val="000B0AC8"/>
    <w:rsid w:val="000C43B5"/>
    <w:rsid w:val="000C44E4"/>
    <w:rsid w:val="000C6924"/>
    <w:rsid w:val="000E6708"/>
    <w:rsid w:val="000F07EE"/>
    <w:rsid w:val="001018B1"/>
    <w:rsid w:val="001051A3"/>
    <w:rsid w:val="00105AD2"/>
    <w:rsid w:val="001120D3"/>
    <w:rsid w:val="00115769"/>
    <w:rsid w:val="00117B07"/>
    <w:rsid w:val="001217D3"/>
    <w:rsid w:val="00122AC9"/>
    <w:rsid w:val="00124B3A"/>
    <w:rsid w:val="001268BA"/>
    <w:rsid w:val="001272B1"/>
    <w:rsid w:val="00130C5D"/>
    <w:rsid w:val="00131D80"/>
    <w:rsid w:val="0014417F"/>
    <w:rsid w:val="001557F4"/>
    <w:rsid w:val="00161098"/>
    <w:rsid w:val="00162756"/>
    <w:rsid w:val="00163B57"/>
    <w:rsid w:val="00165565"/>
    <w:rsid w:val="00170885"/>
    <w:rsid w:val="00182F34"/>
    <w:rsid w:val="0019484E"/>
    <w:rsid w:val="001A5677"/>
    <w:rsid w:val="001A687B"/>
    <w:rsid w:val="001B23AC"/>
    <w:rsid w:val="001B3A49"/>
    <w:rsid w:val="001B5D1F"/>
    <w:rsid w:val="001B6A1D"/>
    <w:rsid w:val="001C2C62"/>
    <w:rsid w:val="001C3DDE"/>
    <w:rsid w:val="001C4633"/>
    <w:rsid w:val="001C7A0E"/>
    <w:rsid w:val="001C7CF4"/>
    <w:rsid w:val="001D07D1"/>
    <w:rsid w:val="001D5469"/>
    <w:rsid w:val="001D6C2E"/>
    <w:rsid w:val="001D72C5"/>
    <w:rsid w:val="001E061E"/>
    <w:rsid w:val="001E0666"/>
    <w:rsid w:val="001E2A4D"/>
    <w:rsid w:val="001F0817"/>
    <w:rsid w:val="001F1675"/>
    <w:rsid w:val="0021056F"/>
    <w:rsid w:val="00211AEB"/>
    <w:rsid w:val="00213EE0"/>
    <w:rsid w:val="0022753D"/>
    <w:rsid w:val="00235EEA"/>
    <w:rsid w:val="00257B92"/>
    <w:rsid w:val="00260027"/>
    <w:rsid w:val="00263D26"/>
    <w:rsid w:val="00270F16"/>
    <w:rsid w:val="0028482A"/>
    <w:rsid w:val="00285622"/>
    <w:rsid w:val="00290681"/>
    <w:rsid w:val="00290E6D"/>
    <w:rsid w:val="002916F5"/>
    <w:rsid w:val="002A5BF9"/>
    <w:rsid w:val="002B048D"/>
    <w:rsid w:val="002B5DD3"/>
    <w:rsid w:val="002D58AA"/>
    <w:rsid w:val="002D7740"/>
    <w:rsid w:val="002E303B"/>
    <w:rsid w:val="002E5CC4"/>
    <w:rsid w:val="002E7A51"/>
    <w:rsid w:val="002F2175"/>
    <w:rsid w:val="002F5908"/>
    <w:rsid w:val="002F6834"/>
    <w:rsid w:val="002F7281"/>
    <w:rsid w:val="00303389"/>
    <w:rsid w:val="00313FAB"/>
    <w:rsid w:val="00317C2B"/>
    <w:rsid w:val="0032182B"/>
    <w:rsid w:val="00331E01"/>
    <w:rsid w:val="00343952"/>
    <w:rsid w:val="00347860"/>
    <w:rsid w:val="00353A1D"/>
    <w:rsid w:val="00365E6E"/>
    <w:rsid w:val="00377D57"/>
    <w:rsid w:val="00380E51"/>
    <w:rsid w:val="00380E9D"/>
    <w:rsid w:val="00385788"/>
    <w:rsid w:val="00386E0D"/>
    <w:rsid w:val="003B1743"/>
    <w:rsid w:val="003B2397"/>
    <w:rsid w:val="003C0ABD"/>
    <w:rsid w:val="003C5580"/>
    <w:rsid w:val="003D3084"/>
    <w:rsid w:val="003E374A"/>
    <w:rsid w:val="003E553A"/>
    <w:rsid w:val="004024CB"/>
    <w:rsid w:val="00405491"/>
    <w:rsid w:val="004107C9"/>
    <w:rsid w:val="00420DB0"/>
    <w:rsid w:val="0042753A"/>
    <w:rsid w:val="0043206C"/>
    <w:rsid w:val="00432C49"/>
    <w:rsid w:val="00437560"/>
    <w:rsid w:val="004519A6"/>
    <w:rsid w:val="004540B9"/>
    <w:rsid w:val="00456485"/>
    <w:rsid w:val="00460614"/>
    <w:rsid w:val="00465B48"/>
    <w:rsid w:val="00470A07"/>
    <w:rsid w:val="0047162B"/>
    <w:rsid w:val="00471810"/>
    <w:rsid w:val="00481F55"/>
    <w:rsid w:val="0048465B"/>
    <w:rsid w:val="00485845"/>
    <w:rsid w:val="0048637C"/>
    <w:rsid w:val="004B7AC7"/>
    <w:rsid w:val="004C1D05"/>
    <w:rsid w:val="004C1F59"/>
    <w:rsid w:val="004D1E4F"/>
    <w:rsid w:val="004D32CA"/>
    <w:rsid w:val="004D4677"/>
    <w:rsid w:val="004D6DA9"/>
    <w:rsid w:val="004E5295"/>
    <w:rsid w:val="004F497D"/>
    <w:rsid w:val="005127A5"/>
    <w:rsid w:val="00515B31"/>
    <w:rsid w:val="00515BF2"/>
    <w:rsid w:val="00530854"/>
    <w:rsid w:val="0053146E"/>
    <w:rsid w:val="005315F8"/>
    <w:rsid w:val="005329E3"/>
    <w:rsid w:val="005356F9"/>
    <w:rsid w:val="00537444"/>
    <w:rsid w:val="00545F3F"/>
    <w:rsid w:val="0055370C"/>
    <w:rsid w:val="005571E3"/>
    <w:rsid w:val="005574A6"/>
    <w:rsid w:val="0057308A"/>
    <w:rsid w:val="00577E1B"/>
    <w:rsid w:val="005805A6"/>
    <w:rsid w:val="00597352"/>
    <w:rsid w:val="005A4122"/>
    <w:rsid w:val="005B0F94"/>
    <w:rsid w:val="005C2220"/>
    <w:rsid w:val="005C6562"/>
    <w:rsid w:val="005C7E3A"/>
    <w:rsid w:val="005D4E52"/>
    <w:rsid w:val="005D7580"/>
    <w:rsid w:val="005E202F"/>
    <w:rsid w:val="005E2EBB"/>
    <w:rsid w:val="005E536E"/>
    <w:rsid w:val="005F12A7"/>
    <w:rsid w:val="005F4DE7"/>
    <w:rsid w:val="00601479"/>
    <w:rsid w:val="006057AF"/>
    <w:rsid w:val="00611D63"/>
    <w:rsid w:val="00612D88"/>
    <w:rsid w:val="0061554E"/>
    <w:rsid w:val="006276CA"/>
    <w:rsid w:val="00630918"/>
    <w:rsid w:val="0063447F"/>
    <w:rsid w:val="006466F7"/>
    <w:rsid w:val="00647AAC"/>
    <w:rsid w:val="00651C0D"/>
    <w:rsid w:val="006550D0"/>
    <w:rsid w:val="0066188C"/>
    <w:rsid w:val="00662302"/>
    <w:rsid w:val="0066612B"/>
    <w:rsid w:val="00672C66"/>
    <w:rsid w:val="00686046"/>
    <w:rsid w:val="006947C1"/>
    <w:rsid w:val="006E0671"/>
    <w:rsid w:val="006E6A9E"/>
    <w:rsid w:val="006E7BFE"/>
    <w:rsid w:val="006F72BD"/>
    <w:rsid w:val="00703CC6"/>
    <w:rsid w:val="007104D4"/>
    <w:rsid w:val="00710F15"/>
    <w:rsid w:val="00716D3F"/>
    <w:rsid w:val="00716F3C"/>
    <w:rsid w:val="0072115B"/>
    <w:rsid w:val="00724183"/>
    <w:rsid w:val="00727624"/>
    <w:rsid w:val="00734468"/>
    <w:rsid w:val="007404B0"/>
    <w:rsid w:val="007420EE"/>
    <w:rsid w:val="007438D3"/>
    <w:rsid w:val="00745E71"/>
    <w:rsid w:val="0075284B"/>
    <w:rsid w:val="00753EEE"/>
    <w:rsid w:val="0076213F"/>
    <w:rsid w:val="00772DFE"/>
    <w:rsid w:val="007749B5"/>
    <w:rsid w:val="007810F9"/>
    <w:rsid w:val="00785234"/>
    <w:rsid w:val="00792B64"/>
    <w:rsid w:val="00792F38"/>
    <w:rsid w:val="0079669F"/>
    <w:rsid w:val="007A6BFA"/>
    <w:rsid w:val="007B3DCA"/>
    <w:rsid w:val="007B52B0"/>
    <w:rsid w:val="007C1E1A"/>
    <w:rsid w:val="007C4637"/>
    <w:rsid w:val="007E3AA0"/>
    <w:rsid w:val="007E7433"/>
    <w:rsid w:val="007F7DB2"/>
    <w:rsid w:val="00800423"/>
    <w:rsid w:val="008052CD"/>
    <w:rsid w:val="00816775"/>
    <w:rsid w:val="0082189C"/>
    <w:rsid w:val="00823C6C"/>
    <w:rsid w:val="00825090"/>
    <w:rsid w:val="0082733B"/>
    <w:rsid w:val="00833248"/>
    <w:rsid w:val="00847447"/>
    <w:rsid w:val="00865577"/>
    <w:rsid w:val="008803B1"/>
    <w:rsid w:val="00881DEA"/>
    <w:rsid w:val="00886524"/>
    <w:rsid w:val="00892478"/>
    <w:rsid w:val="008A0138"/>
    <w:rsid w:val="008A031F"/>
    <w:rsid w:val="008A1459"/>
    <w:rsid w:val="008A673B"/>
    <w:rsid w:val="008A6CC9"/>
    <w:rsid w:val="008B2784"/>
    <w:rsid w:val="008B3116"/>
    <w:rsid w:val="008C25E8"/>
    <w:rsid w:val="008D2703"/>
    <w:rsid w:val="008D3F35"/>
    <w:rsid w:val="008E080F"/>
    <w:rsid w:val="008E3011"/>
    <w:rsid w:val="008F3E5B"/>
    <w:rsid w:val="008F4966"/>
    <w:rsid w:val="008F7F36"/>
    <w:rsid w:val="00904594"/>
    <w:rsid w:val="00923CC9"/>
    <w:rsid w:val="009248B6"/>
    <w:rsid w:val="009318CE"/>
    <w:rsid w:val="00941478"/>
    <w:rsid w:val="00951664"/>
    <w:rsid w:val="00951E43"/>
    <w:rsid w:val="00955A84"/>
    <w:rsid w:val="0096709B"/>
    <w:rsid w:val="00993437"/>
    <w:rsid w:val="00994436"/>
    <w:rsid w:val="009A1A6A"/>
    <w:rsid w:val="009A2C9B"/>
    <w:rsid w:val="009A3EC3"/>
    <w:rsid w:val="009A5BC3"/>
    <w:rsid w:val="009A738C"/>
    <w:rsid w:val="009B4F3E"/>
    <w:rsid w:val="009B62BC"/>
    <w:rsid w:val="009C022C"/>
    <w:rsid w:val="009C1681"/>
    <w:rsid w:val="009C50DA"/>
    <w:rsid w:val="009C5993"/>
    <w:rsid w:val="009C6613"/>
    <w:rsid w:val="009D1406"/>
    <w:rsid w:val="009D1B6F"/>
    <w:rsid w:val="009D5067"/>
    <w:rsid w:val="009E3BA1"/>
    <w:rsid w:val="009F5010"/>
    <w:rsid w:val="009F6042"/>
    <w:rsid w:val="00A02DF5"/>
    <w:rsid w:val="00A0742F"/>
    <w:rsid w:val="00A1125E"/>
    <w:rsid w:val="00A14B9C"/>
    <w:rsid w:val="00A155D0"/>
    <w:rsid w:val="00A22676"/>
    <w:rsid w:val="00A22C93"/>
    <w:rsid w:val="00A2536A"/>
    <w:rsid w:val="00A33586"/>
    <w:rsid w:val="00A3413B"/>
    <w:rsid w:val="00A36836"/>
    <w:rsid w:val="00A45B43"/>
    <w:rsid w:val="00A511C8"/>
    <w:rsid w:val="00A54D8C"/>
    <w:rsid w:val="00A551D0"/>
    <w:rsid w:val="00A55FFA"/>
    <w:rsid w:val="00A60F7F"/>
    <w:rsid w:val="00A61C6E"/>
    <w:rsid w:val="00A7041E"/>
    <w:rsid w:val="00A757F2"/>
    <w:rsid w:val="00A81A67"/>
    <w:rsid w:val="00A96B85"/>
    <w:rsid w:val="00AA69D6"/>
    <w:rsid w:val="00AB2F91"/>
    <w:rsid w:val="00AB4A00"/>
    <w:rsid w:val="00AD0F22"/>
    <w:rsid w:val="00AD2BF7"/>
    <w:rsid w:val="00AD4071"/>
    <w:rsid w:val="00AE0501"/>
    <w:rsid w:val="00AE38D5"/>
    <w:rsid w:val="00AE6A19"/>
    <w:rsid w:val="00AF7C3D"/>
    <w:rsid w:val="00B039C4"/>
    <w:rsid w:val="00B20021"/>
    <w:rsid w:val="00B20C2F"/>
    <w:rsid w:val="00B238A5"/>
    <w:rsid w:val="00B253AD"/>
    <w:rsid w:val="00B33E79"/>
    <w:rsid w:val="00B37053"/>
    <w:rsid w:val="00B447B7"/>
    <w:rsid w:val="00B45155"/>
    <w:rsid w:val="00B45931"/>
    <w:rsid w:val="00B51D97"/>
    <w:rsid w:val="00B548AB"/>
    <w:rsid w:val="00B566CC"/>
    <w:rsid w:val="00B7038E"/>
    <w:rsid w:val="00B709A3"/>
    <w:rsid w:val="00B72623"/>
    <w:rsid w:val="00B76180"/>
    <w:rsid w:val="00B824D7"/>
    <w:rsid w:val="00B855BB"/>
    <w:rsid w:val="00B869C2"/>
    <w:rsid w:val="00B900CC"/>
    <w:rsid w:val="00B934E8"/>
    <w:rsid w:val="00B9592E"/>
    <w:rsid w:val="00BA0689"/>
    <w:rsid w:val="00BA7505"/>
    <w:rsid w:val="00BB3829"/>
    <w:rsid w:val="00BC531C"/>
    <w:rsid w:val="00BC5CDB"/>
    <w:rsid w:val="00BD5386"/>
    <w:rsid w:val="00BD6C2B"/>
    <w:rsid w:val="00BD7DDA"/>
    <w:rsid w:val="00BE1804"/>
    <w:rsid w:val="00BF6E52"/>
    <w:rsid w:val="00C02281"/>
    <w:rsid w:val="00C133A1"/>
    <w:rsid w:val="00C1479A"/>
    <w:rsid w:val="00C16B04"/>
    <w:rsid w:val="00C20FAF"/>
    <w:rsid w:val="00C22599"/>
    <w:rsid w:val="00C247CF"/>
    <w:rsid w:val="00C26340"/>
    <w:rsid w:val="00C3244B"/>
    <w:rsid w:val="00C474BF"/>
    <w:rsid w:val="00C64280"/>
    <w:rsid w:val="00C71473"/>
    <w:rsid w:val="00C719E5"/>
    <w:rsid w:val="00C72953"/>
    <w:rsid w:val="00C731E1"/>
    <w:rsid w:val="00C73837"/>
    <w:rsid w:val="00C765E9"/>
    <w:rsid w:val="00C80185"/>
    <w:rsid w:val="00C82A27"/>
    <w:rsid w:val="00C8646F"/>
    <w:rsid w:val="00C87463"/>
    <w:rsid w:val="00C922EA"/>
    <w:rsid w:val="00C92778"/>
    <w:rsid w:val="00C96949"/>
    <w:rsid w:val="00C969F2"/>
    <w:rsid w:val="00CA43A2"/>
    <w:rsid w:val="00CB1B9E"/>
    <w:rsid w:val="00CB6553"/>
    <w:rsid w:val="00CC34FB"/>
    <w:rsid w:val="00CD0B4D"/>
    <w:rsid w:val="00CD2C7B"/>
    <w:rsid w:val="00CF5E76"/>
    <w:rsid w:val="00CF6348"/>
    <w:rsid w:val="00D056DC"/>
    <w:rsid w:val="00D225E8"/>
    <w:rsid w:val="00D322FC"/>
    <w:rsid w:val="00D35B54"/>
    <w:rsid w:val="00D35D8C"/>
    <w:rsid w:val="00D40027"/>
    <w:rsid w:val="00D405A6"/>
    <w:rsid w:val="00D41344"/>
    <w:rsid w:val="00D5123D"/>
    <w:rsid w:val="00D52C34"/>
    <w:rsid w:val="00D52DF3"/>
    <w:rsid w:val="00D554FA"/>
    <w:rsid w:val="00D56DD8"/>
    <w:rsid w:val="00D61736"/>
    <w:rsid w:val="00D628E8"/>
    <w:rsid w:val="00D722D7"/>
    <w:rsid w:val="00D755C9"/>
    <w:rsid w:val="00D80D86"/>
    <w:rsid w:val="00D822CB"/>
    <w:rsid w:val="00D834A7"/>
    <w:rsid w:val="00D85550"/>
    <w:rsid w:val="00D922A9"/>
    <w:rsid w:val="00D92815"/>
    <w:rsid w:val="00D95CA6"/>
    <w:rsid w:val="00D9601A"/>
    <w:rsid w:val="00DA248A"/>
    <w:rsid w:val="00DB407F"/>
    <w:rsid w:val="00DB5933"/>
    <w:rsid w:val="00DB5B4F"/>
    <w:rsid w:val="00DC52A9"/>
    <w:rsid w:val="00DD6A55"/>
    <w:rsid w:val="00DD71B1"/>
    <w:rsid w:val="00DD74A8"/>
    <w:rsid w:val="00DE684F"/>
    <w:rsid w:val="00E001CC"/>
    <w:rsid w:val="00E0520B"/>
    <w:rsid w:val="00E1162A"/>
    <w:rsid w:val="00E11878"/>
    <w:rsid w:val="00E14D9B"/>
    <w:rsid w:val="00E15FDE"/>
    <w:rsid w:val="00E3520A"/>
    <w:rsid w:val="00E35EBB"/>
    <w:rsid w:val="00E3702E"/>
    <w:rsid w:val="00E432FB"/>
    <w:rsid w:val="00E47252"/>
    <w:rsid w:val="00E47B2F"/>
    <w:rsid w:val="00E50EDD"/>
    <w:rsid w:val="00E56525"/>
    <w:rsid w:val="00E6224F"/>
    <w:rsid w:val="00E6652F"/>
    <w:rsid w:val="00E67818"/>
    <w:rsid w:val="00E7363C"/>
    <w:rsid w:val="00E76298"/>
    <w:rsid w:val="00E812C5"/>
    <w:rsid w:val="00E8183B"/>
    <w:rsid w:val="00E81A0F"/>
    <w:rsid w:val="00E86FAA"/>
    <w:rsid w:val="00E91386"/>
    <w:rsid w:val="00E9605F"/>
    <w:rsid w:val="00EA1377"/>
    <w:rsid w:val="00EB4059"/>
    <w:rsid w:val="00EC1B1F"/>
    <w:rsid w:val="00EC5EA4"/>
    <w:rsid w:val="00EC6D22"/>
    <w:rsid w:val="00ED4CCC"/>
    <w:rsid w:val="00ED78F9"/>
    <w:rsid w:val="00EF3F95"/>
    <w:rsid w:val="00F12178"/>
    <w:rsid w:val="00F124CE"/>
    <w:rsid w:val="00F15CFA"/>
    <w:rsid w:val="00F2109D"/>
    <w:rsid w:val="00F22761"/>
    <w:rsid w:val="00F46C55"/>
    <w:rsid w:val="00F50FBD"/>
    <w:rsid w:val="00F50FEC"/>
    <w:rsid w:val="00F54162"/>
    <w:rsid w:val="00F74D3A"/>
    <w:rsid w:val="00F77AE5"/>
    <w:rsid w:val="00F90CD9"/>
    <w:rsid w:val="00F942AC"/>
    <w:rsid w:val="00F94678"/>
    <w:rsid w:val="00FA2335"/>
    <w:rsid w:val="00FA369B"/>
    <w:rsid w:val="00FB151D"/>
    <w:rsid w:val="00FC1CFA"/>
    <w:rsid w:val="00FD033C"/>
    <w:rsid w:val="00FD241D"/>
    <w:rsid w:val="00FD3767"/>
    <w:rsid w:val="00FD4A01"/>
    <w:rsid w:val="00FD6CBD"/>
    <w:rsid w:val="00FE259A"/>
    <w:rsid w:val="00FE406F"/>
    <w:rsid w:val="00FF25E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6507B"/>
  <w15:docId w15:val="{067A2551-C27A-4AF7-BC71-8F52FB70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1"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77E1B"/>
    <w:pPr>
      <w:autoSpaceDE w:val="0"/>
      <w:autoSpaceDN w:val="0"/>
      <w:adjustRightInd w:val="0"/>
      <w:spacing w:after="220" w:line="288" w:lineRule="auto"/>
      <w:textAlignment w:val="center"/>
    </w:pPr>
    <w:rPr>
      <w:rFonts w:ascii="Arial" w:eastAsiaTheme="minorEastAsia" w:hAnsi="Arial" w:cs="Arial"/>
      <w:color w:val="000000"/>
      <w:sz w:val="19"/>
      <w:lang w:val="en-NZ"/>
    </w:rPr>
  </w:style>
  <w:style w:type="paragraph" w:styleId="Heading1">
    <w:name w:val="heading 1"/>
    <w:basedOn w:val="Head1FormIoD"/>
    <w:link w:val="Heading1Char"/>
    <w:uiPriority w:val="1"/>
    <w:rsid w:val="00066F41"/>
    <w:pPr>
      <w:outlineLvl w:val="0"/>
    </w:pPr>
  </w:style>
  <w:style w:type="paragraph" w:styleId="Heading2">
    <w:name w:val="heading 2"/>
    <w:basedOn w:val="Normal"/>
    <w:link w:val="Heading2Char"/>
    <w:uiPriority w:val="1"/>
    <w:rsid w:val="00B33E79"/>
    <w:pPr>
      <w:autoSpaceDE/>
      <w:autoSpaceDN/>
      <w:adjustRightInd/>
      <w:spacing w:before="240" w:after="120" w:line="240" w:lineRule="auto"/>
      <w:textAlignment w:val="auto"/>
      <w:outlineLvl w:val="1"/>
    </w:pPr>
    <w:rPr>
      <w:rFonts w:ascii="Georgia" w:eastAsia="Calibri" w:hAnsi="Georgia"/>
      <w:color w:val="084E8A"/>
      <w:kern w:val="24"/>
      <w:sz w:val="26"/>
      <w:szCs w:val="26"/>
      <w:lang w:val="en-US"/>
    </w:rPr>
  </w:style>
  <w:style w:type="paragraph" w:styleId="Heading3">
    <w:name w:val="heading 3"/>
    <w:basedOn w:val="Heading2"/>
    <w:uiPriority w:val="1"/>
    <w:rsid w:val="00B33E79"/>
    <w:pPr>
      <w:outlineLvl w:val="2"/>
    </w:pPr>
  </w:style>
  <w:style w:type="paragraph" w:styleId="Heading4">
    <w:name w:val="heading 4"/>
    <w:basedOn w:val="Normal"/>
    <w:next w:val="Normal"/>
    <w:link w:val="Heading4Char"/>
    <w:uiPriority w:val="9"/>
    <w:semiHidden/>
    <w:unhideWhenUsed/>
    <w:qFormat/>
    <w:rsid w:val="00C20FAF"/>
    <w:pPr>
      <w:keepNext/>
      <w:keepLines/>
      <w:spacing w:before="40"/>
      <w:outlineLvl w:val="3"/>
    </w:pPr>
    <w:rPr>
      <w:rFonts w:asciiTheme="majorHAnsi" w:eastAsiaTheme="majorEastAsia" w:hAnsiTheme="majorHAnsi" w:cstheme="majorBidi"/>
      <w:i/>
      <w:iCs/>
      <w:color w:val="0083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276CA"/>
    <w:pPr>
      <w:tabs>
        <w:tab w:val="center" w:pos="4680"/>
        <w:tab w:val="right" w:pos="9360"/>
      </w:tabs>
    </w:pPr>
  </w:style>
  <w:style w:type="character" w:customStyle="1" w:styleId="HeaderChar">
    <w:name w:val="Header Char"/>
    <w:basedOn w:val="DefaultParagraphFont"/>
    <w:link w:val="Header"/>
    <w:uiPriority w:val="99"/>
    <w:rsid w:val="006276CA"/>
  </w:style>
  <w:style w:type="paragraph" w:styleId="Footer">
    <w:name w:val="footer"/>
    <w:basedOn w:val="Normal"/>
    <w:link w:val="FooterChar"/>
    <w:uiPriority w:val="99"/>
    <w:unhideWhenUsed/>
    <w:rsid w:val="006276CA"/>
    <w:pPr>
      <w:tabs>
        <w:tab w:val="center" w:pos="4680"/>
        <w:tab w:val="right" w:pos="9360"/>
      </w:tabs>
    </w:pPr>
  </w:style>
  <w:style w:type="character" w:customStyle="1" w:styleId="FooterChar">
    <w:name w:val="Footer Char"/>
    <w:basedOn w:val="DefaultParagraphFont"/>
    <w:link w:val="Footer"/>
    <w:uiPriority w:val="99"/>
    <w:rsid w:val="006276CA"/>
  </w:style>
  <w:style w:type="paragraph" w:styleId="PlainText">
    <w:name w:val="Plain Text"/>
    <w:basedOn w:val="Normal"/>
    <w:link w:val="PlainTextChar"/>
    <w:uiPriority w:val="99"/>
    <w:unhideWhenUsed/>
    <w:rsid w:val="006276CA"/>
    <w:pPr>
      <w:widowControl/>
    </w:pPr>
    <w:rPr>
      <w:rFonts w:ascii="Calibri" w:hAnsi="Calibri"/>
      <w:szCs w:val="21"/>
    </w:rPr>
  </w:style>
  <w:style w:type="character" w:customStyle="1" w:styleId="PlainTextChar">
    <w:name w:val="Plain Text Char"/>
    <w:basedOn w:val="DefaultParagraphFont"/>
    <w:link w:val="PlainText"/>
    <w:uiPriority w:val="99"/>
    <w:rsid w:val="006276CA"/>
    <w:rPr>
      <w:rFonts w:ascii="Calibri" w:hAnsi="Calibri"/>
      <w:szCs w:val="21"/>
      <w:lang w:val="en-NZ"/>
    </w:rPr>
  </w:style>
  <w:style w:type="character" w:styleId="PageNumber">
    <w:name w:val="page number"/>
    <w:basedOn w:val="DefaultParagraphFont"/>
    <w:uiPriority w:val="99"/>
    <w:semiHidden/>
    <w:unhideWhenUsed/>
    <w:rsid w:val="00161098"/>
  </w:style>
  <w:style w:type="paragraph" w:customStyle="1" w:styleId="Head1FormIoD">
    <w:name w:val="Head 1 Form IoD"/>
    <w:basedOn w:val="Normal"/>
    <w:uiPriority w:val="1"/>
    <w:qFormat/>
    <w:rsid w:val="00A511C8"/>
    <w:pPr>
      <w:keepNext/>
      <w:widowControl/>
    </w:pPr>
    <w:rPr>
      <w:rFonts w:ascii="Georgia" w:hAnsi="Georgia"/>
      <w:color w:val="084E8A"/>
      <w:spacing w:val="10"/>
      <w:sz w:val="34"/>
      <w:szCs w:val="32"/>
    </w:rPr>
  </w:style>
  <w:style w:type="paragraph" w:styleId="IntenseQuote">
    <w:name w:val="Intense Quote"/>
    <w:basedOn w:val="Normal"/>
    <w:next w:val="Normal"/>
    <w:link w:val="IntenseQuoteChar"/>
    <w:uiPriority w:val="30"/>
    <w:rsid w:val="009D1406"/>
    <w:pPr>
      <w:widowControl/>
      <w:pBdr>
        <w:top w:val="single" w:sz="4" w:space="10" w:color="00AF9A" w:themeColor="accent1"/>
        <w:bottom w:val="single" w:sz="4" w:space="10" w:color="00AF9A" w:themeColor="accent1"/>
      </w:pBdr>
      <w:spacing w:before="360" w:after="360" w:line="259" w:lineRule="auto"/>
      <w:ind w:left="864" w:right="864"/>
      <w:jc w:val="center"/>
    </w:pPr>
    <w:rPr>
      <w:iCs/>
      <w:color w:val="00AF9A" w:themeColor="accent1"/>
      <w:sz w:val="26"/>
    </w:rPr>
  </w:style>
  <w:style w:type="character" w:customStyle="1" w:styleId="IntenseQuoteChar">
    <w:name w:val="Intense Quote Char"/>
    <w:basedOn w:val="DefaultParagraphFont"/>
    <w:link w:val="IntenseQuote"/>
    <w:uiPriority w:val="30"/>
    <w:rsid w:val="009D1406"/>
    <w:rPr>
      <w:iCs/>
      <w:color w:val="00AF9A" w:themeColor="accent1"/>
      <w:sz w:val="26"/>
    </w:rPr>
  </w:style>
  <w:style w:type="character" w:customStyle="1" w:styleId="Heading1Char">
    <w:name w:val="Heading 1 Char"/>
    <w:basedOn w:val="DefaultParagraphFont"/>
    <w:link w:val="Heading1"/>
    <w:uiPriority w:val="1"/>
    <w:rsid w:val="00066F41"/>
    <w:rPr>
      <w:rFonts w:ascii="Georgia" w:eastAsiaTheme="minorEastAsia" w:hAnsi="Georgia" w:cs="Arial"/>
      <w:color w:val="084E8A"/>
      <w:spacing w:val="10"/>
      <w:sz w:val="34"/>
      <w:szCs w:val="32"/>
    </w:rPr>
  </w:style>
  <w:style w:type="paragraph" w:customStyle="1" w:styleId="QuoteIoD">
    <w:name w:val="Quote IoD"/>
    <w:basedOn w:val="Normal"/>
    <w:uiPriority w:val="1"/>
    <w:qFormat/>
    <w:rsid w:val="00545F3F"/>
    <w:pPr>
      <w:spacing w:before="120" w:line="260" w:lineRule="exact"/>
    </w:pPr>
    <w:rPr>
      <w:rFonts w:ascii="Georgia" w:eastAsia="Calibri" w:hAnsi="Georgia"/>
      <w:i/>
      <w:kern w:val="24"/>
      <w:szCs w:val="20"/>
    </w:rPr>
  </w:style>
  <w:style w:type="character" w:customStyle="1" w:styleId="Heading2Char">
    <w:name w:val="Heading 2 Char"/>
    <w:basedOn w:val="DefaultParagraphFont"/>
    <w:link w:val="Heading2"/>
    <w:uiPriority w:val="1"/>
    <w:rsid w:val="00B33E79"/>
    <w:rPr>
      <w:rFonts w:ascii="Georgia" w:eastAsia="Calibri" w:hAnsi="Georgia" w:cs="Arial"/>
      <w:color w:val="084E8A"/>
      <w:kern w:val="24"/>
      <w:sz w:val="26"/>
      <w:szCs w:val="26"/>
    </w:rPr>
  </w:style>
  <w:style w:type="paragraph" w:customStyle="1" w:styleId="Default">
    <w:name w:val="Default"/>
    <w:rsid w:val="00D41344"/>
    <w:pPr>
      <w:autoSpaceDE w:val="0"/>
      <w:autoSpaceDN w:val="0"/>
      <w:adjustRightInd w:val="0"/>
      <w:spacing w:line="288" w:lineRule="auto"/>
    </w:pPr>
    <w:rPr>
      <w:rFonts w:ascii="Arial" w:hAnsi="Arial" w:cs="Calibri"/>
      <w:sz w:val="20"/>
      <w:szCs w:val="24"/>
      <w:lang w:val="en-GB"/>
    </w:rPr>
  </w:style>
  <w:style w:type="character" w:customStyle="1" w:styleId="UnresolvedMention">
    <w:name w:val="Unresolved Mention"/>
    <w:basedOn w:val="DefaultParagraphFont"/>
    <w:uiPriority w:val="99"/>
    <w:semiHidden/>
    <w:unhideWhenUsed/>
    <w:rsid w:val="003C5580"/>
    <w:rPr>
      <w:color w:val="605E5C"/>
      <w:shd w:val="clear" w:color="auto" w:fill="E1DFDD"/>
    </w:rPr>
  </w:style>
  <w:style w:type="paragraph" w:customStyle="1" w:styleId="SubheadboldbodyIoD">
    <w:name w:val="Subhead bold body IoD"/>
    <w:basedOn w:val="Normal"/>
    <w:uiPriority w:val="1"/>
    <w:qFormat/>
    <w:rsid w:val="00545F3F"/>
    <w:pPr>
      <w:spacing w:before="200" w:after="120" w:line="260" w:lineRule="exact"/>
    </w:pPr>
    <w:rPr>
      <w:rFonts w:eastAsia="Calibri"/>
      <w:b/>
      <w:kern w:val="24"/>
      <w:szCs w:val="20"/>
    </w:rPr>
  </w:style>
  <w:style w:type="character" w:customStyle="1" w:styleId="Heading4Char">
    <w:name w:val="Heading 4 Char"/>
    <w:basedOn w:val="DefaultParagraphFont"/>
    <w:link w:val="Heading4"/>
    <w:uiPriority w:val="9"/>
    <w:semiHidden/>
    <w:rsid w:val="00C20FAF"/>
    <w:rPr>
      <w:rFonts w:asciiTheme="majorHAnsi" w:eastAsiaTheme="majorEastAsia" w:hAnsiTheme="majorHAnsi" w:cstheme="majorBidi"/>
      <w:i/>
      <w:iCs/>
      <w:color w:val="008373" w:themeColor="accent1" w:themeShade="BF"/>
    </w:rPr>
  </w:style>
  <w:style w:type="paragraph" w:customStyle="1" w:styleId="Head2IoD">
    <w:name w:val="Head 2 IoD"/>
    <w:basedOn w:val="Head4IoD"/>
    <w:uiPriority w:val="1"/>
    <w:qFormat/>
    <w:rsid w:val="008B2784"/>
    <w:pPr>
      <w:numPr>
        <w:ilvl w:val="0"/>
        <w:numId w:val="0"/>
      </w:numPr>
    </w:pPr>
  </w:style>
  <w:style w:type="paragraph" w:customStyle="1" w:styleId="TitlepageheaderIoD">
    <w:name w:val="Title page header IoD"/>
    <w:uiPriority w:val="1"/>
    <w:qFormat/>
    <w:rsid w:val="00D95CA6"/>
    <w:pPr>
      <w:spacing w:before="120" w:after="240"/>
    </w:pPr>
    <w:rPr>
      <w:rFonts w:ascii="Georgia" w:hAnsi="Georgia" w:cs="Arial"/>
      <w:color w:val="084E8A"/>
      <w:spacing w:val="10"/>
      <w:sz w:val="48"/>
      <w:szCs w:val="40"/>
    </w:rPr>
  </w:style>
  <w:style w:type="paragraph" w:customStyle="1" w:styleId="Head3IoD">
    <w:name w:val="Head 3 IoD"/>
    <w:basedOn w:val="Head2IoD"/>
    <w:qFormat/>
    <w:rsid w:val="003E553A"/>
    <w:pPr>
      <w:numPr>
        <w:numId w:val="3"/>
      </w:numPr>
      <w:pBdr>
        <w:top w:val="single" w:sz="8" w:space="6" w:color="00AF9A" w:themeColor="accent1"/>
      </w:pBdr>
      <w:tabs>
        <w:tab w:val="left" w:pos="567"/>
      </w:tabs>
    </w:pPr>
    <w:rPr>
      <w:noProof/>
      <w:sz w:val="26"/>
    </w:rPr>
  </w:style>
  <w:style w:type="table" w:styleId="TableGrid">
    <w:name w:val="Table Grid"/>
    <w:basedOn w:val="TableNormal"/>
    <w:uiPriority w:val="39"/>
    <w:rsid w:val="00284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900CC"/>
    <w:tblPr>
      <w:tblStyleRowBandSize w:val="1"/>
      <w:tblStyleColBandSize w:val="1"/>
      <w:tblBorders>
        <w:top w:val="single" w:sz="4" w:space="0" w:color="79FFEE" w:themeColor="accent1" w:themeTint="66"/>
        <w:left w:val="single" w:sz="4" w:space="0" w:color="79FFEE" w:themeColor="accent1" w:themeTint="66"/>
        <w:bottom w:val="single" w:sz="4" w:space="0" w:color="79FFEE" w:themeColor="accent1" w:themeTint="66"/>
        <w:right w:val="single" w:sz="4" w:space="0" w:color="79FFEE" w:themeColor="accent1" w:themeTint="66"/>
        <w:insideH w:val="single" w:sz="4" w:space="0" w:color="79FFEE" w:themeColor="accent1" w:themeTint="66"/>
        <w:insideV w:val="single" w:sz="4" w:space="0" w:color="79FFEE" w:themeColor="accent1" w:themeTint="66"/>
      </w:tblBorders>
    </w:tblPr>
    <w:tblStylePr w:type="firstRow">
      <w:rPr>
        <w:b/>
        <w:bCs/>
      </w:rPr>
      <w:tblPr/>
      <w:tcPr>
        <w:tcBorders>
          <w:bottom w:val="single" w:sz="12" w:space="0" w:color="36FFE6" w:themeColor="accent1" w:themeTint="99"/>
        </w:tcBorders>
      </w:tcPr>
    </w:tblStylePr>
    <w:tblStylePr w:type="lastRow">
      <w:rPr>
        <w:b/>
        <w:bCs/>
      </w:rPr>
      <w:tblPr/>
      <w:tcPr>
        <w:tcBorders>
          <w:top w:val="double" w:sz="2" w:space="0" w:color="36FFE6"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B900CC"/>
    <w:tblPr>
      <w:tblStyleRowBandSize w:val="1"/>
      <w:tblStyleColBandSize w:val="1"/>
      <w:tblBorders>
        <w:top w:val="single" w:sz="2" w:space="0" w:color="36FFE6" w:themeColor="accent1" w:themeTint="99"/>
        <w:bottom w:val="single" w:sz="2" w:space="0" w:color="36FFE6" w:themeColor="accent1" w:themeTint="99"/>
        <w:insideH w:val="single" w:sz="2" w:space="0" w:color="36FFE6" w:themeColor="accent1" w:themeTint="99"/>
        <w:insideV w:val="single" w:sz="2" w:space="0" w:color="36FFE6" w:themeColor="accent1" w:themeTint="99"/>
      </w:tblBorders>
    </w:tblPr>
    <w:tblStylePr w:type="firstRow">
      <w:rPr>
        <w:b/>
        <w:bCs/>
      </w:rPr>
      <w:tblPr/>
      <w:tcPr>
        <w:tcBorders>
          <w:top w:val="nil"/>
          <w:bottom w:val="single" w:sz="12" w:space="0" w:color="36FFE6" w:themeColor="accent1" w:themeTint="99"/>
          <w:insideH w:val="nil"/>
          <w:insideV w:val="nil"/>
        </w:tcBorders>
        <w:shd w:val="clear" w:color="auto" w:fill="FFFFFF" w:themeFill="background1"/>
      </w:tcPr>
    </w:tblStylePr>
    <w:tblStylePr w:type="lastRow">
      <w:rPr>
        <w:b/>
        <w:bCs/>
      </w:rPr>
      <w:tblPr/>
      <w:tcPr>
        <w:tcBorders>
          <w:top w:val="double" w:sz="2" w:space="0" w:color="36FF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6" w:themeFill="accent1" w:themeFillTint="33"/>
      </w:tcPr>
    </w:tblStylePr>
    <w:tblStylePr w:type="band1Horz">
      <w:tblPr/>
      <w:tcPr>
        <w:shd w:val="clear" w:color="auto" w:fill="BCFFF6" w:themeFill="accent1" w:themeFillTint="33"/>
      </w:tcPr>
    </w:tblStylePr>
  </w:style>
  <w:style w:type="table" w:styleId="GridTable1Light-Accent5">
    <w:name w:val="Grid Table 1 Light Accent 5"/>
    <w:basedOn w:val="TableNormal"/>
    <w:uiPriority w:val="46"/>
    <w:rsid w:val="00B900CC"/>
    <w:tblPr>
      <w:tblStyleRowBandSize w:val="1"/>
      <w:tblStyleColBandSize w:val="1"/>
      <w:tblBorders>
        <w:top w:val="single" w:sz="4" w:space="0" w:color="EEFAF8" w:themeColor="accent5" w:themeTint="66"/>
        <w:left w:val="single" w:sz="4" w:space="0" w:color="EEFAF8" w:themeColor="accent5" w:themeTint="66"/>
        <w:bottom w:val="single" w:sz="4" w:space="0" w:color="EEFAF8" w:themeColor="accent5" w:themeTint="66"/>
        <w:right w:val="single" w:sz="4" w:space="0" w:color="EEFAF8" w:themeColor="accent5" w:themeTint="66"/>
        <w:insideH w:val="single" w:sz="4" w:space="0" w:color="EEFAF8" w:themeColor="accent5" w:themeTint="66"/>
        <w:insideV w:val="single" w:sz="4" w:space="0" w:color="EEFAF8" w:themeColor="accent5" w:themeTint="66"/>
      </w:tblBorders>
    </w:tblPr>
    <w:tblStylePr w:type="firstRow">
      <w:rPr>
        <w:b/>
        <w:bCs/>
      </w:rPr>
      <w:tblPr/>
      <w:tcPr>
        <w:tcBorders>
          <w:bottom w:val="single" w:sz="12" w:space="0" w:color="E6F8F4" w:themeColor="accent5" w:themeTint="99"/>
        </w:tcBorders>
      </w:tcPr>
    </w:tblStylePr>
    <w:tblStylePr w:type="lastRow">
      <w:rPr>
        <w:b/>
        <w:bCs/>
      </w:rPr>
      <w:tblPr/>
      <w:tcPr>
        <w:tcBorders>
          <w:top w:val="double" w:sz="2" w:space="0" w:color="E6F8F4" w:themeColor="accent5" w:themeTint="99"/>
        </w:tcBorders>
      </w:tcPr>
    </w:tblStylePr>
    <w:tblStylePr w:type="firstCol">
      <w:rPr>
        <w:b/>
        <w:bCs/>
      </w:rPr>
    </w:tblStylePr>
    <w:tblStylePr w:type="lastCol">
      <w:rPr>
        <w:b/>
        <w:bCs/>
      </w:rPr>
    </w:tblStylePr>
  </w:style>
  <w:style w:type="paragraph" w:customStyle="1" w:styleId="TableheadIoD">
    <w:name w:val="Table head IoD"/>
    <w:basedOn w:val="Normal"/>
    <w:uiPriority w:val="1"/>
    <w:qFormat/>
    <w:rsid w:val="00577E1B"/>
    <w:pPr>
      <w:spacing w:before="80" w:after="80"/>
    </w:pPr>
    <w:rPr>
      <w:rFonts w:ascii="Arial Bold" w:eastAsia="Calibri" w:hAnsi="Arial Bold"/>
      <w:b/>
      <w:bCs/>
      <w:color w:val="000000" w:themeColor="text1"/>
      <w:kern w:val="24"/>
      <w:sz w:val="18"/>
      <w:szCs w:val="20"/>
    </w:rPr>
  </w:style>
  <w:style w:type="paragraph" w:customStyle="1" w:styleId="TablebodyIoD">
    <w:name w:val="Table body IoD"/>
    <w:basedOn w:val="Normal"/>
    <w:uiPriority w:val="1"/>
    <w:qFormat/>
    <w:rsid w:val="00AA69D6"/>
    <w:pPr>
      <w:spacing w:before="80" w:after="80"/>
    </w:pPr>
    <w:rPr>
      <w:rFonts w:eastAsia="Calibri"/>
      <w:color w:val="000000" w:themeColor="text1"/>
      <w:kern w:val="24"/>
      <w:sz w:val="17"/>
      <w:szCs w:val="20"/>
    </w:rPr>
  </w:style>
  <w:style w:type="paragraph" w:customStyle="1" w:styleId="ParagraphrulebodyIoD">
    <w:name w:val="Paragraph rule body IoD"/>
    <w:basedOn w:val="Normal"/>
    <w:uiPriority w:val="1"/>
    <w:qFormat/>
    <w:rsid w:val="00545F3F"/>
    <w:pPr>
      <w:pBdr>
        <w:bottom w:val="single" w:sz="4" w:space="6" w:color="7F7F7F" w:themeColor="text1" w:themeTint="80"/>
      </w:pBdr>
      <w:spacing w:before="120" w:line="260" w:lineRule="exact"/>
    </w:pPr>
    <w:rPr>
      <w:rFonts w:eastAsia="Calibri"/>
      <w:kern w:val="24"/>
      <w:szCs w:val="20"/>
    </w:rPr>
  </w:style>
  <w:style w:type="paragraph" w:customStyle="1" w:styleId="IoDBody">
    <w:name w:val="IoD Body"/>
    <w:basedOn w:val="Normal"/>
    <w:qFormat/>
    <w:rsid w:val="00090BAE"/>
  </w:style>
  <w:style w:type="paragraph" w:customStyle="1" w:styleId="Footeraddress">
    <w:name w:val="Footer address"/>
    <w:qFormat/>
    <w:rsid w:val="00D35D8C"/>
    <w:pPr>
      <w:autoSpaceDE w:val="0"/>
      <w:autoSpaceDN w:val="0"/>
      <w:adjustRightInd w:val="0"/>
      <w:spacing w:after="57" w:line="288" w:lineRule="auto"/>
      <w:textAlignment w:val="center"/>
    </w:pPr>
    <w:rPr>
      <w:rFonts w:ascii="Georgia" w:eastAsiaTheme="minorEastAsia" w:hAnsi="Georgia" w:cs="UntitledSerif-Regular"/>
      <w:color w:val="000000"/>
      <w:sz w:val="15"/>
      <w:szCs w:val="15"/>
    </w:rPr>
  </w:style>
  <w:style w:type="paragraph" w:customStyle="1" w:styleId="IoDBullets">
    <w:name w:val="IoD Bullets"/>
    <w:basedOn w:val="IoDBody"/>
    <w:qFormat/>
    <w:rsid w:val="003D3084"/>
    <w:pPr>
      <w:numPr>
        <w:numId w:val="2"/>
      </w:numPr>
      <w:tabs>
        <w:tab w:val="left" w:pos="454"/>
      </w:tabs>
      <w:ind w:left="454" w:hanging="454"/>
      <w:contextualSpacing/>
    </w:pPr>
  </w:style>
  <w:style w:type="paragraph" w:customStyle="1" w:styleId="IoDnumberedbullets">
    <w:name w:val="IoD numbered bullets"/>
    <w:basedOn w:val="IoDBullets"/>
    <w:qFormat/>
    <w:rsid w:val="00BC531C"/>
    <w:pPr>
      <w:numPr>
        <w:numId w:val="1"/>
      </w:numPr>
    </w:pPr>
  </w:style>
  <w:style w:type="character" w:styleId="Hyperlink">
    <w:name w:val="Hyperlink"/>
    <w:basedOn w:val="DefaultParagraphFont"/>
    <w:qFormat/>
    <w:rsid w:val="00BC531C"/>
    <w:rPr>
      <w:color w:val="084E8A"/>
      <w:u w:val="single"/>
    </w:rPr>
  </w:style>
  <w:style w:type="character" w:styleId="PlaceholderText">
    <w:name w:val="Placeholder Text"/>
    <w:basedOn w:val="DefaultParagraphFont"/>
    <w:uiPriority w:val="99"/>
    <w:semiHidden/>
    <w:rsid w:val="00D35D8C"/>
    <w:rPr>
      <w:color w:val="808080"/>
    </w:rPr>
  </w:style>
  <w:style w:type="paragraph" w:customStyle="1" w:styleId="Footerheaderblue">
    <w:name w:val="Footer / header blue"/>
    <w:qFormat/>
    <w:rsid w:val="000B06B5"/>
    <w:pPr>
      <w:widowControl/>
      <w:spacing w:after="200"/>
      <w:jc w:val="right"/>
    </w:pPr>
    <w:rPr>
      <w:rFonts w:ascii="Arial Bold" w:eastAsiaTheme="minorEastAsia" w:hAnsi="Arial Bold" w:cs="UntitledSans-Bold"/>
      <w:b/>
      <w:bCs/>
      <w:color w:val="084E8A"/>
      <w:sz w:val="14"/>
      <w:szCs w:val="16"/>
    </w:rPr>
  </w:style>
  <w:style w:type="paragraph" w:customStyle="1" w:styleId="Head4IoD">
    <w:name w:val="Head 4 IoD"/>
    <w:basedOn w:val="Heading3"/>
    <w:uiPriority w:val="1"/>
    <w:qFormat/>
    <w:rsid w:val="004540B9"/>
    <w:pPr>
      <w:keepNext/>
      <w:widowControl/>
      <w:numPr>
        <w:ilvl w:val="1"/>
        <w:numId w:val="3"/>
      </w:numPr>
      <w:spacing w:before="160" w:after="200"/>
    </w:pPr>
    <w:rPr>
      <w:color w:val="595959" w:themeColor="text1" w:themeTint="A6"/>
      <w:sz w:val="20"/>
    </w:rPr>
  </w:style>
  <w:style w:type="character" w:styleId="FollowedHyperlink">
    <w:name w:val="FollowedHyperlink"/>
    <w:basedOn w:val="DefaultParagraphFont"/>
    <w:uiPriority w:val="99"/>
    <w:semiHidden/>
    <w:unhideWhenUsed/>
    <w:qFormat/>
    <w:rsid w:val="005C2220"/>
    <w:rPr>
      <w:color w:val="262626" w:themeColor="text1" w:themeTint="D9"/>
      <w:u w:val="single"/>
    </w:rPr>
  </w:style>
  <w:style w:type="paragraph" w:customStyle="1" w:styleId="TablebulletsIoD">
    <w:name w:val="Table bullets IoD"/>
    <w:basedOn w:val="IoDBullets"/>
    <w:uiPriority w:val="1"/>
    <w:qFormat/>
    <w:rsid w:val="008A673B"/>
    <w:pPr>
      <w:spacing w:before="80" w:after="80"/>
    </w:pPr>
    <w:rPr>
      <w:sz w:val="17"/>
    </w:rPr>
  </w:style>
  <w:style w:type="table" w:customStyle="1" w:styleId="IoD">
    <w:name w:val="IoD"/>
    <w:basedOn w:val="TableNormal"/>
    <w:uiPriority w:val="99"/>
    <w:rsid w:val="00F50FBD"/>
    <w:pPr>
      <w:widowControl/>
      <w:spacing w:before="80" w:after="80" w:line="288" w:lineRule="auto"/>
    </w:pPr>
    <w:rPr>
      <w:rFonts w:ascii="Arial" w:hAnsi="Arial"/>
      <w:color w:val="000000" w:themeColor="text1"/>
      <w:sz w:val="20"/>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pPr>
        <w:wordWrap/>
        <w:spacing w:beforeLines="0" w:before="80" w:beforeAutospacing="0" w:afterLines="0" w:after="80" w:afterAutospacing="0" w:line="288" w:lineRule="auto"/>
        <w:ind w:leftChars="0" w:left="0" w:rightChars="0" w:right="0" w:firstLineChars="0" w:firstLine="0"/>
        <w:contextualSpacing w:val="0"/>
        <w:mirrorIndents w:val="0"/>
        <w:jc w:val="left"/>
        <w:outlineLvl w:val="9"/>
      </w:pPr>
      <w:rPr>
        <w:rFonts w:ascii="Arial Bold" w:hAnsi="Arial Bold"/>
        <w:b/>
        <w:i w:val="0"/>
        <w:color w:val="084E8A"/>
        <w:sz w:val="20"/>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DAE4ED"/>
      </w:tcPr>
    </w:tblStylePr>
    <w:tblStylePr w:type="lastRow">
      <w:rPr>
        <w:rFonts w:ascii="Arial Bold" w:hAnsi="Arial Bold"/>
        <w:b/>
        <w:i w:val="0"/>
        <w:color w:val="084E8A"/>
        <w:sz w:val="20"/>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DAE4ED"/>
      </w:tcPr>
    </w:tblStylePr>
  </w:style>
  <w:style w:type="paragraph" w:customStyle="1" w:styleId="IoDsmalltextreference">
    <w:name w:val="IoD small text / reference"/>
    <w:basedOn w:val="Normal"/>
    <w:uiPriority w:val="1"/>
    <w:qFormat/>
    <w:rsid w:val="00577E1B"/>
    <w:pPr>
      <w:spacing w:before="80" w:after="80"/>
    </w:pPr>
    <w:rPr>
      <w:sz w:val="14"/>
    </w:rPr>
  </w:style>
  <w:style w:type="paragraph" w:customStyle="1" w:styleId="Tablebodyanswer">
    <w:name w:val="Table body answer"/>
    <w:basedOn w:val="TablebodyIoD"/>
    <w:uiPriority w:val="1"/>
    <w:qFormat/>
    <w:rsid w:val="009D5067"/>
    <w:rPr>
      <w:rFonts w:ascii="Calibri" w:hAnsi="Calibri"/>
      <w:color w:val="000000"/>
    </w:rPr>
  </w:style>
  <w:style w:type="paragraph" w:customStyle="1" w:styleId="IoD55ptallcaps">
    <w:name w:val="IoD 5.5pt all caps"/>
    <w:basedOn w:val="IoDsmalltextreference"/>
    <w:uiPriority w:val="1"/>
    <w:qFormat/>
    <w:rsid w:val="002D58AA"/>
    <w:rPr>
      <w:caps/>
      <w:sz w:val="11"/>
    </w:rPr>
  </w:style>
  <w:style w:type="paragraph" w:customStyle="1" w:styleId="IoDintro">
    <w:name w:val="IoD intro"/>
    <w:basedOn w:val="IoDBody"/>
    <w:uiPriority w:val="1"/>
    <w:qFormat/>
    <w:rsid w:val="00D755C9"/>
    <w:rPr>
      <w:rFonts w:ascii="Georgia" w:hAnsi="Georgia"/>
    </w:rPr>
  </w:style>
  <w:style w:type="paragraph" w:customStyle="1" w:styleId="Titlepageintro">
    <w:name w:val="Title page intro"/>
    <w:basedOn w:val="IoDintro"/>
    <w:uiPriority w:val="1"/>
    <w:qFormat/>
    <w:rsid w:val="001C3DDE"/>
    <w:pPr>
      <w:spacing w:line="360" w:lineRule="auto"/>
    </w:pPr>
  </w:style>
  <w:style w:type="paragraph" w:customStyle="1" w:styleId="IoD7pt">
    <w:name w:val="IoD 7 pt"/>
    <w:basedOn w:val="IoDBody"/>
    <w:uiPriority w:val="1"/>
    <w:qFormat/>
    <w:rsid w:val="00405491"/>
    <w:pPr>
      <w:spacing w:before="120"/>
    </w:pPr>
    <w:rPr>
      <w:sz w:val="14"/>
      <w:szCs w:val="14"/>
    </w:rPr>
  </w:style>
  <w:style w:type="paragraph" w:customStyle="1" w:styleId="StyleTablebodyIoD55pt">
    <w:name w:val="Style Table body IoD + 5.5 pt"/>
    <w:basedOn w:val="TablebodyIoD"/>
    <w:rsid w:val="00E47252"/>
    <w:rPr>
      <w:caps/>
      <w:sz w:val="11"/>
    </w:rPr>
  </w:style>
  <w:style w:type="paragraph" w:customStyle="1" w:styleId="Head5IoD">
    <w:name w:val="Head 5 IoD"/>
    <w:basedOn w:val="Head4IoD"/>
    <w:uiPriority w:val="1"/>
    <w:qFormat/>
    <w:rsid w:val="0061554E"/>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yperlink" Target="http://www.iod.org.nz/mf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mailto:mentoring@iod.org.nz"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justice.govt.nz/" TargetMode="Externa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K:\MEMBERSHIP\DIVERSITY\2020-21%20programme\Final%20documents\FINAL%20APPLICATION%20FORM%20TEMPLATES\MFD-2020-application-form-MSWor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EAF1C50A8E448AA6E898AE02B3BA88"/>
        <w:category>
          <w:name w:val="General"/>
          <w:gallery w:val="placeholder"/>
        </w:category>
        <w:types>
          <w:type w:val="bbPlcHdr"/>
        </w:types>
        <w:behaviors>
          <w:behavior w:val="content"/>
        </w:behaviors>
        <w:guid w:val="{4F9C0D9D-4EDF-4B21-AD91-774934C00CEF}"/>
      </w:docPartPr>
      <w:docPartBody>
        <w:p w:rsidR="00000000" w:rsidRDefault="000762B8">
          <w:pPr>
            <w:pStyle w:val="4CEAF1C50A8E448AA6E898AE02B3BA88"/>
          </w:pPr>
          <w:r w:rsidRPr="00C31BD2">
            <w:rPr>
              <w:rStyle w:val="PlaceholderText"/>
            </w:rPr>
            <w:t>Click or tap here to enter text.</w:t>
          </w:r>
        </w:p>
      </w:docPartBody>
    </w:docPart>
    <w:docPart>
      <w:docPartPr>
        <w:name w:val="AF2302A6D4894B0AAE4672BA8E1924E6"/>
        <w:category>
          <w:name w:val="General"/>
          <w:gallery w:val="placeholder"/>
        </w:category>
        <w:types>
          <w:type w:val="bbPlcHdr"/>
        </w:types>
        <w:behaviors>
          <w:behavior w:val="content"/>
        </w:behaviors>
        <w:guid w:val="{08E7B936-118D-4701-854D-550966991C3B}"/>
      </w:docPartPr>
      <w:docPartBody>
        <w:p w:rsidR="00000000" w:rsidRDefault="000762B8">
          <w:pPr>
            <w:pStyle w:val="AF2302A6D4894B0AAE4672BA8E1924E6"/>
          </w:pPr>
          <w:r w:rsidRPr="00C31BD2">
            <w:rPr>
              <w:rStyle w:val="PlaceholderText"/>
            </w:rPr>
            <w:t>Click or tap here to enter text.</w:t>
          </w:r>
        </w:p>
      </w:docPartBody>
    </w:docPart>
    <w:docPart>
      <w:docPartPr>
        <w:name w:val="8ED1D24D50684AA5ADAC1E24C31FE0C3"/>
        <w:category>
          <w:name w:val="General"/>
          <w:gallery w:val="placeholder"/>
        </w:category>
        <w:types>
          <w:type w:val="bbPlcHdr"/>
        </w:types>
        <w:behaviors>
          <w:behavior w:val="content"/>
        </w:behaviors>
        <w:guid w:val="{6DC8DF0A-1FF9-48B1-852D-5E72C8C7EC52}"/>
      </w:docPartPr>
      <w:docPartBody>
        <w:p w:rsidR="00000000" w:rsidRDefault="000762B8">
          <w:pPr>
            <w:pStyle w:val="8ED1D24D50684AA5ADAC1E24C31FE0C3"/>
          </w:pPr>
          <w:r w:rsidRPr="00C31BD2">
            <w:rPr>
              <w:rStyle w:val="PlaceholderText"/>
            </w:rPr>
            <w:t>Click or tap here to enter text.</w:t>
          </w:r>
        </w:p>
      </w:docPartBody>
    </w:docPart>
    <w:docPart>
      <w:docPartPr>
        <w:name w:val="8DA8CB41C6DD4683BDB4366947AA5B3E"/>
        <w:category>
          <w:name w:val="General"/>
          <w:gallery w:val="placeholder"/>
        </w:category>
        <w:types>
          <w:type w:val="bbPlcHdr"/>
        </w:types>
        <w:behaviors>
          <w:behavior w:val="content"/>
        </w:behaviors>
        <w:guid w:val="{D9C41E3F-4BCB-4BC3-BA86-789D54EECD58}"/>
      </w:docPartPr>
      <w:docPartBody>
        <w:p w:rsidR="00000000" w:rsidRDefault="000762B8">
          <w:pPr>
            <w:pStyle w:val="8DA8CB41C6DD4683BDB4366947AA5B3E"/>
          </w:pPr>
          <w:r w:rsidRPr="00C31BD2">
            <w:rPr>
              <w:rStyle w:val="PlaceholderText"/>
            </w:rPr>
            <w:t>Click or tap here to enter text.</w:t>
          </w:r>
        </w:p>
      </w:docPartBody>
    </w:docPart>
    <w:docPart>
      <w:docPartPr>
        <w:name w:val="D7E1BD8BDB63410B98DE383542C11474"/>
        <w:category>
          <w:name w:val="General"/>
          <w:gallery w:val="placeholder"/>
        </w:category>
        <w:types>
          <w:type w:val="bbPlcHdr"/>
        </w:types>
        <w:behaviors>
          <w:behavior w:val="content"/>
        </w:behaviors>
        <w:guid w:val="{A18F93D1-32EE-43B6-BDCA-E19AF114E4A6}"/>
      </w:docPartPr>
      <w:docPartBody>
        <w:p w:rsidR="00000000" w:rsidRDefault="000762B8">
          <w:pPr>
            <w:pStyle w:val="D7E1BD8BDB63410B98DE383542C11474"/>
          </w:pPr>
          <w:r w:rsidRPr="00C31BD2">
            <w:rPr>
              <w:rStyle w:val="PlaceholderText"/>
            </w:rPr>
            <w:t>Click or tap here to enter text.</w:t>
          </w:r>
        </w:p>
      </w:docPartBody>
    </w:docPart>
    <w:docPart>
      <w:docPartPr>
        <w:name w:val="55846787E0B2418D95A595347DCCF3A4"/>
        <w:category>
          <w:name w:val="General"/>
          <w:gallery w:val="placeholder"/>
        </w:category>
        <w:types>
          <w:type w:val="bbPlcHdr"/>
        </w:types>
        <w:behaviors>
          <w:behavior w:val="content"/>
        </w:behaviors>
        <w:guid w:val="{CF053697-7633-4C2B-BBD3-FC7A7068F6C4}"/>
      </w:docPartPr>
      <w:docPartBody>
        <w:p w:rsidR="00000000" w:rsidRDefault="000762B8">
          <w:pPr>
            <w:pStyle w:val="55846787E0B2418D95A595347DCCF3A4"/>
          </w:pPr>
          <w:r w:rsidRPr="00C31BD2">
            <w:rPr>
              <w:rStyle w:val="PlaceholderText"/>
            </w:rPr>
            <w:t>Click or tap here to enter text.</w:t>
          </w:r>
        </w:p>
      </w:docPartBody>
    </w:docPart>
    <w:docPart>
      <w:docPartPr>
        <w:name w:val="81240EF494C4467AA5E9C81B12642772"/>
        <w:category>
          <w:name w:val="General"/>
          <w:gallery w:val="placeholder"/>
        </w:category>
        <w:types>
          <w:type w:val="bbPlcHdr"/>
        </w:types>
        <w:behaviors>
          <w:behavior w:val="content"/>
        </w:behaviors>
        <w:guid w:val="{89EAD864-A911-4662-BEF5-088A713A6494}"/>
      </w:docPartPr>
      <w:docPartBody>
        <w:p w:rsidR="00000000" w:rsidRDefault="000762B8">
          <w:pPr>
            <w:pStyle w:val="81240EF494C4467AA5E9C81B12642772"/>
          </w:pPr>
          <w:r w:rsidRPr="00C31BD2">
            <w:rPr>
              <w:rStyle w:val="PlaceholderText"/>
            </w:rPr>
            <w:t>Click or tap here to enter text.</w:t>
          </w:r>
        </w:p>
      </w:docPartBody>
    </w:docPart>
    <w:docPart>
      <w:docPartPr>
        <w:name w:val="65D18BB34A3B44A19AEEB17E5FB20125"/>
        <w:category>
          <w:name w:val="General"/>
          <w:gallery w:val="placeholder"/>
        </w:category>
        <w:types>
          <w:type w:val="bbPlcHdr"/>
        </w:types>
        <w:behaviors>
          <w:behavior w:val="content"/>
        </w:behaviors>
        <w:guid w:val="{5778DA0E-7A71-4AA4-952D-B28EE29ABB1A}"/>
      </w:docPartPr>
      <w:docPartBody>
        <w:p w:rsidR="00000000" w:rsidRDefault="000762B8">
          <w:pPr>
            <w:pStyle w:val="65D18BB34A3B44A19AEEB17E5FB20125"/>
          </w:pPr>
          <w:r w:rsidRPr="001123A6">
            <w:rPr>
              <w:rStyle w:val="PlaceholderText"/>
            </w:rPr>
            <w:t>Click or tap here to enter text.</w:t>
          </w:r>
        </w:p>
      </w:docPartBody>
    </w:docPart>
    <w:docPart>
      <w:docPartPr>
        <w:name w:val="1211B2F834B84CBAAFF9305EBF01CF28"/>
        <w:category>
          <w:name w:val="General"/>
          <w:gallery w:val="placeholder"/>
        </w:category>
        <w:types>
          <w:type w:val="bbPlcHdr"/>
        </w:types>
        <w:behaviors>
          <w:behavior w:val="content"/>
        </w:behaviors>
        <w:guid w:val="{3BFD6ED0-F139-4128-84A8-C311B1A00596}"/>
      </w:docPartPr>
      <w:docPartBody>
        <w:p w:rsidR="00000000" w:rsidRDefault="000762B8">
          <w:pPr>
            <w:pStyle w:val="1211B2F834B84CBAAFF9305EBF01CF28"/>
          </w:pPr>
          <w:r w:rsidRPr="001123A6">
            <w:rPr>
              <w:rStyle w:val="PlaceholderText"/>
            </w:rPr>
            <w:t>Click or tap here to enter text.</w:t>
          </w:r>
        </w:p>
      </w:docPartBody>
    </w:docPart>
    <w:docPart>
      <w:docPartPr>
        <w:name w:val="4CEEE803C36D460DAB10FA560A0304FC"/>
        <w:category>
          <w:name w:val="General"/>
          <w:gallery w:val="placeholder"/>
        </w:category>
        <w:types>
          <w:type w:val="bbPlcHdr"/>
        </w:types>
        <w:behaviors>
          <w:behavior w:val="content"/>
        </w:behaviors>
        <w:guid w:val="{8666781C-BB29-410E-8829-E33EB19BA7A5}"/>
      </w:docPartPr>
      <w:docPartBody>
        <w:p w:rsidR="00000000" w:rsidRDefault="000762B8">
          <w:pPr>
            <w:pStyle w:val="4CEEE803C36D460DAB10FA560A0304FC"/>
          </w:pPr>
          <w:r w:rsidRPr="001123A6">
            <w:rPr>
              <w:rStyle w:val="PlaceholderText"/>
            </w:rPr>
            <w:t>Click or tap here to enter text.</w:t>
          </w:r>
        </w:p>
      </w:docPartBody>
    </w:docPart>
    <w:docPart>
      <w:docPartPr>
        <w:name w:val="3D95A9D01E7F4FFBB12843F7D8D135A8"/>
        <w:category>
          <w:name w:val="General"/>
          <w:gallery w:val="placeholder"/>
        </w:category>
        <w:types>
          <w:type w:val="bbPlcHdr"/>
        </w:types>
        <w:behaviors>
          <w:behavior w:val="content"/>
        </w:behaviors>
        <w:guid w:val="{6BD0A1DA-EADE-44EE-BCA1-77BECE399CFA}"/>
      </w:docPartPr>
      <w:docPartBody>
        <w:p w:rsidR="00000000" w:rsidRDefault="000762B8">
          <w:pPr>
            <w:pStyle w:val="3D95A9D01E7F4FFBB12843F7D8D135A8"/>
          </w:pPr>
          <w:r w:rsidRPr="001123A6">
            <w:rPr>
              <w:rStyle w:val="PlaceholderText"/>
            </w:rPr>
            <w:t>Click or tap here to enter text.</w:t>
          </w:r>
        </w:p>
      </w:docPartBody>
    </w:docPart>
    <w:docPart>
      <w:docPartPr>
        <w:name w:val="055AE6A8CB14452DBA2D0E3FC8BA38A2"/>
        <w:category>
          <w:name w:val="General"/>
          <w:gallery w:val="placeholder"/>
        </w:category>
        <w:types>
          <w:type w:val="bbPlcHdr"/>
        </w:types>
        <w:behaviors>
          <w:behavior w:val="content"/>
        </w:behaviors>
        <w:guid w:val="{CB57B759-179B-48F0-B82D-53A69EB54E31}"/>
      </w:docPartPr>
      <w:docPartBody>
        <w:p w:rsidR="00000000" w:rsidRDefault="000762B8">
          <w:pPr>
            <w:pStyle w:val="055AE6A8CB14452DBA2D0E3FC8BA38A2"/>
          </w:pPr>
          <w:r w:rsidRPr="001123A6">
            <w:rPr>
              <w:rStyle w:val="PlaceholderText"/>
            </w:rPr>
            <w:t>Click or tap here to enter text.</w:t>
          </w:r>
        </w:p>
      </w:docPartBody>
    </w:docPart>
    <w:docPart>
      <w:docPartPr>
        <w:name w:val="2B4D599E538E4B6689220CBEEB479BFC"/>
        <w:category>
          <w:name w:val="General"/>
          <w:gallery w:val="placeholder"/>
        </w:category>
        <w:types>
          <w:type w:val="bbPlcHdr"/>
        </w:types>
        <w:behaviors>
          <w:behavior w:val="content"/>
        </w:behaviors>
        <w:guid w:val="{9F69BFEE-7FC8-4C61-8545-547DBE4FF6E1}"/>
      </w:docPartPr>
      <w:docPartBody>
        <w:p w:rsidR="00000000" w:rsidRDefault="000762B8">
          <w:pPr>
            <w:pStyle w:val="2B4D599E538E4B6689220CBEEB479BFC"/>
          </w:pPr>
          <w:r w:rsidRPr="001123A6">
            <w:rPr>
              <w:rStyle w:val="PlaceholderText"/>
            </w:rPr>
            <w:t>Click or tap here to enter text.</w:t>
          </w:r>
        </w:p>
      </w:docPartBody>
    </w:docPart>
    <w:docPart>
      <w:docPartPr>
        <w:name w:val="6DDAE38F89B84742B246F45877A582A0"/>
        <w:category>
          <w:name w:val="General"/>
          <w:gallery w:val="placeholder"/>
        </w:category>
        <w:types>
          <w:type w:val="bbPlcHdr"/>
        </w:types>
        <w:behaviors>
          <w:behavior w:val="content"/>
        </w:behaviors>
        <w:guid w:val="{F48414DD-B4AF-4B2A-81CE-8CEA69C3E1F5}"/>
      </w:docPartPr>
      <w:docPartBody>
        <w:p w:rsidR="00000000" w:rsidRDefault="000762B8">
          <w:pPr>
            <w:pStyle w:val="6DDAE38F89B84742B246F45877A582A0"/>
          </w:pPr>
          <w:r w:rsidRPr="001123A6">
            <w:rPr>
              <w:rStyle w:val="PlaceholderText"/>
            </w:rPr>
            <w:t>Click or tap here to enter text.</w:t>
          </w:r>
        </w:p>
      </w:docPartBody>
    </w:docPart>
    <w:docPart>
      <w:docPartPr>
        <w:name w:val="B543DBE1854C4A6D9E189912075671F6"/>
        <w:category>
          <w:name w:val="General"/>
          <w:gallery w:val="placeholder"/>
        </w:category>
        <w:types>
          <w:type w:val="bbPlcHdr"/>
        </w:types>
        <w:behaviors>
          <w:behavior w:val="content"/>
        </w:behaviors>
        <w:guid w:val="{8153C392-3106-40CD-AF77-B256153DC3B0}"/>
      </w:docPartPr>
      <w:docPartBody>
        <w:p w:rsidR="00000000" w:rsidRDefault="000762B8">
          <w:pPr>
            <w:pStyle w:val="B543DBE1854C4A6D9E189912075671F6"/>
          </w:pPr>
          <w:r w:rsidRPr="001123A6">
            <w:rPr>
              <w:rStyle w:val="PlaceholderText"/>
            </w:rPr>
            <w:t>Click or tap here to enter text.</w:t>
          </w:r>
        </w:p>
      </w:docPartBody>
    </w:docPart>
    <w:docPart>
      <w:docPartPr>
        <w:name w:val="DD2E5DB66BED4261ADF44379C6765227"/>
        <w:category>
          <w:name w:val="General"/>
          <w:gallery w:val="placeholder"/>
        </w:category>
        <w:types>
          <w:type w:val="bbPlcHdr"/>
        </w:types>
        <w:behaviors>
          <w:behavior w:val="content"/>
        </w:behaviors>
        <w:guid w:val="{33C4DC4C-0EB0-463F-8467-935B3DDB2551}"/>
      </w:docPartPr>
      <w:docPartBody>
        <w:p w:rsidR="00000000" w:rsidRDefault="009C459D">
          <w:pPr>
            <w:pStyle w:val="DD2E5DB66BED4261ADF44379C6765227"/>
          </w:pPr>
          <w:r w:rsidRPr="001123A6">
            <w:rPr>
              <w:rStyle w:val="PlaceholderText"/>
            </w:rPr>
            <w:t>Click or tap here to enter text.</w:t>
          </w:r>
        </w:p>
      </w:docPartBody>
    </w:docPart>
    <w:docPart>
      <w:docPartPr>
        <w:name w:val="AF002B658F0A4CD98068F964BCB22845"/>
        <w:category>
          <w:name w:val="General"/>
          <w:gallery w:val="placeholder"/>
        </w:category>
        <w:types>
          <w:type w:val="bbPlcHdr"/>
        </w:types>
        <w:behaviors>
          <w:behavior w:val="content"/>
        </w:behaviors>
        <w:guid w:val="{7B2A100C-7D08-44B0-AF03-691DE70B5387}"/>
      </w:docPartPr>
      <w:docPartBody>
        <w:p w:rsidR="00000000" w:rsidRDefault="000762B8">
          <w:pPr>
            <w:pStyle w:val="AF002B658F0A4CD98068F964BCB22845"/>
          </w:pPr>
          <w:r w:rsidRPr="001123A6">
            <w:rPr>
              <w:rStyle w:val="PlaceholderText"/>
            </w:rPr>
            <w:t>Click or tap here to enter text.</w:t>
          </w:r>
        </w:p>
      </w:docPartBody>
    </w:docPart>
    <w:docPart>
      <w:docPartPr>
        <w:name w:val="69276902607A4CC4A010B93EBC713A46"/>
        <w:category>
          <w:name w:val="General"/>
          <w:gallery w:val="placeholder"/>
        </w:category>
        <w:types>
          <w:type w:val="bbPlcHdr"/>
        </w:types>
        <w:behaviors>
          <w:behavior w:val="content"/>
        </w:behaviors>
        <w:guid w:val="{EDEB18D9-1C64-4420-B7AC-5E753D2B6F02}"/>
      </w:docPartPr>
      <w:docPartBody>
        <w:p w:rsidR="00000000" w:rsidRDefault="000762B8">
          <w:pPr>
            <w:pStyle w:val="69276902607A4CC4A010B93EBC713A46"/>
          </w:pPr>
          <w:r w:rsidRPr="00C31BD2">
            <w:rPr>
              <w:rStyle w:val="PlaceholderText"/>
            </w:rPr>
            <w:t>Click or tap here to enter text.</w:t>
          </w:r>
        </w:p>
      </w:docPartBody>
    </w:docPart>
    <w:docPart>
      <w:docPartPr>
        <w:name w:val="54616F5DCBB548BDA21A9B947F2F5B0E"/>
        <w:category>
          <w:name w:val="General"/>
          <w:gallery w:val="placeholder"/>
        </w:category>
        <w:types>
          <w:type w:val="bbPlcHdr"/>
        </w:types>
        <w:behaviors>
          <w:behavior w:val="content"/>
        </w:behaviors>
        <w:guid w:val="{EE19BD99-0511-4F21-8B30-7A02DD1FC9AE}"/>
      </w:docPartPr>
      <w:docPartBody>
        <w:p w:rsidR="00000000" w:rsidRDefault="00E434EC">
          <w:pPr>
            <w:pStyle w:val="54616F5DCBB548BDA21A9B947F2F5B0E"/>
          </w:pPr>
          <w:r w:rsidRPr="00C31BD2">
            <w:rPr>
              <w:rStyle w:val="PlaceholderText"/>
            </w:rPr>
            <w:t>Click or tap here to enter text.</w:t>
          </w:r>
        </w:p>
      </w:docPartBody>
    </w:docPart>
    <w:docPart>
      <w:docPartPr>
        <w:name w:val="A3B61B4E03184D1C9434C3FE0F96DFC9"/>
        <w:category>
          <w:name w:val="General"/>
          <w:gallery w:val="placeholder"/>
        </w:category>
        <w:types>
          <w:type w:val="bbPlcHdr"/>
        </w:types>
        <w:behaviors>
          <w:behavior w:val="content"/>
        </w:behaviors>
        <w:guid w:val="{2A38F614-F3CD-44B9-9D2B-0CBB412AEB34}"/>
      </w:docPartPr>
      <w:docPartBody>
        <w:p w:rsidR="00000000" w:rsidRDefault="00674B02">
          <w:pPr>
            <w:pStyle w:val="A3B61B4E03184D1C9434C3FE0F96DFC9"/>
          </w:pPr>
          <w:r w:rsidRPr="001123A6">
            <w:rPr>
              <w:rStyle w:val="PlaceholderText"/>
            </w:rPr>
            <w:t>Click or tap here to enter text.</w:t>
          </w:r>
        </w:p>
      </w:docPartBody>
    </w:docPart>
    <w:docPart>
      <w:docPartPr>
        <w:name w:val="CF574601422B4063A4861CF54A0C3EBF"/>
        <w:category>
          <w:name w:val="General"/>
          <w:gallery w:val="placeholder"/>
        </w:category>
        <w:types>
          <w:type w:val="bbPlcHdr"/>
        </w:types>
        <w:behaviors>
          <w:behavior w:val="content"/>
        </w:behaviors>
        <w:guid w:val="{4595485B-1F01-4316-A65C-8A0BA0499431}"/>
      </w:docPartPr>
      <w:docPartBody>
        <w:p w:rsidR="00000000" w:rsidRDefault="00A60046">
          <w:pPr>
            <w:pStyle w:val="CF574601422B4063A4861CF54A0C3EBF"/>
          </w:pPr>
          <w:r w:rsidRPr="001123A6">
            <w:rPr>
              <w:rStyle w:val="PlaceholderText"/>
            </w:rPr>
            <w:t>Click or tap here to enter text.</w:t>
          </w:r>
        </w:p>
      </w:docPartBody>
    </w:docPart>
    <w:docPart>
      <w:docPartPr>
        <w:name w:val="EF52EFF3E3A74BDB9079029D3E6477BC"/>
        <w:category>
          <w:name w:val="General"/>
          <w:gallery w:val="placeholder"/>
        </w:category>
        <w:types>
          <w:type w:val="bbPlcHdr"/>
        </w:types>
        <w:behaviors>
          <w:behavior w:val="content"/>
        </w:behaviors>
        <w:guid w:val="{7E1438BA-3F60-489B-BFD5-D57F2A37A537}"/>
      </w:docPartPr>
      <w:docPartBody>
        <w:p w:rsidR="00000000" w:rsidRDefault="00674B02">
          <w:pPr>
            <w:pStyle w:val="EF52EFF3E3A74BDB9079029D3E6477BC"/>
          </w:pPr>
          <w:r w:rsidRPr="001123A6">
            <w:rPr>
              <w:rStyle w:val="PlaceholderText"/>
            </w:rPr>
            <w:t>Click or tap here to enter text.</w:t>
          </w:r>
        </w:p>
      </w:docPartBody>
    </w:docPart>
    <w:docPart>
      <w:docPartPr>
        <w:name w:val="7E27139CF7F243628F3BC336353E0F81"/>
        <w:category>
          <w:name w:val="General"/>
          <w:gallery w:val="placeholder"/>
        </w:category>
        <w:types>
          <w:type w:val="bbPlcHdr"/>
        </w:types>
        <w:behaviors>
          <w:behavior w:val="content"/>
        </w:behaviors>
        <w:guid w:val="{5D8604AB-BFCB-4249-B51D-D5DB55F8BC93}"/>
      </w:docPartPr>
      <w:docPartBody>
        <w:p w:rsidR="00000000" w:rsidRDefault="00A60046">
          <w:pPr>
            <w:pStyle w:val="7E27139CF7F243628F3BC336353E0F81"/>
          </w:pPr>
          <w:r w:rsidRPr="00C31BD2">
            <w:rPr>
              <w:rStyle w:val="PlaceholderText"/>
            </w:rPr>
            <w:t>Click or tap here to enter text.</w:t>
          </w:r>
        </w:p>
      </w:docPartBody>
    </w:docPart>
    <w:docPart>
      <w:docPartPr>
        <w:name w:val="57A4BE0D2EB04CC9B7689B209E201D6B"/>
        <w:category>
          <w:name w:val="General"/>
          <w:gallery w:val="placeholder"/>
        </w:category>
        <w:types>
          <w:type w:val="bbPlcHdr"/>
        </w:types>
        <w:behaviors>
          <w:behavior w:val="content"/>
        </w:behaviors>
        <w:guid w:val="{DFB1D6F6-B976-4420-9D3B-17E26BB314AC}"/>
      </w:docPartPr>
      <w:docPartBody>
        <w:p w:rsidR="00000000" w:rsidRDefault="00A60046">
          <w:pPr>
            <w:pStyle w:val="57A4BE0D2EB04CC9B7689B209E201D6B"/>
          </w:pPr>
          <w:r w:rsidRPr="00C31BD2">
            <w:rPr>
              <w:rStyle w:val="PlaceholderText"/>
            </w:rPr>
            <w:t>Click or tap here to enter text.</w:t>
          </w:r>
        </w:p>
      </w:docPartBody>
    </w:docPart>
    <w:docPart>
      <w:docPartPr>
        <w:name w:val="D056DAA3188641A5915B399427FAF185"/>
        <w:category>
          <w:name w:val="General"/>
          <w:gallery w:val="placeholder"/>
        </w:category>
        <w:types>
          <w:type w:val="bbPlcHdr"/>
        </w:types>
        <w:behaviors>
          <w:behavior w:val="content"/>
        </w:behaviors>
        <w:guid w:val="{AF0A8FBA-BD4F-43F9-9BC7-392DBD10D98A}"/>
      </w:docPartPr>
      <w:docPartBody>
        <w:p w:rsidR="00000000" w:rsidRDefault="00A60046">
          <w:pPr>
            <w:pStyle w:val="D056DAA3188641A5915B399427FAF185"/>
          </w:pPr>
          <w:r w:rsidRPr="00C31BD2">
            <w:rPr>
              <w:rStyle w:val="PlaceholderText"/>
            </w:rPr>
            <w:t>Click or tap here to enter text.</w:t>
          </w:r>
        </w:p>
      </w:docPartBody>
    </w:docPart>
    <w:docPart>
      <w:docPartPr>
        <w:name w:val="2C3EBCB8B97A44D3BE5D12D577BE46A3"/>
        <w:category>
          <w:name w:val="General"/>
          <w:gallery w:val="placeholder"/>
        </w:category>
        <w:types>
          <w:type w:val="bbPlcHdr"/>
        </w:types>
        <w:behaviors>
          <w:behavior w:val="content"/>
        </w:behaviors>
        <w:guid w:val="{007FEB00-3DB8-4782-B0BF-19FAA2C09E8B}"/>
      </w:docPartPr>
      <w:docPartBody>
        <w:p w:rsidR="00000000" w:rsidRDefault="00A60046">
          <w:pPr>
            <w:pStyle w:val="2C3EBCB8B97A44D3BE5D12D577BE46A3"/>
          </w:pPr>
          <w:r w:rsidRPr="00C31BD2">
            <w:rPr>
              <w:rStyle w:val="PlaceholderText"/>
            </w:rPr>
            <w:t>Click or tap here to enter text.</w:t>
          </w:r>
        </w:p>
      </w:docPartBody>
    </w:docPart>
    <w:docPart>
      <w:docPartPr>
        <w:name w:val="13B5BF5D8A1D418381E6D45AB65B1D40"/>
        <w:category>
          <w:name w:val="General"/>
          <w:gallery w:val="placeholder"/>
        </w:category>
        <w:types>
          <w:type w:val="bbPlcHdr"/>
        </w:types>
        <w:behaviors>
          <w:behavior w:val="content"/>
        </w:behaviors>
        <w:guid w:val="{4ECB4625-2AE4-461F-A66F-AB4747B55508}"/>
      </w:docPartPr>
      <w:docPartBody>
        <w:p w:rsidR="00000000" w:rsidRDefault="00A60046">
          <w:pPr>
            <w:pStyle w:val="13B5BF5D8A1D418381E6D45AB65B1D40"/>
          </w:pPr>
          <w:r w:rsidRPr="00C31BD2">
            <w:rPr>
              <w:rStyle w:val="PlaceholderText"/>
            </w:rPr>
            <w:t>Click or tap here to enter text.</w:t>
          </w:r>
        </w:p>
      </w:docPartBody>
    </w:docPart>
    <w:docPart>
      <w:docPartPr>
        <w:name w:val="8DD190713A21407C93A4DA443619C347"/>
        <w:category>
          <w:name w:val="General"/>
          <w:gallery w:val="placeholder"/>
        </w:category>
        <w:types>
          <w:type w:val="bbPlcHdr"/>
        </w:types>
        <w:behaviors>
          <w:behavior w:val="content"/>
        </w:behaviors>
        <w:guid w:val="{C39F93D5-A8E6-4970-9F56-28468736DD7E}"/>
      </w:docPartPr>
      <w:docPartBody>
        <w:p w:rsidR="00000000" w:rsidRDefault="00A60046">
          <w:pPr>
            <w:pStyle w:val="8DD190713A21407C93A4DA443619C347"/>
          </w:pPr>
          <w:r w:rsidRPr="00C31BD2">
            <w:rPr>
              <w:rStyle w:val="PlaceholderText"/>
            </w:rPr>
            <w:t>Click or tap here to enter text.</w:t>
          </w:r>
        </w:p>
      </w:docPartBody>
    </w:docPart>
    <w:docPart>
      <w:docPartPr>
        <w:name w:val="7BA667A38A5C4CA281D0A0CDEA2945DC"/>
        <w:category>
          <w:name w:val="General"/>
          <w:gallery w:val="placeholder"/>
        </w:category>
        <w:types>
          <w:type w:val="bbPlcHdr"/>
        </w:types>
        <w:behaviors>
          <w:behavior w:val="content"/>
        </w:behaviors>
        <w:guid w:val="{FB2B0DAF-7873-422A-A7DA-13BBA7CD4126}"/>
      </w:docPartPr>
      <w:docPartBody>
        <w:p w:rsidR="00000000" w:rsidRDefault="00A60046">
          <w:pPr>
            <w:pStyle w:val="7BA667A38A5C4CA281D0A0CDEA2945DC"/>
          </w:pPr>
          <w:r w:rsidRPr="00C31BD2">
            <w:rPr>
              <w:rStyle w:val="PlaceholderText"/>
            </w:rPr>
            <w:t>Click or tap here to enter text.</w:t>
          </w:r>
        </w:p>
      </w:docPartBody>
    </w:docPart>
    <w:docPart>
      <w:docPartPr>
        <w:name w:val="FDE5DC62E7264CBDB7BE576EC079BEC6"/>
        <w:category>
          <w:name w:val="General"/>
          <w:gallery w:val="placeholder"/>
        </w:category>
        <w:types>
          <w:type w:val="bbPlcHdr"/>
        </w:types>
        <w:behaviors>
          <w:behavior w:val="content"/>
        </w:behaviors>
        <w:guid w:val="{DA397941-8F09-4665-875C-EC2316A8EC27}"/>
      </w:docPartPr>
      <w:docPartBody>
        <w:p w:rsidR="00000000" w:rsidRDefault="00A60046">
          <w:pPr>
            <w:pStyle w:val="FDE5DC62E7264CBDB7BE576EC079BEC6"/>
          </w:pPr>
          <w:r w:rsidRPr="00C31BD2">
            <w:rPr>
              <w:rStyle w:val="PlaceholderText"/>
            </w:rPr>
            <w:t>Click or tap here to enter text.</w:t>
          </w:r>
        </w:p>
      </w:docPartBody>
    </w:docPart>
    <w:docPart>
      <w:docPartPr>
        <w:name w:val="615330DC98B240E98603CB648E769200"/>
        <w:category>
          <w:name w:val="General"/>
          <w:gallery w:val="placeholder"/>
        </w:category>
        <w:types>
          <w:type w:val="bbPlcHdr"/>
        </w:types>
        <w:behaviors>
          <w:behavior w:val="content"/>
        </w:behaviors>
        <w:guid w:val="{E686D609-7A67-4E8E-96F8-9FE8EA8D3F21}"/>
      </w:docPartPr>
      <w:docPartBody>
        <w:p w:rsidR="00000000" w:rsidRDefault="00A60046">
          <w:pPr>
            <w:pStyle w:val="615330DC98B240E98603CB648E769200"/>
          </w:pPr>
          <w:r w:rsidRPr="00C31BD2">
            <w:rPr>
              <w:rStyle w:val="PlaceholderText"/>
            </w:rPr>
            <w:t>Click or tap here to enter text.</w:t>
          </w:r>
        </w:p>
      </w:docPartBody>
    </w:docPart>
    <w:docPart>
      <w:docPartPr>
        <w:name w:val="0BF81B6EA125408A9657DD3958D1BBB5"/>
        <w:category>
          <w:name w:val="General"/>
          <w:gallery w:val="placeholder"/>
        </w:category>
        <w:types>
          <w:type w:val="bbPlcHdr"/>
        </w:types>
        <w:behaviors>
          <w:behavior w:val="content"/>
        </w:behaviors>
        <w:guid w:val="{8ACF76DD-A114-45F8-A07F-D3FCC8FF4B8B}"/>
      </w:docPartPr>
      <w:docPartBody>
        <w:p w:rsidR="00000000" w:rsidRDefault="00A60046">
          <w:pPr>
            <w:pStyle w:val="0BF81B6EA125408A9657DD3958D1BBB5"/>
          </w:pPr>
          <w:r w:rsidRPr="00C31BD2">
            <w:rPr>
              <w:rStyle w:val="PlaceholderText"/>
            </w:rPr>
            <w:t>Click or tap here to enter text.</w:t>
          </w:r>
        </w:p>
      </w:docPartBody>
    </w:docPart>
    <w:docPart>
      <w:docPartPr>
        <w:name w:val="BD41C9F687CF40FB845CC3988DB3339B"/>
        <w:category>
          <w:name w:val="General"/>
          <w:gallery w:val="placeholder"/>
        </w:category>
        <w:types>
          <w:type w:val="bbPlcHdr"/>
        </w:types>
        <w:behaviors>
          <w:behavior w:val="content"/>
        </w:behaviors>
        <w:guid w:val="{3F8344CF-C9F4-46DC-9158-3CB33DAB3FBC}"/>
      </w:docPartPr>
      <w:docPartBody>
        <w:p w:rsidR="00000000" w:rsidRDefault="00A60046">
          <w:pPr>
            <w:pStyle w:val="BD41C9F687CF40FB845CC3988DB3339B"/>
          </w:pPr>
          <w:r w:rsidRPr="00C31BD2">
            <w:rPr>
              <w:rStyle w:val="PlaceholderText"/>
            </w:rPr>
            <w:t>Click or tap here to enter text.</w:t>
          </w:r>
        </w:p>
      </w:docPartBody>
    </w:docPart>
    <w:docPart>
      <w:docPartPr>
        <w:name w:val="A347A156CDFA41379E112093662B0A27"/>
        <w:category>
          <w:name w:val="General"/>
          <w:gallery w:val="placeholder"/>
        </w:category>
        <w:types>
          <w:type w:val="bbPlcHdr"/>
        </w:types>
        <w:behaviors>
          <w:behavior w:val="content"/>
        </w:behaviors>
        <w:guid w:val="{6E392E94-26A4-48FF-9650-584D4D5B8FAE}"/>
      </w:docPartPr>
      <w:docPartBody>
        <w:p w:rsidR="00000000" w:rsidRDefault="00A60046">
          <w:pPr>
            <w:pStyle w:val="A347A156CDFA41379E112093662B0A27"/>
          </w:pPr>
          <w:r w:rsidRPr="00C31BD2">
            <w:rPr>
              <w:rStyle w:val="PlaceholderText"/>
            </w:rPr>
            <w:t>Click or tap here to enter text.</w:t>
          </w:r>
        </w:p>
      </w:docPartBody>
    </w:docPart>
    <w:docPart>
      <w:docPartPr>
        <w:name w:val="3CBC4F4E72F645AAA68D6806A65975CA"/>
        <w:category>
          <w:name w:val="General"/>
          <w:gallery w:val="placeholder"/>
        </w:category>
        <w:types>
          <w:type w:val="bbPlcHdr"/>
        </w:types>
        <w:behaviors>
          <w:behavior w:val="content"/>
        </w:behaviors>
        <w:guid w:val="{D8760213-BB9F-4906-9F50-34E83AC99ADF}"/>
      </w:docPartPr>
      <w:docPartBody>
        <w:p w:rsidR="00000000" w:rsidRDefault="00A60046">
          <w:pPr>
            <w:pStyle w:val="3CBC4F4E72F645AAA68D6806A65975CA"/>
          </w:pPr>
          <w:r w:rsidRPr="00C31BD2">
            <w:rPr>
              <w:rStyle w:val="PlaceholderText"/>
            </w:rPr>
            <w:t>Click or tap here to enter text.</w:t>
          </w:r>
        </w:p>
      </w:docPartBody>
    </w:docPart>
    <w:docPart>
      <w:docPartPr>
        <w:name w:val="93744883CE624772962DECAA16394042"/>
        <w:category>
          <w:name w:val="General"/>
          <w:gallery w:val="placeholder"/>
        </w:category>
        <w:types>
          <w:type w:val="bbPlcHdr"/>
        </w:types>
        <w:behaviors>
          <w:behavior w:val="content"/>
        </w:behaviors>
        <w:guid w:val="{DCECA34C-B374-4F8E-A759-1ED2EC531756}"/>
      </w:docPartPr>
      <w:docPartBody>
        <w:p w:rsidR="00000000" w:rsidRDefault="00A60046">
          <w:pPr>
            <w:pStyle w:val="93744883CE624772962DECAA16394042"/>
          </w:pPr>
          <w:r w:rsidRPr="00C31BD2">
            <w:rPr>
              <w:rStyle w:val="PlaceholderText"/>
            </w:rPr>
            <w:t>Click or tap here to enter text.</w:t>
          </w:r>
        </w:p>
      </w:docPartBody>
    </w:docPart>
    <w:docPart>
      <w:docPartPr>
        <w:name w:val="5C55B8B558A74703B610C4DF9151C1A9"/>
        <w:category>
          <w:name w:val="General"/>
          <w:gallery w:val="placeholder"/>
        </w:category>
        <w:types>
          <w:type w:val="bbPlcHdr"/>
        </w:types>
        <w:behaviors>
          <w:behavior w:val="content"/>
        </w:behaviors>
        <w:guid w:val="{F2DF13F7-0648-495F-BD03-C3F25B37D90A}"/>
      </w:docPartPr>
      <w:docPartBody>
        <w:p w:rsidR="00000000" w:rsidRDefault="00A60046">
          <w:pPr>
            <w:pStyle w:val="5C55B8B558A74703B610C4DF9151C1A9"/>
          </w:pPr>
          <w:r w:rsidRPr="00C31BD2">
            <w:rPr>
              <w:rStyle w:val="PlaceholderText"/>
            </w:rPr>
            <w:t>Click or tap here to enter text.</w:t>
          </w:r>
        </w:p>
      </w:docPartBody>
    </w:docPart>
    <w:docPart>
      <w:docPartPr>
        <w:name w:val="840E0805BA5941C68FF17CCED587FC8C"/>
        <w:category>
          <w:name w:val="General"/>
          <w:gallery w:val="placeholder"/>
        </w:category>
        <w:types>
          <w:type w:val="bbPlcHdr"/>
        </w:types>
        <w:behaviors>
          <w:behavior w:val="content"/>
        </w:behaviors>
        <w:guid w:val="{56F07AEB-0EFA-44AA-B0F3-7FBE4B72A081}"/>
      </w:docPartPr>
      <w:docPartBody>
        <w:p w:rsidR="00000000" w:rsidRDefault="00D247E5">
          <w:pPr>
            <w:pStyle w:val="840E0805BA5941C68FF17CCED587FC8C"/>
          </w:pPr>
          <w:r w:rsidRPr="00C31BD2">
            <w:rPr>
              <w:rStyle w:val="PlaceholderText"/>
            </w:rPr>
            <w:t>Click or tap here to enter text.</w:t>
          </w:r>
        </w:p>
      </w:docPartBody>
    </w:docPart>
    <w:docPart>
      <w:docPartPr>
        <w:name w:val="AA731E416D2E412AAF0DA2A2742E3402"/>
        <w:category>
          <w:name w:val="General"/>
          <w:gallery w:val="placeholder"/>
        </w:category>
        <w:types>
          <w:type w:val="bbPlcHdr"/>
        </w:types>
        <w:behaviors>
          <w:behavior w:val="content"/>
        </w:behaviors>
        <w:guid w:val="{DE2CA372-B5B5-41A1-9FC6-8CB58D4B0591}"/>
      </w:docPartPr>
      <w:docPartBody>
        <w:p w:rsidR="00000000" w:rsidRDefault="00A60046">
          <w:pPr>
            <w:pStyle w:val="AA731E416D2E412AAF0DA2A2742E3402"/>
          </w:pPr>
          <w:r w:rsidRPr="00C31BD2">
            <w:rPr>
              <w:rStyle w:val="PlaceholderText"/>
            </w:rPr>
            <w:t>Click or tap here to enter text.</w:t>
          </w:r>
        </w:p>
      </w:docPartBody>
    </w:docPart>
    <w:docPart>
      <w:docPartPr>
        <w:name w:val="0F93EAC2232F4C3BB62FA5C45B58DFA7"/>
        <w:category>
          <w:name w:val="General"/>
          <w:gallery w:val="placeholder"/>
        </w:category>
        <w:types>
          <w:type w:val="bbPlcHdr"/>
        </w:types>
        <w:behaviors>
          <w:behavior w:val="content"/>
        </w:behaviors>
        <w:guid w:val="{D2C1C87D-7025-4751-85C9-05CFB0D95256}"/>
      </w:docPartPr>
      <w:docPartBody>
        <w:p w:rsidR="00000000" w:rsidRDefault="00A60046">
          <w:pPr>
            <w:pStyle w:val="0F93EAC2232F4C3BB62FA5C45B58DFA7"/>
          </w:pPr>
          <w:r w:rsidRPr="00C31BD2">
            <w:rPr>
              <w:rStyle w:val="PlaceholderText"/>
            </w:rPr>
            <w:t>Click or tap here to enter text.</w:t>
          </w:r>
        </w:p>
      </w:docPartBody>
    </w:docPart>
    <w:docPart>
      <w:docPartPr>
        <w:name w:val="E160424906704843B5E50EE30861CA2F"/>
        <w:category>
          <w:name w:val="General"/>
          <w:gallery w:val="placeholder"/>
        </w:category>
        <w:types>
          <w:type w:val="bbPlcHdr"/>
        </w:types>
        <w:behaviors>
          <w:behavior w:val="content"/>
        </w:behaviors>
        <w:guid w:val="{5E386BB0-7DCF-409C-958E-E28C2B46310D}"/>
      </w:docPartPr>
      <w:docPartBody>
        <w:p w:rsidR="00000000" w:rsidRDefault="00A60046">
          <w:pPr>
            <w:pStyle w:val="E160424906704843B5E50EE30861CA2F"/>
          </w:pPr>
          <w:r w:rsidRPr="00C31BD2">
            <w:rPr>
              <w:rStyle w:val="PlaceholderText"/>
            </w:rPr>
            <w:t>Click or tap here to enter text.</w:t>
          </w:r>
        </w:p>
      </w:docPartBody>
    </w:docPart>
    <w:docPart>
      <w:docPartPr>
        <w:name w:val="4B986995B5C5430EA0CE22CB4D2DFC0D"/>
        <w:category>
          <w:name w:val="General"/>
          <w:gallery w:val="placeholder"/>
        </w:category>
        <w:types>
          <w:type w:val="bbPlcHdr"/>
        </w:types>
        <w:behaviors>
          <w:behavior w:val="content"/>
        </w:behaviors>
        <w:guid w:val="{188E52BF-9076-49B7-B9A3-A3C774E7716C}"/>
      </w:docPartPr>
      <w:docPartBody>
        <w:p w:rsidR="00000000" w:rsidRDefault="00A60046">
          <w:pPr>
            <w:pStyle w:val="4B986995B5C5430EA0CE22CB4D2DFC0D"/>
          </w:pPr>
          <w:r w:rsidRPr="00C31BD2">
            <w:rPr>
              <w:rStyle w:val="PlaceholderText"/>
            </w:rPr>
            <w:t>Click or tap here to enter text.</w:t>
          </w:r>
        </w:p>
      </w:docPartBody>
    </w:docPart>
    <w:docPart>
      <w:docPartPr>
        <w:name w:val="CEFCF89F87024F5EADCEE19FC907FB11"/>
        <w:category>
          <w:name w:val="General"/>
          <w:gallery w:val="placeholder"/>
        </w:category>
        <w:types>
          <w:type w:val="bbPlcHdr"/>
        </w:types>
        <w:behaviors>
          <w:behavior w:val="content"/>
        </w:behaviors>
        <w:guid w:val="{F35F50D8-2D49-49FB-AB98-8E2377C7752F}"/>
      </w:docPartPr>
      <w:docPartBody>
        <w:p w:rsidR="00000000" w:rsidRDefault="00A60046">
          <w:pPr>
            <w:pStyle w:val="CEFCF89F87024F5EADCEE19FC907FB11"/>
          </w:pPr>
          <w:r w:rsidRPr="00C31BD2">
            <w:rPr>
              <w:rStyle w:val="PlaceholderText"/>
            </w:rPr>
            <w:t>Click or tap here to enter text.</w:t>
          </w:r>
        </w:p>
      </w:docPartBody>
    </w:docPart>
    <w:docPart>
      <w:docPartPr>
        <w:name w:val="92795A7884A14D1FBFE84EDE89835608"/>
        <w:category>
          <w:name w:val="General"/>
          <w:gallery w:val="placeholder"/>
        </w:category>
        <w:types>
          <w:type w:val="bbPlcHdr"/>
        </w:types>
        <w:behaviors>
          <w:behavior w:val="content"/>
        </w:behaviors>
        <w:guid w:val="{FCC881C0-B010-4D2A-869B-960FB1CFDE57}"/>
      </w:docPartPr>
      <w:docPartBody>
        <w:p w:rsidR="00000000" w:rsidRDefault="00A60046">
          <w:pPr>
            <w:pStyle w:val="92795A7884A14D1FBFE84EDE89835608"/>
          </w:pPr>
          <w:r w:rsidRPr="00C31BD2">
            <w:rPr>
              <w:rStyle w:val="PlaceholderText"/>
            </w:rPr>
            <w:t>Click or tap here to enter text.</w:t>
          </w:r>
        </w:p>
      </w:docPartBody>
    </w:docPart>
    <w:docPart>
      <w:docPartPr>
        <w:name w:val="EAAA09DA69B04AE8BB86BC662FB8F24E"/>
        <w:category>
          <w:name w:val="General"/>
          <w:gallery w:val="placeholder"/>
        </w:category>
        <w:types>
          <w:type w:val="bbPlcHdr"/>
        </w:types>
        <w:behaviors>
          <w:behavior w:val="content"/>
        </w:behaviors>
        <w:guid w:val="{C839544C-8B7D-4CAD-94FC-5EA7D65D07EA}"/>
      </w:docPartPr>
      <w:docPartBody>
        <w:p w:rsidR="00000000" w:rsidRDefault="00A60046">
          <w:pPr>
            <w:pStyle w:val="EAAA09DA69B04AE8BB86BC662FB8F24E"/>
          </w:pPr>
          <w:r w:rsidRPr="00C31BD2">
            <w:rPr>
              <w:rStyle w:val="PlaceholderText"/>
            </w:rPr>
            <w:t>Click or tap here to enter text.</w:t>
          </w:r>
        </w:p>
      </w:docPartBody>
    </w:docPart>
    <w:docPart>
      <w:docPartPr>
        <w:name w:val="72D3E6FABE8E42CD9B2C2BC18315A284"/>
        <w:category>
          <w:name w:val="General"/>
          <w:gallery w:val="placeholder"/>
        </w:category>
        <w:types>
          <w:type w:val="bbPlcHdr"/>
        </w:types>
        <w:behaviors>
          <w:behavior w:val="content"/>
        </w:behaviors>
        <w:guid w:val="{87E24872-C43C-49CC-B945-C530AF2CCB9E}"/>
      </w:docPartPr>
      <w:docPartBody>
        <w:p w:rsidR="00000000" w:rsidRDefault="00A60046">
          <w:pPr>
            <w:pStyle w:val="72D3E6FABE8E42CD9B2C2BC18315A284"/>
          </w:pPr>
          <w:r w:rsidRPr="00C31BD2">
            <w:rPr>
              <w:rStyle w:val="PlaceholderText"/>
            </w:rPr>
            <w:t>Click or tap here to enter text.</w:t>
          </w:r>
        </w:p>
      </w:docPartBody>
    </w:docPart>
    <w:docPart>
      <w:docPartPr>
        <w:name w:val="CAF32373A2BF42CF90E92A7F3EEBD178"/>
        <w:category>
          <w:name w:val="General"/>
          <w:gallery w:val="placeholder"/>
        </w:category>
        <w:types>
          <w:type w:val="bbPlcHdr"/>
        </w:types>
        <w:behaviors>
          <w:behavior w:val="content"/>
        </w:behaviors>
        <w:guid w:val="{096BF58B-BE81-4A2E-8F53-30C7B0BD15FA}"/>
      </w:docPartPr>
      <w:docPartBody>
        <w:p w:rsidR="00000000" w:rsidRDefault="00A60046">
          <w:pPr>
            <w:pStyle w:val="CAF32373A2BF42CF90E92A7F3EEBD178"/>
          </w:pPr>
          <w:r w:rsidRPr="00C31BD2">
            <w:rPr>
              <w:rStyle w:val="PlaceholderText"/>
            </w:rPr>
            <w:t>Click or tap here to enter text.</w:t>
          </w:r>
        </w:p>
      </w:docPartBody>
    </w:docPart>
    <w:docPart>
      <w:docPartPr>
        <w:name w:val="42BF7E51D34B443EBAEE0FD720AE2E4C"/>
        <w:category>
          <w:name w:val="General"/>
          <w:gallery w:val="placeholder"/>
        </w:category>
        <w:types>
          <w:type w:val="bbPlcHdr"/>
        </w:types>
        <w:behaviors>
          <w:behavior w:val="content"/>
        </w:behaviors>
        <w:guid w:val="{E463FB64-E400-42DB-A438-791792625DBF}"/>
      </w:docPartPr>
      <w:docPartBody>
        <w:p w:rsidR="00000000" w:rsidRDefault="00A60046">
          <w:pPr>
            <w:pStyle w:val="42BF7E51D34B443EBAEE0FD720AE2E4C"/>
          </w:pPr>
          <w:r w:rsidRPr="00C31BD2">
            <w:rPr>
              <w:rStyle w:val="PlaceholderText"/>
            </w:rPr>
            <w:t>Click or tap here to enter text.</w:t>
          </w:r>
        </w:p>
      </w:docPartBody>
    </w:docPart>
    <w:docPart>
      <w:docPartPr>
        <w:name w:val="428A6FD44B0F4C45A04D23A113E038C2"/>
        <w:category>
          <w:name w:val="General"/>
          <w:gallery w:val="placeholder"/>
        </w:category>
        <w:types>
          <w:type w:val="bbPlcHdr"/>
        </w:types>
        <w:behaviors>
          <w:behavior w:val="content"/>
        </w:behaviors>
        <w:guid w:val="{E0E371D8-7BF4-46AC-AF67-7BE869649FFC}"/>
      </w:docPartPr>
      <w:docPartBody>
        <w:p w:rsidR="00000000" w:rsidRDefault="00A60046">
          <w:pPr>
            <w:pStyle w:val="428A6FD44B0F4C45A04D23A113E038C2"/>
          </w:pPr>
          <w:r w:rsidRPr="00C31BD2">
            <w:rPr>
              <w:rStyle w:val="PlaceholderText"/>
            </w:rPr>
            <w:t>Click or tap here to enter text.</w:t>
          </w:r>
        </w:p>
      </w:docPartBody>
    </w:docPart>
    <w:docPart>
      <w:docPartPr>
        <w:name w:val="244F4E4D1EB7426B854526EF4DDA949D"/>
        <w:category>
          <w:name w:val="General"/>
          <w:gallery w:val="placeholder"/>
        </w:category>
        <w:types>
          <w:type w:val="bbPlcHdr"/>
        </w:types>
        <w:behaviors>
          <w:behavior w:val="content"/>
        </w:behaviors>
        <w:guid w:val="{2CCD7635-4F38-4077-80BD-60F08A50D1A4}"/>
      </w:docPartPr>
      <w:docPartBody>
        <w:p w:rsidR="00000000" w:rsidRDefault="00A60046">
          <w:pPr>
            <w:pStyle w:val="244F4E4D1EB7426B854526EF4DDA949D"/>
          </w:pPr>
          <w:r w:rsidRPr="00C31BD2">
            <w:rPr>
              <w:rStyle w:val="PlaceholderText"/>
            </w:rPr>
            <w:t>Click or tap here to enter text.</w:t>
          </w:r>
        </w:p>
      </w:docPartBody>
    </w:docPart>
    <w:docPart>
      <w:docPartPr>
        <w:name w:val="4959CFB4F0BC459B9A4A95A9778562DD"/>
        <w:category>
          <w:name w:val="General"/>
          <w:gallery w:val="placeholder"/>
        </w:category>
        <w:types>
          <w:type w:val="bbPlcHdr"/>
        </w:types>
        <w:behaviors>
          <w:behavior w:val="content"/>
        </w:behaviors>
        <w:guid w:val="{5EFD7BE9-B6DF-400F-A1FC-A7801F6AB52F}"/>
      </w:docPartPr>
      <w:docPartBody>
        <w:p w:rsidR="00000000" w:rsidRDefault="00A60046">
          <w:pPr>
            <w:pStyle w:val="4959CFB4F0BC459B9A4A95A9778562DD"/>
          </w:pPr>
          <w:r w:rsidRPr="00C31BD2">
            <w:rPr>
              <w:rStyle w:val="PlaceholderText"/>
            </w:rPr>
            <w:t>Click or tap here to enter text.</w:t>
          </w:r>
        </w:p>
      </w:docPartBody>
    </w:docPart>
    <w:docPart>
      <w:docPartPr>
        <w:name w:val="CBA8D8EBFF684D348C453AEBAFD3F125"/>
        <w:category>
          <w:name w:val="General"/>
          <w:gallery w:val="placeholder"/>
        </w:category>
        <w:types>
          <w:type w:val="bbPlcHdr"/>
        </w:types>
        <w:behaviors>
          <w:behavior w:val="content"/>
        </w:behaviors>
        <w:guid w:val="{9C08C3F8-A0F2-46A7-A475-882CFC9DD5E9}"/>
      </w:docPartPr>
      <w:docPartBody>
        <w:p w:rsidR="00000000" w:rsidRDefault="00A60046">
          <w:pPr>
            <w:pStyle w:val="CBA8D8EBFF684D348C453AEBAFD3F125"/>
          </w:pPr>
          <w:r w:rsidRPr="00C31BD2">
            <w:rPr>
              <w:rStyle w:val="PlaceholderText"/>
            </w:rPr>
            <w:t>Click or tap here to enter text.</w:t>
          </w:r>
        </w:p>
      </w:docPartBody>
    </w:docPart>
    <w:docPart>
      <w:docPartPr>
        <w:name w:val="E5E0ED819EA24EFBB41254CC65BDEE4A"/>
        <w:category>
          <w:name w:val="General"/>
          <w:gallery w:val="placeholder"/>
        </w:category>
        <w:types>
          <w:type w:val="bbPlcHdr"/>
        </w:types>
        <w:behaviors>
          <w:behavior w:val="content"/>
        </w:behaviors>
        <w:guid w:val="{0563BE46-11A8-4A53-8A71-C25993E4CE5A}"/>
      </w:docPartPr>
      <w:docPartBody>
        <w:p w:rsidR="00000000" w:rsidRDefault="00A60046">
          <w:pPr>
            <w:pStyle w:val="E5E0ED819EA24EFBB41254CC65BDEE4A"/>
          </w:pPr>
          <w:r w:rsidRPr="00C31BD2">
            <w:rPr>
              <w:rStyle w:val="PlaceholderText"/>
            </w:rPr>
            <w:t>Click or tap here to enter text.</w:t>
          </w:r>
        </w:p>
      </w:docPartBody>
    </w:docPart>
    <w:docPart>
      <w:docPartPr>
        <w:name w:val="B579301AE71F45A7AD03E0924E3204AD"/>
        <w:category>
          <w:name w:val="General"/>
          <w:gallery w:val="placeholder"/>
        </w:category>
        <w:types>
          <w:type w:val="bbPlcHdr"/>
        </w:types>
        <w:behaviors>
          <w:behavior w:val="content"/>
        </w:behaviors>
        <w:guid w:val="{EEBC4EFA-DCD2-488F-88B2-781D8E976119}"/>
      </w:docPartPr>
      <w:docPartBody>
        <w:p w:rsidR="00000000" w:rsidRDefault="00A60046">
          <w:pPr>
            <w:pStyle w:val="B579301AE71F45A7AD03E0924E3204AD"/>
          </w:pPr>
          <w:r w:rsidRPr="00C31BD2">
            <w:rPr>
              <w:rStyle w:val="PlaceholderText"/>
            </w:rPr>
            <w:t>Click or tap here to enter text.</w:t>
          </w:r>
        </w:p>
      </w:docPartBody>
    </w:docPart>
    <w:docPart>
      <w:docPartPr>
        <w:name w:val="C0DC85C0F47B4B038C1E48BD5EF8C738"/>
        <w:category>
          <w:name w:val="General"/>
          <w:gallery w:val="placeholder"/>
        </w:category>
        <w:types>
          <w:type w:val="bbPlcHdr"/>
        </w:types>
        <w:behaviors>
          <w:behavior w:val="content"/>
        </w:behaviors>
        <w:guid w:val="{AED08C64-5144-41BF-AA78-88F5F4189908}"/>
      </w:docPartPr>
      <w:docPartBody>
        <w:p w:rsidR="00000000" w:rsidRDefault="00A60046">
          <w:pPr>
            <w:pStyle w:val="C0DC85C0F47B4B038C1E48BD5EF8C738"/>
          </w:pPr>
          <w:r w:rsidRPr="00C31BD2">
            <w:rPr>
              <w:rStyle w:val="PlaceholderText"/>
            </w:rPr>
            <w:t>Click or tap here to enter text.</w:t>
          </w:r>
        </w:p>
      </w:docPartBody>
    </w:docPart>
    <w:docPart>
      <w:docPartPr>
        <w:name w:val="1C02D11529DF4C4F9EE6768F0A0608B9"/>
        <w:category>
          <w:name w:val="General"/>
          <w:gallery w:val="placeholder"/>
        </w:category>
        <w:types>
          <w:type w:val="bbPlcHdr"/>
        </w:types>
        <w:behaviors>
          <w:behavior w:val="content"/>
        </w:behaviors>
        <w:guid w:val="{81FA2A29-2AB4-400C-BDE5-AFF57A0DA102}"/>
      </w:docPartPr>
      <w:docPartBody>
        <w:p w:rsidR="00000000" w:rsidRDefault="00A60046">
          <w:pPr>
            <w:pStyle w:val="1C02D11529DF4C4F9EE6768F0A0608B9"/>
          </w:pPr>
          <w:r w:rsidRPr="00C31BD2">
            <w:rPr>
              <w:rStyle w:val="PlaceholderText"/>
            </w:rPr>
            <w:t>Click or tap here to enter text.</w:t>
          </w:r>
        </w:p>
      </w:docPartBody>
    </w:docPart>
    <w:docPart>
      <w:docPartPr>
        <w:name w:val="7E8D7D9CA86C4FE097E78458B46FCF06"/>
        <w:category>
          <w:name w:val="General"/>
          <w:gallery w:val="placeholder"/>
        </w:category>
        <w:types>
          <w:type w:val="bbPlcHdr"/>
        </w:types>
        <w:behaviors>
          <w:behavior w:val="content"/>
        </w:behaviors>
        <w:guid w:val="{5E41B0C0-153B-4C38-A075-E44C467A459A}"/>
      </w:docPartPr>
      <w:docPartBody>
        <w:p w:rsidR="00000000" w:rsidRDefault="00A60046">
          <w:pPr>
            <w:pStyle w:val="7E8D7D9CA86C4FE097E78458B46FCF06"/>
          </w:pPr>
          <w:r w:rsidRPr="00C31BD2">
            <w:rPr>
              <w:rStyle w:val="PlaceholderText"/>
            </w:rPr>
            <w:t>Click or tap here to enter text.</w:t>
          </w:r>
        </w:p>
      </w:docPartBody>
    </w:docPart>
    <w:docPart>
      <w:docPartPr>
        <w:name w:val="6D7839838E3D4489A7F221F5F8F2736D"/>
        <w:category>
          <w:name w:val="General"/>
          <w:gallery w:val="placeholder"/>
        </w:category>
        <w:types>
          <w:type w:val="bbPlcHdr"/>
        </w:types>
        <w:behaviors>
          <w:behavior w:val="content"/>
        </w:behaviors>
        <w:guid w:val="{76B167CE-A066-4294-9B31-B4667743FD77}"/>
      </w:docPartPr>
      <w:docPartBody>
        <w:p w:rsidR="00000000" w:rsidRDefault="00A60046">
          <w:pPr>
            <w:pStyle w:val="6D7839838E3D4489A7F221F5F8F2736D"/>
          </w:pPr>
          <w:r w:rsidRPr="00C31BD2">
            <w:rPr>
              <w:rStyle w:val="PlaceholderText"/>
            </w:rPr>
            <w:t>Click or tap here to enter text.</w:t>
          </w:r>
        </w:p>
      </w:docPartBody>
    </w:docPart>
    <w:docPart>
      <w:docPartPr>
        <w:name w:val="CD3EE105F1CA47CCBF192957D8A2FC49"/>
        <w:category>
          <w:name w:val="General"/>
          <w:gallery w:val="placeholder"/>
        </w:category>
        <w:types>
          <w:type w:val="bbPlcHdr"/>
        </w:types>
        <w:behaviors>
          <w:behavior w:val="content"/>
        </w:behaviors>
        <w:guid w:val="{4F964359-F1E9-46C3-BEB1-D6C11519A309}"/>
      </w:docPartPr>
      <w:docPartBody>
        <w:p w:rsidR="00000000" w:rsidRDefault="00A60046">
          <w:pPr>
            <w:pStyle w:val="CD3EE105F1CA47CCBF192957D8A2FC49"/>
          </w:pPr>
          <w:r w:rsidRPr="00C31BD2">
            <w:rPr>
              <w:rStyle w:val="PlaceholderText"/>
            </w:rPr>
            <w:t>Click or tap here to enter text.</w:t>
          </w:r>
        </w:p>
      </w:docPartBody>
    </w:docPart>
    <w:docPart>
      <w:docPartPr>
        <w:name w:val="52153E5FF8E2472883A58EE693FA8A26"/>
        <w:category>
          <w:name w:val="General"/>
          <w:gallery w:val="placeholder"/>
        </w:category>
        <w:types>
          <w:type w:val="bbPlcHdr"/>
        </w:types>
        <w:behaviors>
          <w:behavior w:val="content"/>
        </w:behaviors>
        <w:guid w:val="{F25F83A0-15DF-402D-BDDC-1A6A83B097A4}"/>
      </w:docPartPr>
      <w:docPartBody>
        <w:p w:rsidR="00000000" w:rsidRDefault="00DA1E11">
          <w:pPr>
            <w:pStyle w:val="52153E5FF8E2472883A58EE693FA8A26"/>
          </w:pPr>
          <w:r>
            <w:t>Add</w:t>
          </w:r>
        </w:p>
      </w:docPartBody>
    </w:docPart>
    <w:docPart>
      <w:docPartPr>
        <w:name w:val="EEE06783E95A405BB9A2910785D8462F"/>
        <w:category>
          <w:name w:val="General"/>
          <w:gallery w:val="placeholder"/>
        </w:category>
        <w:types>
          <w:type w:val="bbPlcHdr"/>
        </w:types>
        <w:behaviors>
          <w:behavior w:val="content"/>
        </w:behaviors>
        <w:guid w:val="{A8623967-6BD2-441A-B25C-FA2CD8710626}"/>
      </w:docPartPr>
      <w:docPartBody>
        <w:p w:rsidR="00000000" w:rsidRDefault="00A60046">
          <w:pPr>
            <w:pStyle w:val="EEE06783E95A405BB9A2910785D8462F"/>
          </w:pPr>
          <w:r w:rsidRPr="00C31BD2">
            <w:rPr>
              <w:rStyle w:val="PlaceholderText"/>
            </w:rPr>
            <w:t>Click or tap here to enter text.</w:t>
          </w:r>
        </w:p>
      </w:docPartBody>
    </w:docPart>
    <w:docPart>
      <w:docPartPr>
        <w:name w:val="64577EA8FAC24B4A9D8429DA230AC147"/>
        <w:category>
          <w:name w:val="General"/>
          <w:gallery w:val="placeholder"/>
        </w:category>
        <w:types>
          <w:type w:val="bbPlcHdr"/>
        </w:types>
        <w:behaviors>
          <w:behavior w:val="content"/>
        </w:behaviors>
        <w:guid w:val="{3CFAA935-884E-4F4E-B5C4-79FDCA46350F}"/>
      </w:docPartPr>
      <w:docPartBody>
        <w:p w:rsidR="00000000" w:rsidRDefault="00A60046">
          <w:pPr>
            <w:pStyle w:val="64577EA8FAC24B4A9D8429DA230AC147"/>
          </w:pPr>
          <w:r w:rsidRPr="00C31BD2">
            <w:rPr>
              <w:rStyle w:val="PlaceholderText"/>
            </w:rPr>
            <w:t>Click or tap here to enter text.</w:t>
          </w:r>
        </w:p>
      </w:docPartBody>
    </w:docPart>
    <w:docPart>
      <w:docPartPr>
        <w:name w:val="898BDA7ABDD74394BEC9FDDF0416F899"/>
        <w:category>
          <w:name w:val="General"/>
          <w:gallery w:val="placeholder"/>
        </w:category>
        <w:types>
          <w:type w:val="bbPlcHdr"/>
        </w:types>
        <w:behaviors>
          <w:behavior w:val="content"/>
        </w:behaviors>
        <w:guid w:val="{DD242FCF-896D-4A9A-A580-A2418DE85612}"/>
      </w:docPartPr>
      <w:docPartBody>
        <w:p w:rsidR="00000000" w:rsidRDefault="00A60046">
          <w:pPr>
            <w:pStyle w:val="898BDA7ABDD74394BEC9FDDF0416F899"/>
          </w:pPr>
          <w:r w:rsidRPr="00C31BD2">
            <w:rPr>
              <w:rStyle w:val="PlaceholderText"/>
            </w:rPr>
            <w:t>Click or tap here to enter text.</w:t>
          </w:r>
        </w:p>
      </w:docPartBody>
    </w:docPart>
    <w:docPart>
      <w:docPartPr>
        <w:name w:val="2B22FEE2B3964F1593079AB093FD23B3"/>
        <w:category>
          <w:name w:val="General"/>
          <w:gallery w:val="placeholder"/>
        </w:category>
        <w:types>
          <w:type w:val="bbPlcHdr"/>
        </w:types>
        <w:behaviors>
          <w:behavior w:val="content"/>
        </w:behaviors>
        <w:guid w:val="{7E8A20F4-E45B-4ABE-A6D5-A8CD0CC02FAB}"/>
      </w:docPartPr>
      <w:docPartBody>
        <w:p w:rsidR="00000000" w:rsidRDefault="00A60046">
          <w:pPr>
            <w:pStyle w:val="2B22FEE2B3964F1593079AB093FD23B3"/>
          </w:pPr>
          <w:r w:rsidRPr="00C31BD2">
            <w:rPr>
              <w:rStyle w:val="PlaceholderText"/>
            </w:rPr>
            <w:t>Click or tap here to enter text.</w:t>
          </w:r>
        </w:p>
      </w:docPartBody>
    </w:docPart>
    <w:docPart>
      <w:docPartPr>
        <w:name w:val="D6D9CB9D89314FD09E283F18FA79413F"/>
        <w:category>
          <w:name w:val="General"/>
          <w:gallery w:val="placeholder"/>
        </w:category>
        <w:types>
          <w:type w:val="bbPlcHdr"/>
        </w:types>
        <w:behaviors>
          <w:behavior w:val="content"/>
        </w:behaviors>
        <w:guid w:val="{EA4650D8-1391-4929-BA7F-0C633426A9CD}"/>
      </w:docPartPr>
      <w:docPartBody>
        <w:p w:rsidR="00000000" w:rsidRDefault="00A60046">
          <w:pPr>
            <w:pStyle w:val="D6D9CB9D89314FD09E283F18FA79413F"/>
          </w:pPr>
          <w:r w:rsidRPr="00C31BD2">
            <w:rPr>
              <w:rStyle w:val="PlaceholderText"/>
            </w:rPr>
            <w:t>Click or tap here to enter text.</w:t>
          </w:r>
        </w:p>
      </w:docPartBody>
    </w:docPart>
    <w:docPart>
      <w:docPartPr>
        <w:name w:val="A16D5B633BEB4CDD9EC834FF24B2A065"/>
        <w:category>
          <w:name w:val="General"/>
          <w:gallery w:val="placeholder"/>
        </w:category>
        <w:types>
          <w:type w:val="bbPlcHdr"/>
        </w:types>
        <w:behaviors>
          <w:behavior w:val="content"/>
        </w:behaviors>
        <w:guid w:val="{2D021B58-BCAE-41ED-99F3-3975A5A7A8B1}"/>
      </w:docPartPr>
      <w:docPartBody>
        <w:p w:rsidR="00000000" w:rsidRDefault="00A60046">
          <w:pPr>
            <w:pStyle w:val="A16D5B633BEB4CDD9EC834FF24B2A065"/>
          </w:pPr>
          <w:r w:rsidRPr="00C31BD2">
            <w:rPr>
              <w:rStyle w:val="PlaceholderText"/>
            </w:rPr>
            <w:t>Click or tap here to enter text.</w:t>
          </w:r>
        </w:p>
      </w:docPartBody>
    </w:docPart>
    <w:docPart>
      <w:docPartPr>
        <w:name w:val="8583AD3AA1E14D618E55F2C230800CCB"/>
        <w:category>
          <w:name w:val="General"/>
          <w:gallery w:val="placeholder"/>
        </w:category>
        <w:types>
          <w:type w:val="bbPlcHdr"/>
        </w:types>
        <w:behaviors>
          <w:behavior w:val="content"/>
        </w:behaviors>
        <w:guid w:val="{8464F741-6415-42C3-B108-EC251BFE4AAD}"/>
      </w:docPartPr>
      <w:docPartBody>
        <w:p w:rsidR="00000000" w:rsidRDefault="00A60046">
          <w:pPr>
            <w:pStyle w:val="8583AD3AA1E14D618E55F2C230800CCB"/>
          </w:pPr>
          <w:r w:rsidRPr="00C31BD2">
            <w:rPr>
              <w:rStyle w:val="PlaceholderText"/>
            </w:rPr>
            <w:t>Click or tap here to enter text.</w:t>
          </w:r>
        </w:p>
      </w:docPartBody>
    </w:docPart>
    <w:docPart>
      <w:docPartPr>
        <w:name w:val="D830A9BE9EC641C8884BF92FF5D9323D"/>
        <w:category>
          <w:name w:val="General"/>
          <w:gallery w:val="placeholder"/>
        </w:category>
        <w:types>
          <w:type w:val="bbPlcHdr"/>
        </w:types>
        <w:behaviors>
          <w:behavior w:val="content"/>
        </w:behaviors>
        <w:guid w:val="{45EFE78A-2EE4-41C5-BA37-37DD8F0E7276}"/>
      </w:docPartPr>
      <w:docPartBody>
        <w:p w:rsidR="00000000" w:rsidRDefault="00A60046">
          <w:pPr>
            <w:pStyle w:val="D830A9BE9EC641C8884BF92FF5D9323D"/>
          </w:pPr>
          <w:r w:rsidRPr="00C31BD2">
            <w:rPr>
              <w:rStyle w:val="PlaceholderText"/>
            </w:rPr>
            <w:t>Click or tap here to enter text.</w:t>
          </w:r>
        </w:p>
      </w:docPartBody>
    </w:docPart>
    <w:docPart>
      <w:docPartPr>
        <w:name w:val="4F62C3ED141C44A9B4CEED66551B0F5D"/>
        <w:category>
          <w:name w:val="General"/>
          <w:gallery w:val="placeholder"/>
        </w:category>
        <w:types>
          <w:type w:val="bbPlcHdr"/>
        </w:types>
        <w:behaviors>
          <w:behavior w:val="content"/>
        </w:behaviors>
        <w:guid w:val="{16B5E8C4-82A4-4784-8F49-FAC685F17F7D}"/>
      </w:docPartPr>
      <w:docPartBody>
        <w:p w:rsidR="00000000" w:rsidRDefault="00A60046">
          <w:pPr>
            <w:pStyle w:val="4F62C3ED141C44A9B4CEED66551B0F5D"/>
          </w:pPr>
          <w:r w:rsidRPr="00C31BD2">
            <w:rPr>
              <w:rStyle w:val="PlaceholderText"/>
            </w:rPr>
            <w:t>Click or tap here to enter text.</w:t>
          </w:r>
        </w:p>
      </w:docPartBody>
    </w:docPart>
    <w:docPart>
      <w:docPartPr>
        <w:name w:val="4B7A91E79131425F9CA9A21F8BC5E457"/>
        <w:category>
          <w:name w:val="General"/>
          <w:gallery w:val="placeholder"/>
        </w:category>
        <w:types>
          <w:type w:val="bbPlcHdr"/>
        </w:types>
        <w:behaviors>
          <w:behavior w:val="content"/>
        </w:behaviors>
        <w:guid w:val="{2635B31B-2587-4BAF-8969-8F7230AE828F}"/>
      </w:docPartPr>
      <w:docPartBody>
        <w:p w:rsidR="00000000" w:rsidRDefault="00A60046">
          <w:pPr>
            <w:pStyle w:val="4B7A91E79131425F9CA9A21F8BC5E457"/>
          </w:pPr>
          <w:r w:rsidRPr="00C31BD2">
            <w:rPr>
              <w:rStyle w:val="PlaceholderText"/>
            </w:rPr>
            <w:t>Click or tap here to enter text.</w:t>
          </w:r>
        </w:p>
      </w:docPartBody>
    </w:docPart>
    <w:docPart>
      <w:docPartPr>
        <w:name w:val="6C73B2A38DF64F4EACEBBC51C8138546"/>
        <w:category>
          <w:name w:val="General"/>
          <w:gallery w:val="placeholder"/>
        </w:category>
        <w:types>
          <w:type w:val="bbPlcHdr"/>
        </w:types>
        <w:behaviors>
          <w:behavior w:val="content"/>
        </w:behaviors>
        <w:guid w:val="{0A1378D0-190C-423D-8408-D9EB267212C2}"/>
      </w:docPartPr>
      <w:docPartBody>
        <w:p w:rsidR="00000000" w:rsidRDefault="007273DA">
          <w:pPr>
            <w:pStyle w:val="6C73B2A38DF64F4EACEBBC51C8138546"/>
          </w:pPr>
          <w:r w:rsidRPr="00C31BD2">
            <w:rPr>
              <w:rStyle w:val="PlaceholderText"/>
            </w:rPr>
            <w:t>Click or tap here to enter text.</w:t>
          </w:r>
        </w:p>
      </w:docPartBody>
    </w:docPart>
    <w:docPart>
      <w:docPartPr>
        <w:name w:val="34DDE3C00F414B6A8719891D2EDA84CA"/>
        <w:category>
          <w:name w:val="General"/>
          <w:gallery w:val="placeholder"/>
        </w:category>
        <w:types>
          <w:type w:val="bbPlcHdr"/>
        </w:types>
        <w:behaviors>
          <w:behavior w:val="content"/>
        </w:behaviors>
        <w:guid w:val="{40269DEE-0210-4DBA-8C6D-2FD17210DFB1}"/>
      </w:docPartPr>
      <w:docPartBody>
        <w:p w:rsidR="00000000" w:rsidRDefault="007273DA">
          <w:pPr>
            <w:pStyle w:val="34DDE3C00F414B6A8719891D2EDA84CA"/>
          </w:pPr>
          <w:r w:rsidRPr="00C31BD2">
            <w:rPr>
              <w:rStyle w:val="PlaceholderText"/>
            </w:rPr>
            <w:t>Click or tap here to enter text.</w:t>
          </w:r>
        </w:p>
      </w:docPartBody>
    </w:docPart>
    <w:docPart>
      <w:docPartPr>
        <w:name w:val="0E99EDEB19B94402AA294B8509213D51"/>
        <w:category>
          <w:name w:val="General"/>
          <w:gallery w:val="placeholder"/>
        </w:category>
        <w:types>
          <w:type w:val="bbPlcHdr"/>
        </w:types>
        <w:behaviors>
          <w:behavior w:val="content"/>
        </w:behaviors>
        <w:guid w:val="{6C2C711D-6AD7-4CDF-A230-11746D77F35B}"/>
      </w:docPartPr>
      <w:docPartBody>
        <w:p w:rsidR="00000000" w:rsidRDefault="007273DA">
          <w:pPr>
            <w:pStyle w:val="0E99EDEB19B94402AA294B8509213D51"/>
          </w:pPr>
          <w:r w:rsidRPr="00C31BD2">
            <w:rPr>
              <w:rStyle w:val="PlaceholderText"/>
            </w:rPr>
            <w:t>Click or tap here to enter text.</w:t>
          </w:r>
        </w:p>
      </w:docPartBody>
    </w:docPart>
    <w:docPart>
      <w:docPartPr>
        <w:name w:val="645A9F41C2C64F3D84237D8DC9557E89"/>
        <w:category>
          <w:name w:val="General"/>
          <w:gallery w:val="placeholder"/>
        </w:category>
        <w:types>
          <w:type w:val="bbPlcHdr"/>
        </w:types>
        <w:behaviors>
          <w:behavior w:val="content"/>
        </w:behaviors>
        <w:guid w:val="{193E5FEE-146B-45C4-8C02-0CDE617144F9}"/>
      </w:docPartPr>
      <w:docPartBody>
        <w:p w:rsidR="00000000" w:rsidRDefault="007273DA">
          <w:pPr>
            <w:pStyle w:val="645A9F41C2C64F3D84237D8DC9557E89"/>
          </w:pPr>
          <w:r w:rsidRPr="00C31BD2">
            <w:rPr>
              <w:rStyle w:val="PlaceholderText"/>
            </w:rPr>
            <w:t>Click or tap here to enter text.</w:t>
          </w:r>
        </w:p>
      </w:docPartBody>
    </w:docPart>
    <w:docPart>
      <w:docPartPr>
        <w:name w:val="9029F02B33F1414AAFF54DC91F04A508"/>
        <w:category>
          <w:name w:val="General"/>
          <w:gallery w:val="placeholder"/>
        </w:category>
        <w:types>
          <w:type w:val="bbPlcHdr"/>
        </w:types>
        <w:behaviors>
          <w:behavior w:val="content"/>
        </w:behaviors>
        <w:guid w:val="{8F0208C5-3372-4F68-B0D3-1459C8E1D4D9}"/>
      </w:docPartPr>
      <w:docPartBody>
        <w:p w:rsidR="00000000" w:rsidRDefault="007273DA">
          <w:pPr>
            <w:pStyle w:val="9029F02B33F1414AAFF54DC91F04A508"/>
          </w:pPr>
          <w:r w:rsidRPr="00C31BD2">
            <w:rPr>
              <w:rStyle w:val="PlaceholderText"/>
            </w:rPr>
            <w:t>Click or tap here to enter text.</w:t>
          </w:r>
        </w:p>
      </w:docPartBody>
    </w:docPart>
    <w:docPart>
      <w:docPartPr>
        <w:name w:val="86C4E50544164CD3BAE8607D88CFC331"/>
        <w:category>
          <w:name w:val="General"/>
          <w:gallery w:val="placeholder"/>
        </w:category>
        <w:types>
          <w:type w:val="bbPlcHdr"/>
        </w:types>
        <w:behaviors>
          <w:behavior w:val="content"/>
        </w:behaviors>
        <w:guid w:val="{6716C9CE-2635-4F73-B4C5-6CF86CA0752B}"/>
      </w:docPartPr>
      <w:docPartBody>
        <w:p w:rsidR="00000000" w:rsidRDefault="007273DA">
          <w:pPr>
            <w:pStyle w:val="86C4E50544164CD3BAE8607D88CFC331"/>
          </w:pPr>
          <w:r w:rsidRPr="00C31BD2">
            <w:rPr>
              <w:rStyle w:val="PlaceholderText"/>
            </w:rPr>
            <w:t>Click or tap here to enter text.</w:t>
          </w:r>
        </w:p>
      </w:docPartBody>
    </w:docPart>
    <w:docPart>
      <w:docPartPr>
        <w:name w:val="816A50C7F99641F38FF3CCCC6BFBD55B"/>
        <w:category>
          <w:name w:val="General"/>
          <w:gallery w:val="placeholder"/>
        </w:category>
        <w:types>
          <w:type w:val="bbPlcHdr"/>
        </w:types>
        <w:behaviors>
          <w:behavior w:val="content"/>
        </w:behaviors>
        <w:guid w:val="{4BE9A07C-BB5D-484F-86AF-85D1096880F7}"/>
      </w:docPartPr>
      <w:docPartBody>
        <w:p w:rsidR="00000000" w:rsidRDefault="007273DA">
          <w:pPr>
            <w:pStyle w:val="816A50C7F99641F38FF3CCCC6BFBD55B"/>
          </w:pPr>
          <w:r w:rsidRPr="00C31BD2">
            <w:rPr>
              <w:rStyle w:val="PlaceholderText"/>
            </w:rPr>
            <w:t>Click or tap here to enter text.</w:t>
          </w:r>
        </w:p>
      </w:docPartBody>
    </w:docPart>
    <w:docPart>
      <w:docPartPr>
        <w:name w:val="90E20CE3EE4D4EEDB24AFB8B5DB59A5B"/>
        <w:category>
          <w:name w:val="General"/>
          <w:gallery w:val="placeholder"/>
        </w:category>
        <w:types>
          <w:type w:val="bbPlcHdr"/>
        </w:types>
        <w:behaviors>
          <w:behavior w:val="content"/>
        </w:behaviors>
        <w:guid w:val="{F4FC9122-D913-4009-B155-6B6EEC52E70C}"/>
      </w:docPartPr>
      <w:docPartBody>
        <w:p w:rsidR="00000000" w:rsidRDefault="007273DA">
          <w:pPr>
            <w:pStyle w:val="90E20CE3EE4D4EEDB24AFB8B5DB59A5B"/>
          </w:pPr>
          <w:r w:rsidRPr="00C31BD2">
            <w:rPr>
              <w:rStyle w:val="PlaceholderText"/>
            </w:rPr>
            <w:t>Click or tap here to enter text.</w:t>
          </w:r>
        </w:p>
      </w:docPartBody>
    </w:docPart>
    <w:docPart>
      <w:docPartPr>
        <w:name w:val="4B68DE9F1813496DA5162B429F9B4017"/>
        <w:category>
          <w:name w:val="General"/>
          <w:gallery w:val="placeholder"/>
        </w:category>
        <w:types>
          <w:type w:val="bbPlcHdr"/>
        </w:types>
        <w:behaviors>
          <w:behavior w:val="content"/>
        </w:behaviors>
        <w:guid w:val="{D2554414-D908-4724-8FA3-96DB77501F08}"/>
      </w:docPartPr>
      <w:docPartBody>
        <w:p w:rsidR="00000000" w:rsidRDefault="007273DA">
          <w:pPr>
            <w:pStyle w:val="4B68DE9F1813496DA5162B429F9B4017"/>
          </w:pPr>
          <w:r w:rsidRPr="00C31BD2">
            <w:rPr>
              <w:rStyle w:val="PlaceholderText"/>
            </w:rPr>
            <w:t>Click or tap here to enter text.</w:t>
          </w:r>
        </w:p>
      </w:docPartBody>
    </w:docPart>
    <w:docPart>
      <w:docPartPr>
        <w:name w:val="BC29B70FA3C7449CA1D078AAD7ECCDA6"/>
        <w:category>
          <w:name w:val="General"/>
          <w:gallery w:val="placeholder"/>
        </w:category>
        <w:types>
          <w:type w:val="bbPlcHdr"/>
        </w:types>
        <w:behaviors>
          <w:behavior w:val="content"/>
        </w:behaviors>
        <w:guid w:val="{0DE11083-ED0D-4643-B88D-B7BCE97BD3FB}"/>
      </w:docPartPr>
      <w:docPartBody>
        <w:p w:rsidR="00000000" w:rsidRDefault="007273DA">
          <w:pPr>
            <w:pStyle w:val="BC29B70FA3C7449CA1D078AAD7ECCDA6"/>
          </w:pPr>
          <w:r w:rsidRPr="00C31BD2">
            <w:rPr>
              <w:rStyle w:val="PlaceholderText"/>
            </w:rPr>
            <w:t>Click or tap here to enter text.</w:t>
          </w:r>
        </w:p>
      </w:docPartBody>
    </w:docPart>
    <w:docPart>
      <w:docPartPr>
        <w:name w:val="02B22C35BF144E4DB93C6D4CA1E2D661"/>
        <w:category>
          <w:name w:val="General"/>
          <w:gallery w:val="placeholder"/>
        </w:category>
        <w:types>
          <w:type w:val="bbPlcHdr"/>
        </w:types>
        <w:behaviors>
          <w:behavior w:val="content"/>
        </w:behaviors>
        <w:guid w:val="{88AE1986-287A-4B54-91A7-A921C7D2DC4B}"/>
      </w:docPartPr>
      <w:docPartBody>
        <w:p w:rsidR="00000000" w:rsidRDefault="007273DA">
          <w:pPr>
            <w:pStyle w:val="02B22C35BF144E4DB93C6D4CA1E2D661"/>
          </w:pPr>
          <w:r w:rsidRPr="00C31BD2">
            <w:rPr>
              <w:rStyle w:val="PlaceholderText"/>
            </w:rPr>
            <w:t>Click or tap here to enter text.</w:t>
          </w:r>
        </w:p>
      </w:docPartBody>
    </w:docPart>
    <w:docPart>
      <w:docPartPr>
        <w:name w:val="61BC9F9579E244DC9E12D42F20E735CB"/>
        <w:category>
          <w:name w:val="General"/>
          <w:gallery w:val="placeholder"/>
        </w:category>
        <w:types>
          <w:type w:val="bbPlcHdr"/>
        </w:types>
        <w:behaviors>
          <w:behavior w:val="content"/>
        </w:behaviors>
        <w:guid w:val="{C4FDC40C-83B1-4996-8C9E-2C315FCDF837}"/>
      </w:docPartPr>
      <w:docPartBody>
        <w:p w:rsidR="00000000" w:rsidRDefault="007273DA">
          <w:pPr>
            <w:pStyle w:val="61BC9F9579E244DC9E12D42F20E735CB"/>
          </w:pPr>
          <w:r w:rsidRPr="00C31BD2">
            <w:rPr>
              <w:rStyle w:val="PlaceholderText"/>
            </w:rPr>
            <w:t>Click or tap here to enter text.</w:t>
          </w:r>
        </w:p>
      </w:docPartBody>
    </w:docPart>
    <w:docPart>
      <w:docPartPr>
        <w:name w:val="3598F4E036DC49CE84CAC7754E0A5C69"/>
        <w:category>
          <w:name w:val="General"/>
          <w:gallery w:val="placeholder"/>
        </w:category>
        <w:types>
          <w:type w:val="bbPlcHdr"/>
        </w:types>
        <w:behaviors>
          <w:behavior w:val="content"/>
        </w:behaviors>
        <w:guid w:val="{910A5273-AB6C-4759-95BC-3C314D23A70D}"/>
      </w:docPartPr>
      <w:docPartBody>
        <w:p w:rsidR="00000000" w:rsidRDefault="007273DA">
          <w:pPr>
            <w:pStyle w:val="3598F4E036DC49CE84CAC7754E0A5C69"/>
          </w:pPr>
          <w:r w:rsidRPr="00C31BD2">
            <w:rPr>
              <w:rStyle w:val="PlaceholderText"/>
            </w:rPr>
            <w:t>Click or tap here to enter text.</w:t>
          </w:r>
        </w:p>
      </w:docPartBody>
    </w:docPart>
    <w:docPart>
      <w:docPartPr>
        <w:name w:val="795FA1FD41E446EDB7DE091167F698E0"/>
        <w:category>
          <w:name w:val="General"/>
          <w:gallery w:val="placeholder"/>
        </w:category>
        <w:types>
          <w:type w:val="bbPlcHdr"/>
        </w:types>
        <w:behaviors>
          <w:behavior w:val="content"/>
        </w:behaviors>
        <w:guid w:val="{EBF8CC6A-8F46-41F2-8510-475870C73E8D}"/>
      </w:docPartPr>
      <w:docPartBody>
        <w:p w:rsidR="00000000" w:rsidRDefault="007273DA">
          <w:pPr>
            <w:pStyle w:val="795FA1FD41E446EDB7DE091167F698E0"/>
          </w:pPr>
          <w:r w:rsidRPr="00C31BD2">
            <w:rPr>
              <w:rStyle w:val="PlaceholderText"/>
            </w:rPr>
            <w:t>Click or tap here to enter text.</w:t>
          </w:r>
        </w:p>
      </w:docPartBody>
    </w:docPart>
    <w:docPart>
      <w:docPartPr>
        <w:name w:val="930CD69F54CA497CAECCB3BA413A1FD7"/>
        <w:category>
          <w:name w:val="General"/>
          <w:gallery w:val="placeholder"/>
        </w:category>
        <w:types>
          <w:type w:val="bbPlcHdr"/>
        </w:types>
        <w:behaviors>
          <w:behavior w:val="content"/>
        </w:behaviors>
        <w:guid w:val="{D986F23B-BEE2-4CF7-92C3-F14D077B5F7B}"/>
      </w:docPartPr>
      <w:docPartBody>
        <w:p w:rsidR="00000000" w:rsidRDefault="007273DA">
          <w:pPr>
            <w:pStyle w:val="930CD69F54CA497CAECCB3BA413A1FD7"/>
          </w:pPr>
          <w:r w:rsidRPr="00C31BD2">
            <w:rPr>
              <w:rStyle w:val="PlaceholderText"/>
            </w:rPr>
            <w:t>Click or tap here to enter text.</w:t>
          </w:r>
        </w:p>
      </w:docPartBody>
    </w:docPart>
    <w:docPart>
      <w:docPartPr>
        <w:name w:val="0BE4EB594D624A3CB5B6268C83508B9C"/>
        <w:category>
          <w:name w:val="General"/>
          <w:gallery w:val="placeholder"/>
        </w:category>
        <w:types>
          <w:type w:val="bbPlcHdr"/>
        </w:types>
        <w:behaviors>
          <w:behavior w:val="content"/>
        </w:behaviors>
        <w:guid w:val="{D9B1F336-812F-411C-989D-067269A9C19B}"/>
      </w:docPartPr>
      <w:docPartBody>
        <w:p w:rsidR="00000000" w:rsidRDefault="007273DA">
          <w:pPr>
            <w:pStyle w:val="0BE4EB594D624A3CB5B6268C83508B9C"/>
          </w:pPr>
          <w:r w:rsidRPr="00C31BD2">
            <w:rPr>
              <w:rStyle w:val="PlaceholderText"/>
            </w:rPr>
            <w:t>Click or tap here to enter text.</w:t>
          </w:r>
        </w:p>
      </w:docPartBody>
    </w:docPart>
    <w:docPart>
      <w:docPartPr>
        <w:name w:val="B6D3C605D6964038BABE9E3B15DA4BF0"/>
        <w:category>
          <w:name w:val="General"/>
          <w:gallery w:val="placeholder"/>
        </w:category>
        <w:types>
          <w:type w:val="bbPlcHdr"/>
        </w:types>
        <w:behaviors>
          <w:behavior w:val="content"/>
        </w:behaviors>
        <w:guid w:val="{401CF5A6-68D2-4856-9BBB-9CDDE0A8A350}"/>
      </w:docPartPr>
      <w:docPartBody>
        <w:p w:rsidR="00000000" w:rsidRDefault="007273DA">
          <w:pPr>
            <w:pStyle w:val="B6D3C605D6964038BABE9E3B15DA4BF0"/>
          </w:pPr>
          <w:r w:rsidRPr="00C31BD2">
            <w:rPr>
              <w:rStyle w:val="PlaceholderText"/>
            </w:rPr>
            <w:t>Click or tap here to enter text.</w:t>
          </w:r>
        </w:p>
      </w:docPartBody>
    </w:docPart>
    <w:docPart>
      <w:docPartPr>
        <w:name w:val="D23EF36C313B4C8994150D4A0625A174"/>
        <w:category>
          <w:name w:val="General"/>
          <w:gallery w:val="placeholder"/>
        </w:category>
        <w:types>
          <w:type w:val="bbPlcHdr"/>
        </w:types>
        <w:behaviors>
          <w:behavior w:val="content"/>
        </w:behaviors>
        <w:guid w:val="{93908A60-53A8-48E1-A250-6492D962AC7E}"/>
      </w:docPartPr>
      <w:docPartBody>
        <w:p w:rsidR="00000000" w:rsidRDefault="007273DA">
          <w:pPr>
            <w:pStyle w:val="D23EF36C313B4C8994150D4A0625A174"/>
          </w:pPr>
          <w:r w:rsidRPr="00C31BD2">
            <w:rPr>
              <w:rStyle w:val="PlaceholderText"/>
            </w:rPr>
            <w:t>Click or tap here to enter text.</w:t>
          </w:r>
        </w:p>
      </w:docPartBody>
    </w:docPart>
    <w:docPart>
      <w:docPartPr>
        <w:name w:val="2009173C52FC4BB88240B4765D98084F"/>
        <w:category>
          <w:name w:val="General"/>
          <w:gallery w:val="placeholder"/>
        </w:category>
        <w:types>
          <w:type w:val="bbPlcHdr"/>
        </w:types>
        <w:behaviors>
          <w:behavior w:val="content"/>
        </w:behaviors>
        <w:guid w:val="{5AF12663-3DA7-43D1-8E16-744CE90B8F80}"/>
      </w:docPartPr>
      <w:docPartBody>
        <w:p w:rsidR="00000000" w:rsidRDefault="007273DA">
          <w:pPr>
            <w:pStyle w:val="2009173C52FC4BB88240B4765D98084F"/>
          </w:pPr>
          <w:r w:rsidRPr="00C31BD2">
            <w:rPr>
              <w:rStyle w:val="PlaceholderText"/>
            </w:rPr>
            <w:t>Click or tap here to enter text.</w:t>
          </w:r>
        </w:p>
      </w:docPartBody>
    </w:docPart>
    <w:docPart>
      <w:docPartPr>
        <w:name w:val="A388CE74DF41481596C2980C69040CD2"/>
        <w:category>
          <w:name w:val="General"/>
          <w:gallery w:val="placeholder"/>
        </w:category>
        <w:types>
          <w:type w:val="bbPlcHdr"/>
        </w:types>
        <w:behaviors>
          <w:behavior w:val="content"/>
        </w:behaviors>
        <w:guid w:val="{05CFB777-A060-4749-A4BC-B7D8F81BEAEA}"/>
      </w:docPartPr>
      <w:docPartBody>
        <w:p w:rsidR="00000000" w:rsidRDefault="007273DA">
          <w:pPr>
            <w:pStyle w:val="A388CE74DF41481596C2980C69040CD2"/>
          </w:pPr>
          <w:r w:rsidRPr="00C31BD2">
            <w:rPr>
              <w:rStyle w:val="PlaceholderText"/>
            </w:rPr>
            <w:t>Click or tap here to enter text.</w:t>
          </w:r>
        </w:p>
      </w:docPartBody>
    </w:docPart>
    <w:docPart>
      <w:docPartPr>
        <w:name w:val="5113B6BBEB684963A612579646993599"/>
        <w:category>
          <w:name w:val="General"/>
          <w:gallery w:val="placeholder"/>
        </w:category>
        <w:types>
          <w:type w:val="bbPlcHdr"/>
        </w:types>
        <w:behaviors>
          <w:behavior w:val="content"/>
        </w:behaviors>
        <w:guid w:val="{D710636C-F5DE-44D0-816A-33FB52DA5C2E}"/>
      </w:docPartPr>
      <w:docPartBody>
        <w:p w:rsidR="00000000" w:rsidRDefault="007273DA">
          <w:pPr>
            <w:pStyle w:val="5113B6BBEB684963A612579646993599"/>
          </w:pPr>
          <w:r w:rsidRPr="00C31BD2">
            <w:rPr>
              <w:rStyle w:val="PlaceholderText"/>
            </w:rPr>
            <w:t>Click or tap here to enter text.</w:t>
          </w:r>
        </w:p>
      </w:docPartBody>
    </w:docPart>
    <w:docPart>
      <w:docPartPr>
        <w:name w:val="5DD5A076905D46F2973E11DBF299CFBD"/>
        <w:category>
          <w:name w:val="General"/>
          <w:gallery w:val="placeholder"/>
        </w:category>
        <w:types>
          <w:type w:val="bbPlcHdr"/>
        </w:types>
        <w:behaviors>
          <w:behavior w:val="content"/>
        </w:behaviors>
        <w:guid w:val="{734C1310-3DE4-4343-95F1-9A5AF128F63D}"/>
      </w:docPartPr>
      <w:docPartBody>
        <w:p w:rsidR="00000000" w:rsidRDefault="007273DA">
          <w:pPr>
            <w:pStyle w:val="5DD5A076905D46F2973E11DBF299CFBD"/>
          </w:pPr>
          <w:r w:rsidRPr="00C31BD2">
            <w:rPr>
              <w:rStyle w:val="PlaceholderText"/>
            </w:rPr>
            <w:t>Click or tap here to enter text.</w:t>
          </w:r>
        </w:p>
      </w:docPartBody>
    </w:docPart>
    <w:docPart>
      <w:docPartPr>
        <w:name w:val="3EE4B6BEC0BC4075915FF6DBA5373CEF"/>
        <w:category>
          <w:name w:val="General"/>
          <w:gallery w:val="placeholder"/>
        </w:category>
        <w:types>
          <w:type w:val="bbPlcHdr"/>
        </w:types>
        <w:behaviors>
          <w:behavior w:val="content"/>
        </w:behaviors>
        <w:guid w:val="{F520AA51-2866-43B0-8B2C-CA8FC7CAA5A8}"/>
      </w:docPartPr>
      <w:docPartBody>
        <w:p w:rsidR="00000000" w:rsidRDefault="007273DA">
          <w:pPr>
            <w:pStyle w:val="3EE4B6BEC0BC4075915FF6DBA5373CEF"/>
          </w:pPr>
          <w:r w:rsidRPr="00C31BD2">
            <w:rPr>
              <w:rStyle w:val="PlaceholderText"/>
            </w:rPr>
            <w:t>Click or tap here to enter text.</w:t>
          </w:r>
        </w:p>
      </w:docPartBody>
    </w:docPart>
    <w:docPart>
      <w:docPartPr>
        <w:name w:val="934419DA9E824678B252341331178A25"/>
        <w:category>
          <w:name w:val="General"/>
          <w:gallery w:val="placeholder"/>
        </w:category>
        <w:types>
          <w:type w:val="bbPlcHdr"/>
        </w:types>
        <w:behaviors>
          <w:behavior w:val="content"/>
        </w:behaviors>
        <w:guid w:val="{8F8E16D9-8ECC-4193-8737-06AA461EF772}"/>
      </w:docPartPr>
      <w:docPartBody>
        <w:p w:rsidR="00000000" w:rsidRDefault="007273DA">
          <w:pPr>
            <w:pStyle w:val="934419DA9E824678B252341331178A25"/>
          </w:pPr>
          <w:r w:rsidRPr="00C31BD2">
            <w:rPr>
              <w:rStyle w:val="PlaceholderText"/>
            </w:rPr>
            <w:t>Click or tap here to enter text.</w:t>
          </w:r>
        </w:p>
      </w:docPartBody>
    </w:docPart>
    <w:docPart>
      <w:docPartPr>
        <w:name w:val="339321B48C1D48C788C2D20F7BCA5930"/>
        <w:category>
          <w:name w:val="General"/>
          <w:gallery w:val="placeholder"/>
        </w:category>
        <w:types>
          <w:type w:val="bbPlcHdr"/>
        </w:types>
        <w:behaviors>
          <w:behavior w:val="content"/>
        </w:behaviors>
        <w:guid w:val="{1B7B6537-7BF9-4464-A6DB-205ED519279F}"/>
      </w:docPartPr>
      <w:docPartBody>
        <w:p w:rsidR="00000000" w:rsidRDefault="007273DA">
          <w:pPr>
            <w:pStyle w:val="339321B48C1D48C788C2D20F7BCA5930"/>
          </w:pPr>
          <w:r w:rsidRPr="00C31BD2">
            <w:rPr>
              <w:rStyle w:val="PlaceholderText"/>
            </w:rPr>
            <w:t>Click or tap here to enter text.</w:t>
          </w:r>
        </w:p>
      </w:docPartBody>
    </w:docPart>
    <w:docPart>
      <w:docPartPr>
        <w:name w:val="3B3DC8CCC235429EA992407064D33273"/>
        <w:category>
          <w:name w:val="General"/>
          <w:gallery w:val="placeholder"/>
        </w:category>
        <w:types>
          <w:type w:val="bbPlcHdr"/>
        </w:types>
        <w:behaviors>
          <w:behavior w:val="content"/>
        </w:behaviors>
        <w:guid w:val="{0E649AB6-F7FD-47F9-91BE-7CABCD13513A}"/>
      </w:docPartPr>
      <w:docPartBody>
        <w:p w:rsidR="00000000" w:rsidRDefault="007273DA">
          <w:pPr>
            <w:pStyle w:val="3B3DC8CCC235429EA992407064D33273"/>
          </w:pPr>
          <w:r w:rsidRPr="00C31BD2">
            <w:rPr>
              <w:rStyle w:val="PlaceholderText"/>
            </w:rPr>
            <w:t>Click or tap here to enter text.</w:t>
          </w:r>
        </w:p>
      </w:docPartBody>
    </w:docPart>
    <w:docPart>
      <w:docPartPr>
        <w:name w:val="FF06A23FFAFB4AF9A0556F772AD760BE"/>
        <w:category>
          <w:name w:val="General"/>
          <w:gallery w:val="placeholder"/>
        </w:category>
        <w:types>
          <w:type w:val="bbPlcHdr"/>
        </w:types>
        <w:behaviors>
          <w:behavior w:val="content"/>
        </w:behaviors>
        <w:guid w:val="{1259F4FF-9E92-47AB-933B-91CEA0288EDE}"/>
      </w:docPartPr>
      <w:docPartBody>
        <w:p w:rsidR="00000000" w:rsidRDefault="007273DA">
          <w:pPr>
            <w:pStyle w:val="FF06A23FFAFB4AF9A0556F772AD760BE"/>
          </w:pPr>
          <w:r w:rsidRPr="00C31BD2">
            <w:rPr>
              <w:rStyle w:val="PlaceholderText"/>
            </w:rPr>
            <w:t>Click or tap here to enter text.</w:t>
          </w:r>
        </w:p>
      </w:docPartBody>
    </w:docPart>
    <w:docPart>
      <w:docPartPr>
        <w:name w:val="E0A9CBDA042C48F2BF995C69215D697D"/>
        <w:category>
          <w:name w:val="General"/>
          <w:gallery w:val="placeholder"/>
        </w:category>
        <w:types>
          <w:type w:val="bbPlcHdr"/>
        </w:types>
        <w:behaviors>
          <w:behavior w:val="content"/>
        </w:behaviors>
        <w:guid w:val="{74BEFA1D-CF7C-4F83-B00C-97F93512E07C}"/>
      </w:docPartPr>
      <w:docPartBody>
        <w:p w:rsidR="00000000" w:rsidRDefault="007273DA">
          <w:pPr>
            <w:pStyle w:val="E0A9CBDA042C48F2BF995C69215D697D"/>
          </w:pPr>
          <w:r w:rsidRPr="00C31BD2">
            <w:rPr>
              <w:rStyle w:val="PlaceholderText"/>
            </w:rPr>
            <w:t>Click or tap here to enter text.</w:t>
          </w:r>
        </w:p>
      </w:docPartBody>
    </w:docPart>
    <w:docPart>
      <w:docPartPr>
        <w:name w:val="8C458B53EE544FD4B1BC13A16F1F759D"/>
        <w:category>
          <w:name w:val="General"/>
          <w:gallery w:val="placeholder"/>
        </w:category>
        <w:types>
          <w:type w:val="bbPlcHdr"/>
        </w:types>
        <w:behaviors>
          <w:behavior w:val="content"/>
        </w:behaviors>
        <w:guid w:val="{41B9F9AC-9170-409E-9675-10D053AB9EDA}"/>
      </w:docPartPr>
      <w:docPartBody>
        <w:p w:rsidR="00000000" w:rsidRDefault="007273DA">
          <w:pPr>
            <w:pStyle w:val="8C458B53EE544FD4B1BC13A16F1F759D"/>
          </w:pPr>
          <w:r w:rsidRPr="00C31BD2">
            <w:rPr>
              <w:rStyle w:val="PlaceholderText"/>
            </w:rPr>
            <w:t>Click or tap here to enter text.</w:t>
          </w:r>
        </w:p>
      </w:docPartBody>
    </w:docPart>
    <w:docPart>
      <w:docPartPr>
        <w:name w:val="4FAD4FAD320D44EEA6FEF5D5EADADE8E"/>
        <w:category>
          <w:name w:val="General"/>
          <w:gallery w:val="placeholder"/>
        </w:category>
        <w:types>
          <w:type w:val="bbPlcHdr"/>
        </w:types>
        <w:behaviors>
          <w:behavior w:val="content"/>
        </w:behaviors>
        <w:guid w:val="{500031BA-D0D8-46AA-B560-D35F45A6EC96}"/>
      </w:docPartPr>
      <w:docPartBody>
        <w:p w:rsidR="00000000" w:rsidRDefault="007273DA">
          <w:pPr>
            <w:pStyle w:val="4FAD4FAD320D44EEA6FEF5D5EADADE8E"/>
          </w:pPr>
          <w:r w:rsidRPr="00C31BD2">
            <w:rPr>
              <w:rStyle w:val="PlaceholderText"/>
            </w:rPr>
            <w:t>Click or tap here to enter text.</w:t>
          </w:r>
        </w:p>
      </w:docPartBody>
    </w:docPart>
    <w:docPart>
      <w:docPartPr>
        <w:name w:val="4E5147F6E5C3475488B6487E2FE7D3CC"/>
        <w:category>
          <w:name w:val="General"/>
          <w:gallery w:val="placeholder"/>
        </w:category>
        <w:types>
          <w:type w:val="bbPlcHdr"/>
        </w:types>
        <w:behaviors>
          <w:behavior w:val="content"/>
        </w:behaviors>
        <w:guid w:val="{3C4FF338-6233-4AA5-BD8C-FCCE96EAA065}"/>
      </w:docPartPr>
      <w:docPartBody>
        <w:p w:rsidR="00000000" w:rsidRDefault="007273DA">
          <w:pPr>
            <w:pStyle w:val="4E5147F6E5C3475488B6487E2FE7D3CC"/>
          </w:pPr>
          <w:r w:rsidRPr="00C31BD2">
            <w:rPr>
              <w:rStyle w:val="PlaceholderText"/>
            </w:rPr>
            <w:t>Click or tap here to enter text.</w:t>
          </w:r>
        </w:p>
      </w:docPartBody>
    </w:docPart>
    <w:docPart>
      <w:docPartPr>
        <w:name w:val="2109236BE0E648F9A320664FB08639DE"/>
        <w:category>
          <w:name w:val="General"/>
          <w:gallery w:val="placeholder"/>
        </w:category>
        <w:types>
          <w:type w:val="bbPlcHdr"/>
        </w:types>
        <w:behaviors>
          <w:behavior w:val="content"/>
        </w:behaviors>
        <w:guid w:val="{59716FDC-E218-4729-814B-EAB7DAFAA319}"/>
      </w:docPartPr>
      <w:docPartBody>
        <w:p w:rsidR="00000000" w:rsidRDefault="007273DA">
          <w:pPr>
            <w:pStyle w:val="2109236BE0E648F9A320664FB08639DE"/>
          </w:pPr>
          <w:r w:rsidRPr="00C31BD2">
            <w:rPr>
              <w:rStyle w:val="PlaceholderText"/>
            </w:rPr>
            <w:t>Click or tap here to enter text.</w:t>
          </w:r>
        </w:p>
      </w:docPartBody>
    </w:docPart>
    <w:docPart>
      <w:docPartPr>
        <w:name w:val="804FFE16FE0E46039622BEABFB5AFF94"/>
        <w:category>
          <w:name w:val="General"/>
          <w:gallery w:val="placeholder"/>
        </w:category>
        <w:types>
          <w:type w:val="bbPlcHdr"/>
        </w:types>
        <w:behaviors>
          <w:behavior w:val="content"/>
        </w:behaviors>
        <w:guid w:val="{9E2BBB36-FBEB-4E0C-8F25-9F0AA6DFB2AE}"/>
      </w:docPartPr>
      <w:docPartBody>
        <w:p w:rsidR="00000000" w:rsidRDefault="007273DA">
          <w:pPr>
            <w:pStyle w:val="804FFE16FE0E46039622BEABFB5AFF94"/>
          </w:pPr>
          <w:r w:rsidRPr="00C31BD2">
            <w:rPr>
              <w:rStyle w:val="PlaceholderText"/>
            </w:rPr>
            <w:t>Click or tap here to enter text.</w:t>
          </w:r>
        </w:p>
      </w:docPartBody>
    </w:docPart>
    <w:docPart>
      <w:docPartPr>
        <w:name w:val="DEB42DA7E73E40D6986F0221921DEB2D"/>
        <w:category>
          <w:name w:val="General"/>
          <w:gallery w:val="placeholder"/>
        </w:category>
        <w:types>
          <w:type w:val="bbPlcHdr"/>
        </w:types>
        <w:behaviors>
          <w:behavior w:val="content"/>
        </w:behaviors>
        <w:guid w:val="{8E4C1656-8F20-4890-9CC4-444796D4975C}"/>
      </w:docPartPr>
      <w:docPartBody>
        <w:p w:rsidR="00000000" w:rsidRDefault="00A60046">
          <w:pPr>
            <w:pStyle w:val="DEB42DA7E73E40D6986F0221921DEB2D"/>
          </w:pPr>
          <w:r w:rsidRPr="00C31BD2">
            <w:rPr>
              <w:rStyle w:val="PlaceholderText"/>
            </w:rPr>
            <w:t>Click or tap here to enter text.</w:t>
          </w:r>
        </w:p>
      </w:docPartBody>
    </w:docPart>
    <w:docPart>
      <w:docPartPr>
        <w:name w:val="AB9E6E955B894DB0898FF7B9A1699469"/>
        <w:category>
          <w:name w:val="General"/>
          <w:gallery w:val="placeholder"/>
        </w:category>
        <w:types>
          <w:type w:val="bbPlcHdr"/>
        </w:types>
        <w:behaviors>
          <w:behavior w:val="content"/>
        </w:behaviors>
        <w:guid w:val="{01FA9BD6-2524-4E7E-BA24-834CAC08B811}"/>
      </w:docPartPr>
      <w:docPartBody>
        <w:p w:rsidR="00000000" w:rsidRDefault="00A60046">
          <w:pPr>
            <w:pStyle w:val="AB9E6E955B894DB0898FF7B9A1699469"/>
          </w:pPr>
          <w:r w:rsidRPr="00C31BD2">
            <w:rPr>
              <w:rStyle w:val="PlaceholderText"/>
            </w:rPr>
            <w:t>Click or tap here to enter text.</w:t>
          </w:r>
        </w:p>
      </w:docPartBody>
    </w:docPart>
    <w:docPart>
      <w:docPartPr>
        <w:name w:val="B7D983C613714B128373FDD5456E3672"/>
        <w:category>
          <w:name w:val="General"/>
          <w:gallery w:val="placeholder"/>
        </w:category>
        <w:types>
          <w:type w:val="bbPlcHdr"/>
        </w:types>
        <w:behaviors>
          <w:behavior w:val="content"/>
        </w:behaviors>
        <w:guid w:val="{028CA2C6-6221-4460-8E4C-9AB530909C3A}"/>
      </w:docPartPr>
      <w:docPartBody>
        <w:p w:rsidR="00000000" w:rsidRDefault="007273DA">
          <w:pPr>
            <w:pStyle w:val="B7D983C613714B128373FDD5456E3672"/>
          </w:pPr>
          <w:r w:rsidRPr="00C31BD2">
            <w:rPr>
              <w:rStyle w:val="PlaceholderText"/>
            </w:rPr>
            <w:t>Click or tap here to enter text.</w:t>
          </w:r>
        </w:p>
      </w:docPartBody>
    </w:docPart>
    <w:docPart>
      <w:docPartPr>
        <w:name w:val="4BDB92BBBCB2473E8C53D001D92BFA16"/>
        <w:category>
          <w:name w:val="General"/>
          <w:gallery w:val="placeholder"/>
        </w:category>
        <w:types>
          <w:type w:val="bbPlcHdr"/>
        </w:types>
        <w:behaviors>
          <w:behavior w:val="content"/>
        </w:behaviors>
        <w:guid w:val="{F16EEE8F-CAD7-42B3-B892-B3A3FEC0CEFB}"/>
      </w:docPartPr>
      <w:docPartBody>
        <w:p w:rsidR="00000000" w:rsidRDefault="00A60046">
          <w:pPr>
            <w:pStyle w:val="4BDB92BBBCB2473E8C53D001D92BFA16"/>
          </w:pPr>
          <w:r w:rsidRPr="00C31BD2">
            <w:rPr>
              <w:rStyle w:val="PlaceholderText"/>
            </w:rPr>
            <w:t>Click or tap here to enter text.</w:t>
          </w:r>
        </w:p>
      </w:docPartBody>
    </w:docPart>
    <w:docPart>
      <w:docPartPr>
        <w:name w:val="F75E734AF8474DC0BE271F1B388D7464"/>
        <w:category>
          <w:name w:val="General"/>
          <w:gallery w:val="placeholder"/>
        </w:category>
        <w:types>
          <w:type w:val="bbPlcHdr"/>
        </w:types>
        <w:behaviors>
          <w:behavior w:val="content"/>
        </w:behaviors>
        <w:guid w:val="{CA7E067B-E028-4A09-AB5B-933BF98A1031}"/>
      </w:docPartPr>
      <w:docPartBody>
        <w:p w:rsidR="00000000" w:rsidRDefault="00A60046">
          <w:pPr>
            <w:pStyle w:val="F75E734AF8474DC0BE271F1B388D7464"/>
          </w:pPr>
          <w:r w:rsidRPr="00C31BD2">
            <w:rPr>
              <w:rStyle w:val="PlaceholderText"/>
            </w:rPr>
            <w:t>Click or tap here to enter text.</w:t>
          </w:r>
        </w:p>
      </w:docPartBody>
    </w:docPart>
    <w:docPart>
      <w:docPartPr>
        <w:name w:val="4E9A7BC794374B5DA6C61E7EA0283D6A"/>
        <w:category>
          <w:name w:val="General"/>
          <w:gallery w:val="placeholder"/>
        </w:category>
        <w:types>
          <w:type w:val="bbPlcHdr"/>
        </w:types>
        <w:behaviors>
          <w:behavior w:val="content"/>
        </w:behaviors>
        <w:guid w:val="{1D51A98A-0799-4387-BE89-AE284F62D2A8}"/>
      </w:docPartPr>
      <w:docPartBody>
        <w:p w:rsidR="00000000" w:rsidRDefault="00A60046">
          <w:pPr>
            <w:pStyle w:val="4E9A7BC794374B5DA6C61E7EA0283D6A"/>
          </w:pPr>
          <w:r w:rsidRPr="00C31BD2">
            <w:rPr>
              <w:rStyle w:val="PlaceholderText"/>
            </w:rPr>
            <w:t>Click or tap here to enter text.</w:t>
          </w:r>
        </w:p>
      </w:docPartBody>
    </w:docPart>
    <w:docPart>
      <w:docPartPr>
        <w:name w:val="501D124DCA18451E93A77ED971A64546"/>
        <w:category>
          <w:name w:val="General"/>
          <w:gallery w:val="placeholder"/>
        </w:category>
        <w:types>
          <w:type w:val="bbPlcHdr"/>
        </w:types>
        <w:behaviors>
          <w:behavior w:val="content"/>
        </w:behaviors>
        <w:guid w:val="{2184E4F2-2019-4E93-82DB-82586CEAC766}"/>
      </w:docPartPr>
      <w:docPartBody>
        <w:p w:rsidR="00000000" w:rsidRDefault="007273DA">
          <w:pPr>
            <w:pStyle w:val="501D124DCA18451E93A77ED971A64546"/>
          </w:pPr>
          <w:r w:rsidRPr="00C31BD2">
            <w:rPr>
              <w:rStyle w:val="PlaceholderText"/>
            </w:rPr>
            <w:t>Click or tap here to enter text.</w:t>
          </w:r>
        </w:p>
      </w:docPartBody>
    </w:docPart>
    <w:docPart>
      <w:docPartPr>
        <w:name w:val="1EDA8523C70D4DAFAA295D6AF7FCF51B"/>
        <w:category>
          <w:name w:val="General"/>
          <w:gallery w:val="placeholder"/>
        </w:category>
        <w:types>
          <w:type w:val="bbPlcHdr"/>
        </w:types>
        <w:behaviors>
          <w:behavior w:val="content"/>
        </w:behaviors>
        <w:guid w:val="{4FE43EDF-601F-4826-8D41-C33B584803D9}"/>
      </w:docPartPr>
      <w:docPartBody>
        <w:p w:rsidR="00000000" w:rsidRDefault="007273DA">
          <w:pPr>
            <w:pStyle w:val="1EDA8523C70D4DAFAA295D6AF7FCF51B"/>
          </w:pPr>
          <w:r w:rsidRPr="00C31BD2">
            <w:rPr>
              <w:rStyle w:val="PlaceholderText"/>
            </w:rPr>
            <w:t>Click or tap here to enter text.</w:t>
          </w:r>
        </w:p>
      </w:docPartBody>
    </w:docPart>
    <w:docPart>
      <w:docPartPr>
        <w:name w:val="3C87DF6309C4462A889DD79F058D11C9"/>
        <w:category>
          <w:name w:val="General"/>
          <w:gallery w:val="placeholder"/>
        </w:category>
        <w:types>
          <w:type w:val="bbPlcHdr"/>
        </w:types>
        <w:behaviors>
          <w:behavior w:val="content"/>
        </w:behaviors>
        <w:guid w:val="{ECB07165-4B71-4370-83CB-AABBB62F2CCB}"/>
      </w:docPartPr>
      <w:docPartBody>
        <w:p w:rsidR="00000000" w:rsidRDefault="007273DA">
          <w:pPr>
            <w:pStyle w:val="3C87DF6309C4462A889DD79F058D11C9"/>
          </w:pPr>
          <w:r w:rsidRPr="00C31BD2">
            <w:rPr>
              <w:rStyle w:val="PlaceholderText"/>
            </w:rPr>
            <w:t>Click or tap here to enter text.</w:t>
          </w:r>
        </w:p>
      </w:docPartBody>
    </w:docPart>
    <w:docPart>
      <w:docPartPr>
        <w:name w:val="7FD4C83DAC69450FABCD4D0EEAB5BBE9"/>
        <w:category>
          <w:name w:val="General"/>
          <w:gallery w:val="placeholder"/>
        </w:category>
        <w:types>
          <w:type w:val="bbPlcHdr"/>
        </w:types>
        <w:behaviors>
          <w:behavior w:val="content"/>
        </w:behaviors>
        <w:guid w:val="{1530F70E-6DC1-4337-B4ED-15F0C04F6AAB}"/>
      </w:docPartPr>
      <w:docPartBody>
        <w:p w:rsidR="00000000" w:rsidRDefault="007273DA">
          <w:pPr>
            <w:pStyle w:val="7FD4C83DAC69450FABCD4D0EEAB5BBE9"/>
          </w:pPr>
          <w:r w:rsidRPr="00C31BD2">
            <w:rPr>
              <w:rStyle w:val="PlaceholderText"/>
            </w:rPr>
            <w:t>Click or tap here to enter text.</w:t>
          </w:r>
        </w:p>
      </w:docPartBody>
    </w:docPart>
    <w:docPart>
      <w:docPartPr>
        <w:name w:val="7A2536B498424BAF9CB2107FC22A7FAD"/>
        <w:category>
          <w:name w:val="General"/>
          <w:gallery w:val="placeholder"/>
        </w:category>
        <w:types>
          <w:type w:val="bbPlcHdr"/>
        </w:types>
        <w:behaviors>
          <w:behavior w:val="content"/>
        </w:behaviors>
        <w:guid w:val="{3736B823-1467-42E8-A61E-1E887F6A7B4B}"/>
      </w:docPartPr>
      <w:docPartBody>
        <w:p w:rsidR="00000000" w:rsidRDefault="007273DA">
          <w:pPr>
            <w:pStyle w:val="7A2536B498424BAF9CB2107FC22A7FAD"/>
          </w:pPr>
          <w:r w:rsidRPr="00C31BD2">
            <w:rPr>
              <w:rStyle w:val="PlaceholderText"/>
            </w:rPr>
            <w:t>Click or tap here to enter text.</w:t>
          </w:r>
        </w:p>
      </w:docPartBody>
    </w:docPart>
    <w:docPart>
      <w:docPartPr>
        <w:name w:val="0AD6F9876CF54FB4B264102FCCBD6217"/>
        <w:category>
          <w:name w:val="General"/>
          <w:gallery w:val="placeholder"/>
        </w:category>
        <w:types>
          <w:type w:val="bbPlcHdr"/>
        </w:types>
        <w:behaviors>
          <w:behavior w:val="content"/>
        </w:behaviors>
        <w:guid w:val="{63847F1B-9EBE-41C9-80A0-2FDF7D51D703}"/>
      </w:docPartPr>
      <w:docPartBody>
        <w:p w:rsidR="00000000" w:rsidRDefault="007273DA">
          <w:pPr>
            <w:pStyle w:val="0AD6F9876CF54FB4B264102FCCBD6217"/>
          </w:pPr>
          <w:r w:rsidRPr="00C31BD2">
            <w:rPr>
              <w:rStyle w:val="PlaceholderText"/>
            </w:rPr>
            <w:t>Click or tap here to enter text.</w:t>
          </w:r>
        </w:p>
      </w:docPartBody>
    </w:docPart>
    <w:docPart>
      <w:docPartPr>
        <w:name w:val="A276C5B6FAC94F86A526E2EA24FF4D4F"/>
        <w:category>
          <w:name w:val="General"/>
          <w:gallery w:val="placeholder"/>
        </w:category>
        <w:types>
          <w:type w:val="bbPlcHdr"/>
        </w:types>
        <w:behaviors>
          <w:behavior w:val="content"/>
        </w:behaviors>
        <w:guid w:val="{3D88A5D5-A4FC-47B1-92DB-E39357E6874B}"/>
      </w:docPartPr>
      <w:docPartBody>
        <w:p w:rsidR="00000000" w:rsidRDefault="007273DA">
          <w:pPr>
            <w:pStyle w:val="A276C5B6FAC94F86A526E2EA24FF4D4F"/>
          </w:pPr>
          <w:r w:rsidRPr="00C31BD2">
            <w:rPr>
              <w:rStyle w:val="PlaceholderText"/>
            </w:rPr>
            <w:t>Click or tap here to enter text.</w:t>
          </w:r>
        </w:p>
      </w:docPartBody>
    </w:docPart>
    <w:docPart>
      <w:docPartPr>
        <w:name w:val="1D1E3262444B4D75AC2A8E37CB1F4045"/>
        <w:category>
          <w:name w:val="General"/>
          <w:gallery w:val="placeholder"/>
        </w:category>
        <w:types>
          <w:type w:val="bbPlcHdr"/>
        </w:types>
        <w:behaviors>
          <w:behavior w:val="content"/>
        </w:behaviors>
        <w:guid w:val="{AD61E946-4390-49D8-921D-9F2C2169C901}"/>
      </w:docPartPr>
      <w:docPartBody>
        <w:p w:rsidR="00000000" w:rsidRDefault="007273DA">
          <w:pPr>
            <w:pStyle w:val="1D1E3262444B4D75AC2A8E37CB1F4045"/>
          </w:pPr>
          <w:r w:rsidRPr="00C31BD2">
            <w:rPr>
              <w:rStyle w:val="PlaceholderText"/>
            </w:rPr>
            <w:t>Click or tap here to enter text.</w:t>
          </w:r>
        </w:p>
      </w:docPartBody>
    </w:docPart>
    <w:docPart>
      <w:docPartPr>
        <w:name w:val="AC2DB494B37E420E8928D5BF9CE71EC2"/>
        <w:category>
          <w:name w:val="General"/>
          <w:gallery w:val="placeholder"/>
        </w:category>
        <w:types>
          <w:type w:val="bbPlcHdr"/>
        </w:types>
        <w:behaviors>
          <w:behavior w:val="content"/>
        </w:behaviors>
        <w:guid w:val="{4CF366FA-F9F6-403F-80A6-E03E9A5C8DF6}"/>
      </w:docPartPr>
      <w:docPartBody>
        <w:p w:rsidR="00000000" w:rsidRDefault="007273DA">
          <w:pPr>
            <w:pStyle w:val="AC2DB494B37E420E8928D5BF9CE71EC2"/>
          </w:pPr>
          <w:r w:rsidRPr="00C31BD2">
            <w:rPr>
              <w:rStyle w:val="PlaceholderText"/>
            </w:rPr>
            <w:t>Click or tap here to enter text.</w:t>
          </w:r>
        </w:p>
      </w:docPartBody>
    </w:docPart>
    <w:docPart>
      <w:docPartPr>
        <w:name w:val="BA18A44CEC2741429E1D31A23AC7062A"/>
        <w:category>
          <w:name w:val="General"/>
          <w:gallery w:val="placeholder"/>
        </w:category>
        <w:types>
          <w:type w:val="bbPlcHdr"/>
        </w:types>
        <w:behaviors>
          <w:behavior w:val="content"/>
        </w:behaviors>
        <w:guid w:val="{B429F7D7-D6F2-475C-A2D6-3822983C095D}"/>
      </w:docPartPr>
      <w:docPartBody>
        <w:p w:rsidR="00000000" w:rsidRDefault="007273DA">
          <w:pPr>
            <w:pStyle w:val="BA18A44CEC2741429E1D31A23AC7062A"/>
          </w:pPr>
          <w:r w:rsidRPr="00C31BD2">
            <w:rPr>
              <w:rStyle w:val="PlaceholderText"/>
            </w:rPr>
            <w:t>Click or tap here to enter text.</w:t>
          </w:r>
        </w:p>
      </w:docPartBody>
    </w:docPart>
    <w:docPart>
      <w:docPartPr>
        <w:name w:val="4A87E45933E14D65A1F5516B2CDB6511"/>
        <w:category>
          <w:name w:val="General"/>
          <w:gallery w:val="placeholder"/>
        </w:category>
        <w:types>
          <w:type w:val="bbPlcHdr"/>
        </w:types>
        <w:behaviors>
          <w:behavior w:val="content"/>
        </w:behaviors>
        <w:guid w:val="{973A917A-2CB8-4D19-B53E-7B6BE031AA0F}"/>
      </w:docPartPr>
      <w:docPartBody>
        <w:p w:rsidR="00000000" w:rsidRDefault="007273DA">
          <w:pPr>
            <w:pStyle w:val="4A87E45933E14D65A1F5516B2CDB6511"/>
          </w:pPr>
          <w:r w:rsidRPr="00C31BD2">
            <w:rPr>
              <w:rStyle w:val="PlaceholderText"/>
            </w:rPr>
            <w:t>Click or tap here to enter text.</w:t>
          </w:r>
        </w:p>
      </w:docPartBody>
    </w:docPart>
    <w:docPart>
      <w:docPartPr>
        <w:name w:val="B9E2A99C51D6492FA2A8498CC05F97A0"/>
        <w:category>
          <w:name w:val="General"/>
          <w:gallery w:val="placeholder"/>
        </w:category>
        <w:types>
          <w:type w:val="bbPlcHdr"/>
        </w:types>
        <w:behaviors>
          <w:behavior w:val="content"/>
        </w:behaviors>
        <w:guid w:val="{DE169FDD-B762-4E82-B16A-8BD37F915F0D}"/>
      </w:docPartPr>
      <w:docPartBody>
        <w:p w:rsidR="00000000" w:rsidRDefault="007273DA">
          <w:pPr>
            <w:pStyle w:val="B9E2A99C51D6492FA2A8498CC05F97A0"/>
          </w:pPr>
          <w:r w:rsidRPr="00C31BD2">
            <w:rPr>
              <w:rStyle w:val="PlaceholderText"/>
            </w:rPr>
            <w:t>Click or tap here to enter text.</w:t>
          </w:r>
        </w:p>
      </w:docPartBody>
    </w:docPart>
    <w:docPart>
      <w:docPartPr>
        <w:name w:val="47CE325633144B549D15A597E14FCC19"/>
        <w:category>
          <w:name w:val="General"/>
          <w:gallery w:val="placeholder"/>
        </w:category>
        <w:types>
          <w:type w:val="bbPlcHdr"/>
        </w:types>
        <w:behaviors>
          <w:behavior w:val="content"/>
        </w:behaviors>
        <w:guid w:val="{F7922269-F431-4106-8451-2B680538C5C1}"/>
      </w:docPartPr>
      <w:docPartBody>
        <w:p w:rsidR="00000000" w:rsidRDefault="007273DA">
          <w:pPr>
            <w:pStyle w:val="47CE325633144B549D15A597E14FCC19"/>
          </w:pPr>
          <w:r w:rsidRPr="00C31BD2">
            <w:rPr>
              <w:rStyle w:val="PlaceholderText"/>
            </w:rPr>
            <w:t>Click or tap here to enter text.</w:t>
          </w:r>
        </w:p>
      </w:docPartBody>
    </w:docPart>
    <w:docPart>
      <w:docPartPr>
        <w:name w:val="856A0AF749C2487284A13CF6F9BA613A"/>
        <w:category>
          <w:name w:val="General"/>
          <w:gallery w:val="placeholder"/>
        </w:category>
        <w:types>
          <w:type w:val="bbPlcHdr"/>
        </w:types>
        <w:behaviors>
          <w:behavior w:val="content"/>
        </w:behaviors>
        <w:guid w:val="{7D921D35-FEAA-44EE-B97C-6CBDE9DB7AC3}"/>
      </w:docPartPr>
      <w:docPartBody>
        <w:p w:rsidR="00000000" w:rsidRDefault="007273DA">
          <w:pPr>
            <w:pStyle w:val="856A0AF749C2487284A13CF6F9BA613A"/>
          </w:pPr>
          <w:r w:rsidRPr="00C31BD2">
            <w:rPr>
              <w:rStyle w:val="PlaceholderText"/>
            </w:rPr>
            <w:t>Click or tap here to enter text.</w:t>
          </w:r>
        </w:p>
      </w:docPartBody>
    </w:docPart>
    <w:docPart>
      <w:docPartPr>
        <w:name w:val="BEEE212937ED436AB01DCF32D97519D6"/>
        <w:category>
          <w:name w:val="General"/>
          <w:gallery w:val="placeholder"/>
        </w:category>
        <w:types>
          <w:type w:val="bbPlcHdr"/>
        </w:types>
        <w:behaviors>
          <w:behavior w:val="content"/>
        </w:behaviors>
        <w:guid w:val="{4038CF2D-68D3-452E-B059-6D1DEEFAC673}"/>
      </w:docPartPr>
      <w:docPartBody>
        <w:p w:rsidR="00000000" w:rsidRDefault="007273DA">
          <w:pPr>
            <w:pStyle w:val="BEEE212937ED436AB01DCF32D97519D6"/>
          </w:pPr>
          <w:r w:rsidRPr="00C31BD2">
            <w:rPr>
              <w:rStyle w:val="PlaceholderText"/>
            </w:rPr>
            <w:t>Click or tap here to enter text.</w:t>
          </w:r>
        </w:p>
      </w:docPartBody>
    </w:docPart>
    <w:docPart>
      <w:docPartPr>
        <w:name w:val="98DEA80A2FA3428FAC2D0D78CE0D6F75"/>
        <w:category>
          <w:name w:val="General"/>
          <w:gallery w:val="placeholder"/>
        </w:category>
        <w:types>
          <w:type w:val="bbPlcHdr"/>
        </w:types>
        <w:behaviors>
          <w:behavior w:val="content"/>
        </w:behaviors>
        <w:guid w:val="{ED1DEA62-8E14-497B-B409-2330BACDDB76}"/>
      </w:docPartPr>
      <w:docPartBody>
        <w:p w:rsidR="00000000" w:rsidRDefault="007273DA">
          <w:pPr>
            <w:pStyle w:val="98DEA80A2FA3428FAC2D0D78CE0D6F75"/>
          </w:pPr>
          <w:r w:rsidRPr="00C31BD2">
            <w:rPr>
              <w:rStyle w:val="PlaceholderText"/>
            </w:rPr>
            <w:t>Click or tap here to enter text.</w:t>
          </w:r>
        </w:p>
      </w:docPartBody>
    </w:docPart>
    <w:docPart>
      <w:docPartPr>
        <w:name w:val="47A2D287C4AA4B028523A771A52C2C65"/>
        <w:category>
          <w:name w:val="General"/>
          <w:gallery w:val="placeholder"/>
        </w:category>
        <w:types>
          <w:type w:val="bbPlcHdr"/>
        </w:types>
        <w:behaviors>
          <w:behavior w:val="content"/>
        </w:behaviors>
        <w:guid w:val="{1C9CD045-D684-4481-8EF7-6E93F5B52EEB}"/>
      </w:docPartPr>
      <w:docPartBody>
        <w:p w:rsidR="00000000" w:rsidRDefault="007273DA">
          <w:pPr>
            <w:pStyle w:val="47A2D287C4AA4B028523A771A52C2C65"/>
          </w:pPr>
          <w:r w:rsidRPr="00C31BD2">
            <w:rPr>
              <w:rStyle w:val="PlaceholderText"/>
            </w:rPr>
            <w:t>Click or tap here to enter text.</w:t>
          </w:r>
        </w:p>
      </w:docPartBody>
    </w:docPart>
    <w:docPart>
      <w:docPartPr>
        <w:name w:val="AE14DF3BF1BC4BACAF397DEB96F03A51"/>
        <w:category>
          <w:name w:val="General"/>
          <w:gallery w:val="placeholder"/>
        </w:category>
        <w:types>
          <w:type w:val="bbPlcHdr"/>
        </w:types>
        <w:behaviors>
          <w:behavior w:val="content"/>
        </w:behaviors>
        <w:guid w:val="{C479FA6B-2969-4FF7-B4D4-BB350444936E}"/>
      </w:docPartPr>
      <w:docPartBody>
        <w:p w:rsidR="00000000" w:rsidRDefault="007273DA">
          <w:pPr>
            <w:pStyle w:val="AE14DF3BF1BC4BACAF397DEB96F03A51"/>
          </w:pPr>
          <w:r w:rsidRPr="00C31BD2">
            <w:rPr>
              <w:rStyle w:val="PlaceholderText"/>
            </w:rPr>
            <w:t>Click or tap here to enter text.</w:t>
          </w:r>
        </w:p>
      </w:docPartBody>
    </w:docPart>
    <w:docPart>
      <w:docPartPr>
        <w:name w:val="81CD5CF4B20C428CA84A5436561E08E9"/>
        <w:category>
          <w:name w:val="General"/>
          <w:gallery w:val="placeholder"/>
        </w:category>
        <w:types>
          <w:type w:val="bbPlcHdr"/>
        </w:types>
        <w:behaviors>
          <w:behavior w:val="content"/>
        </w:behaviors>
        <w:guid w:val="{C3E41660-94F6-4B49-8D1F-A23A1D4D726D}"/>
      </w:docPartPr>
      <w:docPartBody>
        <w:p w:rsidR="00000000" w:rsidRDefault="007273DA">
          <w:pPr>
            <w:pStyle w:val="81CD5CF4B20C428CA84A5436561E08E9"/>
          </w:pPr>
          <w:r w:rsidRPr="00C31BD2">
            <w:rPr>
              <w:rStyle w:val="PlaceholderText"/>
            </w:rPr>
            <w:t>Click or tap here to enter text.</w:t>
          </w:r>
        </w:p>
      </w:docPartBody>
    </w:docPart>
    <w:docPart>
      <w:docPartPr>
        <w:name w:val="3B021ED1DC134C56981B2EE62252DAAE"/>
        <w:category>
          <w:name w:val="General"/>
          <w:gallery w:val="placeholder"/>
        </w:category>
        <w:types>
          <w:type w:val="bbPlcHdr"/>
        </w:types>
        <w:behaviors>
          <w:behavior w:val="content"/>
        </w:behaviors>
        <w:guid w:val="{2A7F09A7-9F7D-41C2-ACC2-FB6A9420D9D1}"/>
      </w:docPartPr>
      <w:docPartBody>
        <w:p w:rsidR="00000000" w:rsidRDefault="007273DA">
          <w:pPr>
            <w:pStyle w:val="3B021ED1DC134C56981B2EE62252DAAE"/>
          </w:pPr>
          <w:r w:rsidRPr="00C31BD2">
            <w:rPr>
              <w:rStyle w:val="PlaceholderText"/>
            </w:rPr>
            <w:t>Click or tap here to enter text.</w:t>
          </w:r>
        </w:p>
      </w:docPartBody>
    </w:docPart>
    <w:docPart>
      <w:docPartPr>
        <w:name w:val="64A63E5D576942A6A6D90ABF33C19583"/>
        <w:category>
          <w:name w:val="General"/>
          <w:gallery w:val="placeholder"/>
        </w:category>
        <w:types>
          <w:type w:val="bbPlcHdr"/>
        </w:types>
        <w:behaviors>
          <w:behavior w:val="content"/>
        </w:behaviors>
        <w:guid w:val="{4E38C9F9-221C-4A51-87A7-A93E16AE6275}"/>
      </w:docPartPr>
      <w:docPartBody>
        <w:p w:rsidR="00000000" w:rsidRDefault="007273DA">
          <w:pPr>
            <w:pStyle w:val="64A63E5D576942A6A6D90ABF33C19583"/>
          </w:pPr>
          <w:r w:rsidRPr="00C31BD2">
            <w:rPr>
              <w:rStyle w:val="PlaceholderText"/>
            </w:rPr>
            <w:t>Click or tap here to enter text.</w:t>
          </w:r>
        </w:p>
      </w:docPartBody>
    </w:docPart>
    <w:docPart>
      <w:docPartPr>
        <w:name w:val="8AC303CF59F84761A15A9089AA9B4CAB"/>
        <w:category>
          <w:name w:val="General"/>
          <w:gallery w:val="placeholder"/>
        </w:category>
        <w:types>
          <w:type w:val="bbPlcHdr"/>
        </w:types>
        <w:behaviors>
          <w:behavior w:val="content"/>
        </w:behaviors>
        <w:guid w:val="{12BE645F-423E-46C2-BE9E-456129DBFC26}"/>
      </w:docPartPr>
      <w:docPartBody>
        <w:p w:rsidR="00000000" w:rsidRDefault="007273DA">
          <w:pPr>
            <w:pStyle w:val="8AC303CF59F84761A15A9089AA9B4CAB"/>
          </w:pPr>
          <w:r w:rsidRPr="00C31BD2">
            <w:rPr>
              <w:rStyle w:val="PlaceholderText"/>
            </w:rPr>
            <w:t>Click or tap here to enter text.</w:t>
          </w:r>
        </w:p>
      </w:docPartBody>
    </w:docPart>
    <w:docPart>
      <w:docPartPr>
        <w:name w:val="BC291504079D43599AFFCA5EDB0C0A3E"/>
        <w:category>
          <w:name w:val="General"/>
          <w:gallery w:val="placeholder"/>
        </w:category>
        <w:types>
          <w:type w:val="bbPlcHdr"/>
        </w:types>
        <w:behaviors>
          <w:behavior w:val="content"/>
        </w:behaviors>
        <w:guid w:val="{DF9E2C07-9DC4-447F-BA09-305B491F6377}"/>
      </w:docPartPr>
      <w:docPartBody>
        <w:p w:rsidR="00000000" w:rsidRDefault="007273DA">
          <w:pPr>
            <w:pStyle w:val="BC291504079D43599AFFCA5EDB0C0A3E"/>
          </w:pPr>
          <w:r w:rsidRPr="00C31BD2">
            <w:rPr>
              <w:rStyle w:val="PlaceholderText"/>
            </w:rPr>
            <w:t>Click or tap here to enter text.</w:t>
          </w:r>
        </w:p>
      </w:docPartBody>
    </w:docPart>
    <w:docPart>
      <w:docPartPr>
        <w:name w:val="19533FA922ED41588ACA462BEFD7FE29"/>
        <w:category>
          <w:name w:val="General"/>
          <w:gallery w:val="placeholder"/>
        </w:category>
        <w:types>
          <w:type w:val="bbPlcHdr"/>
        </w:types>
        <w:behaviors>
          <w:behavior w:val="content"/>
        </w:behaviors>
        <w:guid w:val="{29B2C65A-944B-4FA7-9EA1-F72EA1809648}"/>
      </w:docPartPr>
      <w:docPartBody>
        <w:p w:rsidR="00000000" w:rsidRDefault="007273DA">
          <w:pPr>
            <w:pStyle w:val="19533FA922ED41588ACA462BEFD7FE29"/>
          </w:pPr>
          <w:r w:rsidRPr="00C31BD2">
            <w:rPr>
              <w:rStyle w:val="PlaceholderText"/>
            </w:rPr>
            <w:t>Click or tap here to enter text.</w:t>
          </w:r>
        </w:p>
      </w:docPartBody>
    </w:docPart>
    <w:docPart>
      <w:docPartPr>
        <w:name w:val="3864F99A7C3C4C928AB462A4CACAE7AF"/>
        <w:category>
          <w:name w:val="General"/>
          <w:gallery w:val="placeholder"/>
        </w:category>
        <w:types>
          <w:type w:val="bbPlcHdr"/>
        </w:types>
        <w:behaviors>
          <w:behavior w:val="content"/>
        </w:behaviors>
        <w:guid w:val="{F5A16E6A-69EF-4A38-962F-79A6A1F6B9CE}"/>
      </w:docPartPr>
      <w:docPartBody>
        <w:p w:rsidR="00000000" w:rsidRDefault="007273DA">
          <w:pPr>
            <w:pStyle w:val="3864F99A7C3C4C928AB462A4CACAE7AF"/>
          </w:pPr>
          <w:r w:rsidRPr="00C31BD2">
            <w:rPr>
              <w:rStyle w:val="PlaceholderText"/>
            </w:rPr>
            <w:t>Click or tap here to enter text.</w:t>
          </w:r>
        </w:p>
      </w:docPartBody>
    </w:docPart>
    <w:docPart>
      <w:docPartPr>
        <w:name w:val="53C7EA4D8ED944EFB8040B667F19FA47"/>
        <w:category>
          <w:name w:val="General"/>
          <w:gallery w:val="placeholder"/>
        </w:category>
        <w:types>
          <w:type w:val="bbPlcHdr"/>
        </w:types>
        <w:behaviors>
          <w:behavior w:val="content"/>
        </w:behaviors>
        <w:guid w:val="{22B18BD0-EA24-4DAE-A909-E698207BA617}"/>
      </w:docPartPr>
      <w:docPartBody>
        <w:p w:rsidR="00000000" w:rsidRDefault="007273DA">
          <w:pPr>
            <w:pStyle w:val="53C7EA4D8ED944EFB8040B667F19FA47"/>
          </w:pPr>
          <w:r w:rsidRPr="00C31BD2">
            <w:rPr>
              <w:rStyle w:val="PlaceholderText"/>
            </w:rPr>
            <w:t>Click or tap here to enter text.</w:t>
          </w:r>
        </w:p>
      </w:docPartBody>
    </w:docPart>
    <w:docPart>
      <w:docPartPr>
        <w:name w:val="20A3FE7D49D54ABFBB22323B1D9EC85D"/>
        <w:category>
          <w:name w:val="General"/>
          <w:gallery w:val="placeholder"/>
        </w:category>
        <w:types>
          <w:type w:val="bbPlcHdr"/>
        </w:types>
        <w:behaviors>
          <w:behavior w:val="content"/>
        </w:behaviors>
        <w:guid w:val="{DEA15D5A-D1B6-4662-B9EB-0F4F53922831}"/>
      </w:docPartPr>
      <w:docPartBody>
        <w:p w:rsidR="00000000" w:rsidRDefault="007273DA">
          <w:pPr>
            <w:pStyle w:val="20A3FE7D49D54ABFBB22323B1D9EC85D"/>
          </w:pPr>
          <w:r w:rsidRPr="00C31BD2">
            <w:rPr>
              <w:rStyle w:val="PlaceholderText"/>
            </w:rPr>
            <w:t>Click or tap here to enter text.</w:t>
          </w:r>
        </w:p>
      </w:docPartBody>
    </w:docPart>
    <w:docPart>
      <w:docPartPr>
        <w:name w:val="D42239B3B6054141BB2B3E01843C36B9"/>
        <w:category>
          <w:name w:val="General"/>
          <w:gallery w:val="placeholder"/>
        </w:category>
        <w:types>
          <w:type w:val="bbPlcHdr"/>
        </w:types>
        <w:behaviors>
          <w:behavior w:val="content"/>
        </w:behaviors>
        <w:guid w:val="{6EEEF2DD-9395-4AD1-A2DA-930795295BC3}"/>
      </w:docPartPr>
      <w:docPartBody>
        <w:p w:rsidR="00000000" w:rsidRDefault="00A60046">
          <w:pPr>
            <w:pStyle w:val="D42239B3B6054141BB2B3E01843C36B9"/>
          </w:pPr>
          <w:r w:rsidRPr="00C31BD2">
            <w:rPr>
              <w:rStyle w:val="PlaceholderText"/>
            </w:rPr>
            <w:t>Click or tap here to enter text.</w:t>
          </w:r>
        </w:p>
      </w:docPartBody>
    </w:docPart>
    <w:docPart>
      <w:docPartPr>
        <w:name w:val="7EDDA8B8AD88481695D98E718C248B2F"/>
        <w:category>
          <w:name w:val="General"/>
          <w:gallery w:val="placeholder"/>
        </w:category>
        <w:types>
          <w:type w:val="bbPlcHdr"/>
        </w:types>
        <w:behaviors>
          <w:behavior w:val="content"/>
        </w:behaviors>
        <w:guid w:val="{CE9E82FB-7876-4FA5-B8B6-701B5CD3CDE1}"/>
      </w:docPartPr>
      <w:docPartBody>
        <w:p w:rsidR="00000000" w:rsidRDefault="00A60046">
          <w:pPr>
            <w:pStyle w:val="7EDDA8B8AD88481695D98E718C248B2F"/>
          </w:pPr>
          <w:r w:rsidRPr="00C31BD2">
            <w:rPr>
              <w:rStyle w:val="PlaceholderText"/>
            </w:rPr>
            <w:t>Click or tap here to enter text.</w:t>
          </w:r>
        </w:p>
      </w:docPartBody>
    </w:docPart>
    <w:docPart>
      <w:docPartPr>
        <w:name w:val="EC9CD72326BD405C8FAF3F053D8312D7"/>
        <w:category>
          <w:name w:val="General"/>
          <w:gallery w:val="placeholder"/>
        </w:category>
        <w:types>
          <w:type w:val="bbPlcHdr"/>
        </w:types>
        <w:behaviors>
          <w:behavior w:val="content"/>
        </w:behaviors>
        <w:guid w:val="{1735EDC8-CFFF-4B2C-97A8-42A881A95BA7}"/>
      </w:docPartPr>
      <w:docPartBody>
        <w:p w:rsidR="00000000" w:rsidRDefault="00A60046">
          <w:pPr>
            <w:pStyle w:val="EC9CD72326BD405C8FAF3F053D8312D7"/>
          </w:pPr>
          <w:r w:rsidRPr="00C31BD2">
            <w:rPr>
              <w:rStyle w:val="PlaceholderText"/>
            </w:rPr>
            <w:t>Click or tap here to enter text.</w:t>
          </w:r>
        </w:p>
      </w:docPartBody>
    </w:docPart>
    <w:docPart>
      <w:docPartPr>
        <w:name w:val="93A736965734406E93C81395677F7DF9"/>
        <w:category>
          <w:name w:val="General"/>
          <w:gallery w:val="placeholder"/>
        </w:category>
        <w:types>
          <w:type w:val="bbPlcHdr"/>
        </w:types>
        <w:behaviors>
          <w:behavior w:val="content"/>
        </w:behaviors>
        <w:guid w:val="{49244C22-6AC2-484C-AF5C-82F66077B388}"/>
      </w:docPartPr>
      <w:docPartBody>
        <w:p w:rsidR="00000000" w:rsidRDefault="007273DA">
          <w:pPr>
            <w:pStyle w:val="93A736965734406E93C81395677F7DF9"/>
          </w:pPr>
          <w:r w:rsidRPr="00C31BD2">
            <w:rPr>
              <w:rStyle w:val="PlaceholderText"/>
            </w:rPr>
            <w:t>Click or tap here to enter text.</w:t>
          </w:r>
        </w:p>
      </w:docPartBody>
    </w:docPart>
    <w:docPart>
      <w:docPartPr>
        <w:name w:val="31F0147984F74F3EBC1C6AD9E7E34045"/>
        <w:category>
          <w:name w:val="General"/>
          <w:gallery w:val="placeholder"/>
        </w:category>
        <w:types>
          <w:type w:val="bbPlcHdr"/>
        </w:types>
        <w:behaviors>
          <w:behavior w:val="content"/>
        </w:behaviors>
        <w:guid w:val="{06C30FFD-BC8C-4CFB-AA8E-24171CAA492A}"/>
      </w:docPartPr>
      <w:docPartBody>
        <w:p w:rsidR="00000000" w:rsidRDefault="007273DA">
          <w:pPr>
            <w:pStyle w:val="31F0147984F74F3EBC1C6AD9E7E34045"/>
          </w:pPr>
          <w:r w:rsidRPr="00C31BD2">
            <w:rPr>
              <w:rStyle w:val="PlaceholderText"/>
            </w:rPr>
            <w:t>Click or tap here to enter text.</w:t>
          </w:r>
        </w:p>
      </w:docPartBody>
    </w:docPart>
    <w:docPart>
      <w:docPartPr>
        <w:name w:val="CDDAEB88ACAD4A068D70C0E71A818E67"/>
        <w:category>
          <w:name w:val="General"/>
          <w:gallery w:val="placeholder"/>
        </w:category>
        <w:types>
          <w:type w:val="bbPlcHdr"/>
        </w:types>
        <w:behaviors>
          <w:behavior w:val="content"/>
        </w:behaviors>
        <w:guid w:val="{48BF570B-9F39-4765-9875-8C6172261950}"/>
      </w:docPartPr>
      <w:docPartBody>
        <w:p w:rsidR="00000000" w:rsidRDefault="007273DA">
          <w:pPr>
            <w:pStyle w:val="CDDAEB88ACAD4A068D70C0E71A818E67"/>
          </w:pPr>
          <w:r w:rsidRPr="00C31BD2">
            <w:rPr>
              <w:rStyle w:val="PlaceholderText"/>
            </w:rPr>
            <w:t>Click or tap here to enter text.</w:t>
          </w:r>
        </w:p>
      </w:docPartBody>
    </w:docPart>
    <w:docPart>
      <w:docPartPr>
        <w:name w:val="AEEBAF4B9D2944BDA678969B7219E720"/>
        <w:category>
          <w:name w:val="General"/>
          <w:gallery w:val="placeholder"/>
        </w:category>
        <w:types>
          <w:type w:val="bbPlcHdr"/>
        </w:types>
        <w:behaviors>
          <w:behavior w:val="content"/>
        </w:behaviors>
        <w:guid w:val="{C4D653CB-B017-42FA-A8D5-35D80CF69A8E}"/>
      </w:docPartPr>
      <w:docPartBody>
        <w:p w:rsidR="00000000" w:rsidRDefault="007273DA">
          <w:pPr>
            <w:pStyle w:val="AEEBAF4B9D2944BDA678969B7219E720"/>
          </w:pPr>
          <w:r w:rsidRPr="00C31BD2">
            <w:rPr>
              <w:rStyle w:val="PlaceholderText"/>
            </w:rPr>
            <w:t>Click or tap here to enter text.</w:t>
          </w:r>
        </w:p>
      </w:docPartBody>
    </w:docPart>
    <w:docPart>
      <w:docPartPr>
        <w:name w:val="3D671D06F49540569C7ED10DBCB8B434"/>
        <w:category>
          <w:name w:val="General"/>
          <w:gallery w:val="placeholder"/>
        </w:category>
        <w:types>
          <w:type w:val="bbPlcHdr"/>
        </w:types>
        <w:behaviors>
          <w:behavior w:val="content"/>
        </w:behaviors>
        <w:guid w:val="{5F24FF3D-A1CA-40D0-BFAF-03D552FF1EFA}"/>
      </w:docPartPr>
      <w:docPartBody>
        <w:p w:rsidR="00000000" w:rsidRDefault="007273DA">
          <w:pPr>
            <w:pStyle w:val="3D671D06F49540569C7ED10DBCB8B434"/>
          </w:pPr>
          <w:r w:rsidRPr="00C31BD2">
            <w:rPr>
              <w:rStyle w:val="PlaceholderText"/>
            </w:rPr>
            <w:t>Click or tap here to enter text.</w:t>
          </w:r>
        </w:p>
      </w:docPartBody>
    </w:docPart>
    <w:docPart>
      <w:docPartPr>
        <w:name w:val="1EEFFC342B1F42E49532BD254E47E517"/>
        <w:category>
          <w:name w:val="General"/>
          <w:gallery w:val="placeholder"/>
        </w:category>
        <w:types>
          <w:type w:val="bbPlcHdr"/>
        </w:types>
        <w:behaviors>
          <w:behavior w:val="content"/>
        </w:behaviors>
        <w:guid w:val="{B8607110-3DCD-4A02-B65E-98AB2E35D222}"/>
      </w:docPartPr>
      <w:docPartBody>
        <w:p w:rsidR="00000000" w:rsidRDefault="007273DA">
          <w:pPr>
            <w:pStyle w:val="1EEFFC342B1F42E49532BD254E47E517"/>
          </w:pPr>
          <w:r w:rsidRPr="00C31BD2">
            <w:rPr>
              <w:rStyle w:val="PlaceholderText"/>
            </w:rPr>
            <w:t>Click or tap here to enter text.</w:t>
          </w:r>
        </w:p>
      </w:docPartBody>
    </w:docPart>
    <w:docPart>
      <w:docPartPr>
        <w:name w:val="855CE93274DD45498754FB7757EBB83A"/>
        <w:category>
          <w:name w:val="General"/>
          <w:gallery w:val="placeholder"/>
        </w:category>
        <w:types>
          <w:type w:val="bbPlcHdr"/>
        </w:types>
        <w:behaviors>
          <w:behavior w:val="content"/>
        </w:behaviors>
        <w:guid w:val="{19762226-6381-4939-A67B-B90718AF3D35}"/>
      </w:docPartPr>
      <w:docPartBody>
        <w:p w:rsidR="00000000" w:rsidRDefault="007273DA">
          <w:pPr>
            <w:pStyle w:val="855CE93274DD45498754FB7757EBB83A"/>
          </w:pPr>
          <w:r w:rsidRPr="00C31BD2">
            <w:rPr>
              <w:rStyle w:val="PlaceholderText"/>
            </w:rPr>
            <w:t>Click or tap here to enter text.</w:t>
          </w:r>
        </w:p>
      </w:docPartBody>
    </w:docPart>
    <w:docPart>
      <w:docPartPr>
        <w:name w:val="2EAA235C511B416DA6B0A0DE44BCE4F3"/>
        <w:category>
          <w:name w:val="General"/>
          <w:gallery w:val="placeholder"/>
        </w:category>
        <w:types>
          <w:type w:val="bbPlcHdr"/>
        </w:types>
        <w:behaviors>
          <w:behavior w:val="content"/>
        </w:behaviors>
        <w:guid w:val="{2E730D6D-F770-4D45-859A-E399C58B8ABD}"/>
      </w:docPartPr>
      <w:docPartBody>
        <w:p w:rsidR="00000000" w:rsidRDefault="007273DA">
          <w:pPr>
            <w:pStyle w:val="2EAA235C511B416DA6B0A0DE44BCE4F3"/>
          </w:pPr>
          <w:r w:rsidRPr="00C31BD2">
            <w:rPr>
              <w:rStyle w:val="PlaceholderText"/>
            </w:rPr>
            <w:t>Click or tap here to enter text.</w:t>
          </w:r>
        </w:p>
      </w:docPartBody>
    </w:docPart>
    <w:docPart>
      <w:docPartPr>
        <w:name w:val="462A697C96284559914757E1436306BF"/>
        <w:category>
          <w:name w:val="General"/>
          <w:gallery w:val="placeholder"/>
        </w:category>
        <w:types>
          <w:type w:val="bbPlcHdr"/>
        </w:types>
        <w:behaviors>
          <w:behavior w:val="content"/>
        </w:behaviors>
        <w:guid w:val="{1864172A-02FC-48B1-99FE-EE6B6FAF5FB5}"/>
      </w:docPartPr>
      <w:docPartBody>
        <w:p w:rsidR="00000000" w:rsidRDefault="007273DA">
          <w:pPr>
            <w:pStyle w:val="462A697C96284559914757E1436306BF"/>
          </w:pPr>
          <w:r w:rsidRPr="00C31BD2">
            <w:rPr>
              <w:rStyle w:val="PlaceholderText"/>
            </w:rPr>
            <w:t>Click or tap here to enter text.</w:t>
          </w:r>
        </w:p>
      </w:docPartBody>
    </w:docPart>
    <w:docPart>
      <w:docPartPr>
        <w:name w:val="C8FA2B1FD6CA47BE8FF71A9546DA1199"/>
        <w:category>
          <w:name w:val="General"/>
          <w:gallery w:val="placeholder"/>
        </w:category>
        <w:types>
          <w:type w:val="bbPlcHdr"/>
        </w:types>
        <w:behaviors>
          <w:behavior w:val="content"/>
        </w:behaviors>
        <w:guid w:val="{9FBAB859-76D1-4847-8F84-D29F2240583D}"/>
      </w:docPartPr>
      <w:docPartBody>
        <w:p w:rsidR="00000000" w:rsidRDefault="007273DA">
          <w:pPr>
            <w:pStyle w:val="C8FA2B1FD6CA47BE8FF71A9546DA1199"/>
          </w:pPr>
          <w:r w:rsidRPr="00C31BD2">
            <w:rPr>
              <w:rStyle w:val="PlaceholderText"/>
            </w:rPr>
            <w:t>Click or tap here to enter text.</w:t>
          </w:r>
        </w:p>
      </w:docPartBody>
    </w:docPart>
    <w:docPart>
      <w:docPartPr>
        <w:name w:val="D733C15285DA495B96BD6CA10130E1D0"/>
        <w:category>
          <w:name w:val="General"/>
          <w:gallery w:val="placeholder"/>
        </w:category>
        <w:types>
          <w:type w:val="bbPlcHdr"/>
        </w:types>
        <w:behaviors>
          <w:behavior w:val="content"/>
        </w:behaviors>
        <w:guid w:val="{5C1C7403-5765-410E-8FE2-7C5175778C7E}"/>
      </w:docPartPr>
      <w:docPartBody>
        <w:p w:rsidR="00000000" w:rsidRDefault="007273DA">
          <w:pPr>
            <w:pStyle w:val="D733C15285DA495B96BD6CA10130E1D0"/>
          </w:pPr>
          <w:r w:rsidRPr="00C31BD2">
            <w:rPr>
              <w:rStyle w:val="PlaceholderText"/>
            </w:rPr>
            <w:t>Click or tap here to enter text.</w:t>
          </w:r>
        </w:p>
      </w:docPartBody>
    </w:docPart>
    <w:docPart>
      <w:docPartPr>
        <w:name w:val="D97F358F90E14A2088CC13FB08650F5D"/>
        <w:category>
          <w:name w:val="General"/>
          <w:gallery w:val="placeholder"/>
        </w:category>
        <w:types>
          <w:type w:val="bbPlcHdr"/>
        </w:types>
        <w:behaviors>
          <w:behavior w:val="content"/>
        </w:behaviors>
        <w:guid w:val="{CCB439AE-BCA8-46C5-B2F0-24874DE784FB}"/>
      </w:docPartPr>
      <w:docPartBody>
        <w:p w:rsidR="00000000" w:rsidRDefault="007273DA">
          <w:pPr>
            <w:pStyle w:val="D97F358F90E14A2088CC13FB08650F5D"/>
          </w:pPr>
          <w:r w:rsidRPr="00C31BD2">
            <w:rPr>
              <w:rStyle w:val="PlaceholderText"/>
            </w:rPr>
            <w:t>Click or tap here to enter text.</w:t>
          </w:r>
        </w:p>
      </w:docPartBody>
    </w:docPart>
    <w:docPart>
      <w:docPartPr>
        <w:name w:val="85F6E9212FEE49009B48D245C5E416BB"/>
        <w:category>
          <w:name w:val="General"/>
          <w:gallery w:val="placeholder"/>
        </w:category>
        <w:types>
          <w:type w:val="bbPlcHdr"/>
        </w:types>
        <w:behaviors>
          <w:behavior w:val="content"/>
        </w:behaviors>
        <w:guid w:val="{0806766F-B4AE-4E61-B33F-06D2BCF09A36}"/>
      </w:docPartPr>
      <w:docPartBody>
        <w:p w:rsidR="00000000" w:rsidRDefault="007273DA">
          <w:pPr>
            <w:pStyle w:val="85F6E9212FEE49009B48D245C5E416BB"/>
          </w:pPr>
          <w:r w:rsidRPr="00C31BD2">
            <w:rPr>
              <w:rStyle w:val="PlaceholderText"/>
            </w:rPr>
            <w:t>Click or tap here to enter text.</w:t>
          </w:r>
        </w:p>
      </w:docPartBody>
    </w:docPart>
    <w:docPart>
      <w:docPartPr>
        <w:name w:val="24C6ACA535654875A80AC9F5AE56C72C"/>
        <w:category>
          <w:name w:val="General"/>
          <w:gallery w:val="placeholder"/>
        </w:category>
        <w:types>
          <w:type w:val="bbPlcHdr"/>
        </w:types>
        <w:behaviors>
          <w:behavior w:val="content"/>
        </w:behaviors>
        <w:guid w:val="{FC915BA3-6F56-4537-8851-EB6B782FBD2A}"/>
      </w:docPartPr>
      <w:docPartBody>
        <w:p w:rsidR="00000000" w:rsidRDefault="007273DA">
          <w:pPr>
            <w:pStyle w:val="24C6ACA535654875A80AC9F5AE56C72C"/>
          </w:pPr>
          <w:r w:rsidRPr="00C31BD2">
            <w:rPr>
              <w:rStyle w:val="PlaceholderText"/>
            </w:rPr>
            <w:t>Click or tap here to enter text.</w:t>
          </w:r>
        </w:p>
      </w:docPartBody>
    </w:docPart>
    <w:docPart>
      <w:docPartPr>
        <w:name w:val="5B9A06D33D494DD5A64C4C092A9950CD"/>
        <w:category>
          <w:name w:val="General"/>
          <w:gallery w:val="placeholder"/>
        </w:category>
        <w:types>
          <w:type w:val="bbPlcHdr"/>
        </w:types>
        <w:behaviors>
          <w:behavior w:val="content"/>
        </w:behaviors>
        <w:guid w:val="{411D37D8-CF8A-4468-8D3D-405E87D96966}"/>
      </w:docPartPr>
      <w:docPartBody>
        <w:p w:rsidR="00000000" w:rsidRDefault="007273DA">
          <w:pPr>
            <w:pStyle w:val="5B9A06D33D494DD5A64C4C092A9950CD"/>
          </w:pPr>
          <w:r w:rsidRPr="00C31BD2">
            <w:rPr>
              <w:rStyle w:val="PlaceholderText"/>
            </w:rPr>
            <w:t>Click or tap here to enter text.</w:t>
          </w:r>
        </w:p>
      </w:docPartBody>
    </w:docPart>
    <w:docPart>
      <w:docPartPr>
        <w:name w:val="013C5111879A487696B3A6211ED99431"/>
        <w:category>
          <w:name w:val="General"/>
          <w:gallery w:val="placeholder"/>
        </w:category>
        <w:types>
          <w:type w:val="bbPlcHdr"/>
        </w:types>
        <w:behaviors>
          <w:behavior w:val="content"/>
        </w:behaviors>
        <w:guid w:val="{D0A1E34E-D4F6-44AD-9DB8-CBB8B39F997F}"/>
      </w:docPartPr>
      <w:docPartBody>
        <w:p w:rsidR="00000000" w:rsidRDefault="007273DA">
          <w:pPr>
            <w:pStyle w:val="013C5111879A487696B3A6211ED99431"/>
          </w:pPr>
          <w:r w:rsidRPr="00C31BD2">
            <w:rPr>
              <w:rStyle w:val="PlaceholderText"/>
            </w:rPr>
            <w:t>Click or tap here to enter text.</w:t>
          </w:r>
        </w:p>
      </w:docPartBody>
    </w:docPart>
    <w:docPart>
      <w:docPartPr>
        <w:name w:val="D507BD53F2A742D1AC9B12284ECA8858"/>
        <w:category>
          <w:name w:val="General"/>
          <w:gallery w:val="placeholder"/>
        </w:category>
        <w:types>
          <w:type w:val="bbPlcHdr"/>
        </w:types>
        <w:behaviors>
          <w:behavior w:val="content"/>
        </w:behaviors>
        <w:guid w:val="{EEAA0FE3-7E34-4388-8280-D8D69D7414BC}"/>
      </w:docPartPr>
      <w:docPartBody>
        <w:p w:rsidR="00000000" w:rsidRDefault="007273DA">
          <w:pPr>
            <w:pStyle w:val="D507BD53F2A742D1AC9B12284ECA8858"/>
          </w:pPr>
          <w:r w:rsidRPr="00C31BD2">
            <w:rPr>
              <w:rStyle w:val="PlaceholderText"/>
            </w:rPr>
            <w:t>Click or tap here to enter text.</w:t>
          </w:r>
        </w:p>
      </w:docPartBody>
    </w:docPart>
    <w:docPart>
      <w:docPartPr>
        <w:name w:val="88B604399287414EB444796EBF8F6F40"/>
        <w:category>
          <w:name w:val="General"/>
          <w:gallery w:val="placeholder"/>
        </w:category>
        <w:types>
          <w:type w:val="bbPlcHdr"/>
        </w:types>
        <w:behaviors>
          <w:behavior w:val="content"/>
        </w:behaviors>
        <w:guid w:val="{91379DD2-FCB7-435C-ACC5-60E833D552CE}"/>
      </w:docPartPr>
      <w:docPartBody>
        <w:p w:rsidR="00000000" w:rsidRDefault="007273DA">
          <w:pPr>
            <w:pStyle w:val="88B604399287414EB444796EBF8F6F40"/>
          </w:pPr>
          <w:r w:rsidRPr="00C31BD2">
            <w:rPr>
              <w:rStyle w:val="PlaceholderText"/>
            </w:rPr>
            <w:t>Click or tap here to enter text.</w:t>
          </w:r>
        </w:p>
      </w:docPartBody>
    </w:docPart>
    <w:docPart>
      <w:docPartPr>
        <w:name w:val="574899D447CC4024ACE40F22987FC235"/>
        <w:category>
          <w:name w:val="General"/>
          <w:gallery w:val="placeholder"/>
        </w:category>
        <w:types>
          <w:type w:val="bbPlcHdr"/>
        </w:types>
        <w:behaviors>
          <w:behavior w:val="content"/>
        </w:behaviors>
        <w:guid w:val="{E0A7384A-7660-4208-A1AB-701D56D3EE6B}"/>
      </w:docPartPr>
      <w:docPartBody>
        <w:p w:rsidR="00000000" w:rsidRDefault="007273DA">
          <w:pPr>
            <w:pStyle w:val="574899D447CC4024ACE40F22987FC235"/>
          </w:pPr>
          <w:r w:rsidRPr="00C31BD2">
            <w:rPr>
              <w:rStyle w:val="PlaceholderText"/>
            </w:rPr>
            <w:t>Click or tap here to enter text.</w:t>
          </w:r>
        </w:p>
      </w:docPartBody>
    </w:docPart>
    <w:docPart>
      <w:docPartPr>
        <w:name w:val="BC2126B03E9D454CB43246AE133EEA1A"/>
        <w:category>
          <w:name w:val="General"/>
          <w:gallery w:val="placeholder"/>
        </w:category>
        <w:types>
          <w:type w:val="bbPlcHdr"/>
        </w:types>
        <w:behaviors>
          <w:behavior w:val="content"/>
        </w:behaviors>
        <w:guid w:val="{7217D5F7-A697-4D85-BC55-59A64321D1BD}"/>
      </w:docPartPr>
      <w:docPartBody>
        <w:p w:rsidR="00000000" w:rsidRDefault="007273DA">
          <w:pPr>
            <w:pStyle w:val="BC2126B03E9D454CB43246AE133EEA1A"/>
          </w:pPr>
          <w:r w:rsidRPr="00C31BD2">
            <w:rPr>
              <w:rStyle w:val="PlaceholderText"/>
            </w:rPr>
            <w:t>Click or tap here to enter text.</w:t>
          </w:r>
        </w:p>
      </w:docPartBody>
    </w:docPart>
    <w:docPart>
      <w:docPartPr>
        <w:name w:val="E0A015C7D0634A12B2B8E10F8A7143E4"/>
        <w:category>
          <w:name w:val="General"/>
          <w:gallery w:val="placeholder"/>
        </w:category>
        <w:types>
          <w:type w:val="bbPlcHdr"/>
        </w:types>
        <w:behaviors>
          <w:behavior w:val="content"/>
        </w:behaviors>
        <w:guid w:val="{DA0B4C7A-3FCF-4CC1-85FA-F22D99013E6B}"/>
      </w:docPartPr>
      <w:docPartBody>
        <w:p w:rsidR="00000000" w:rsidRDefault="007273DA">
          <w:pPr>
            <w:pStyle w:val="E0A015C7D0634A12B2B8E10F8A7143E4"/>
          </w:pPr>
          <w:r w:rsidRPr="00C31BD2">
            <w:rPr>
              <w:rStyle w:val="PlaceholderText"/>
            </w:rPr>
            <w:t>Click or tap here to enter text.</w:t>
          </w:r>
        </w:p>
      </w:docPartBody>
    </w:docPart>
    <w:docPart>
      <w:docPartPr>
        <w:name w:val="873CC96757D4417282BB6EA3C48514D2"/>
        <w:category>
          <w:name w:val="General"/>
          <w:gallery w:val="placeholder"/>
        </w:category>
        <w:types>
          <w:type w:val="bbPlcHdr"/>
        </w:types>
        <w:behaviors>
          <w:behavior w:val="content"/>
        </w:behaviors>
        <w:guid w:val="{E76C826B-96A1-4458-BB12-FFA4EE67E0AB}"/>
      </w:docPartPr>
      <w:docPartBody>
        <w:p w:rsidR="00000000" w:rsidRDefault="007273DA">
          <w:pPr>
            <w:pStyle w:val="873CC96757D4417282BB6EA3C48514D2"/>
          </w:pPr>
          <w:r w:rsidRPr="00C31BD2">
            <w:rPr>
              <w:rStyle w:val="PlaceholderText"/>
            </w:rPr>
            <w:t>Click or tap here to enter text.</w:t>
          </w:r>
        </w:p>
      </w:docPartBody>
    </w:docPart>
    <w:docPart>
      <w:docPartPr>
        <w:name w:val="BC94632CB5DF4AD4AAAD5BD83AB4E2A4"/>
        <w:category>
          <w:name w:val="General"/>
          <w:gallery w:val="placeholder"/>
        </w:category>
        <w:types>
          <w:type w:val="bbPlcHdr"/>
        </w:types>
        <w:behaviors>
          <w:behavior w:val="content"/>
        </w:behaviors>
        <w:guid w:val="{10BF6434-9E1A-4999-ABD8-D14B5063CA6E}"/>
      </w:docPartPr>
      <w:docPartBody>
        <w:p w:rsidR="00000000" w:rsidRDefault="007273DA">
          <w:pPr>
            <w:pStyle w:val="BC94632CB5DF4AD4AAAD5BD83AB4E2A4"/>
          </w:pPr>
          <w:r w:rsidRPr="00C31BD2">
            <w:rPr>
              <w:rStyle w:val="PlaceholderText"/>
            </w:rPr>
            <w:t>Click or tap here to enter text.</w:t>
          </w:r>
        </w:p>
      </w:docPartBody>
    </w:docPart>
    <w:docPart>
      <w:docPartPr>
        <w:name w:val="C90D57FAEB9147369AE6449662270BD5"/>
        <w:category>
          <w:name w:val="General"/>
          <w:gallery w:val="placeholder"/>
        </w:category>
        <w:types>
          <w:type w:val="bbPlcHdr"/>
        </w:types>
        <w:behaviors>
          <w:behavior w:val="content"/>
        </w:behaviors>
        <w:guid w:val="{9EB2EBD3-9C21-472D-B7BC-403107F69F47}"/>
      </w:docPartPr>
      <w:docPartBody>
        <w:p w:rsidR="00000000" w:rsidRDefault="007273DA">
          <w:pPr>
            <w:pStyle w:val="C90D57FAEB9147369AE6449662270BD5"/>
          </w:pPr>
          <w:r w:rsidRPr="00C31BD2">
            <w:rPr>
              <w:rStyle w:val="PlaceholderText"/>
            </w:rPr>
            <w:t>Click or tap here to enter text.</w:t>
          </w:r>
        </w:p>
      </w:docPartBody>
    </w:docPart>
    <w:docPart>
      <w:docPartPr>
        <w:name w:val="9810CBACDB04429D976673732A5FBB5F"/>
        <w:category>
          <w:name w:val="General"/>
          <w:gallery w:val="placeholder"/>
        </w:category>
        <w:types>
          <w:type w:val="bbPlcHdr"/>
        </w:types>
        <w:behaviors>
          <w:behavior w:val="content"/>
        </w:behaviors>
        <w:guid w:val="{2ED97F35-D895-47EE-B2CF-ED94A1A170F6}"/>
      </w:docPartPr>
      <w:docPartBody>
        <w:p w:rsidR="00000000" w:rsidRDefault="007273DA">
          <w:pPr>
            <w:pStyle w:val="9810CBACDB04429D976673732A5FBB5F"/>
          </w:pPr>
          <w:r w:rsidRPr="00C31BD2">
            <w:rPr>
              <w:rStyle w:val="PlaceholderText"/>
            </w:rPr>
            <w:t>Click or tap here to enter text.</w:t>
          </w:r>
        </w:p>
      </w:docPartBody>
    </w:docPart>
    <w:docPart>
      <w:docPartPr>
        <w:name w:val="2B5FFC4EB3484F019CF1A7090E2AFD8B"/>
        <w:category>
          <w:name w:val="General"/>
          <w:gallery w:val="placeholder"/>
        </w:category>
        <w:types>
          <w:type w:val="bbPlcHdr"/>
        </w:types>
        <w:behaviors>
          <w:behavior w:val="content"/>
        </w:behaviors>
        <w:guid w:val="{1D9BA5A3-7F0D-4585-AA6F-3DF8433CFAB6}"/>
      </w:docPartPr>
      <w:docPartBody>
        <w:p w:rsidR="00000000" w:rsidRDefault="007273DA">
          <w:pPr>
            <w:pStyle w:val="2B5FFC4EB3484F019CF1A7090E2AFD8B"/>
          </w:pPr>
          <w:r w:rsidRPr="00C31BD2">
            <w:rPr>
              <w:rStyle w:val="PlaceholderText"/>
            </w:rPr>
            <w:t>Click or tap here to enter text.</w:t>
          </w:r>
        </w:p>
      </w:docPartBody>
    </w:docPart>
    <w:docPart>
      <w:docPartPr>
        <w:name w:val="D8F820C79D174CC4BBD959DE80B3ECFD"/>
        <w:category>
          <w:name w:val="General"/>
          <w:gallery w:val="placeholder"/>
        </w:category>
        <w:types>
          <w:type w:val="bbPlcHdr"/>
        </w:types>
        <w:behaviors>
          <w:behavior w:val="content"/>
        </w:behaviors>
        <w:guid w:val="{5CCDC262-51B2-49DE-9A2C-F4EA1FDD1151}"/>
      </w:docPartPr>
      <w:docPartBody>
        <w:p w:rsidR="00000000" w:rsidRDefault="007273DA">
          <w:pPr>
            <w:pStyle w:val="D8F820C79D174CC4BBD959DE80B3ECFD"/>
          </w:pPr>
          <w:r w:rsidRPr="00C31BD2">
            <w:rPr>
              <w:rStyle w:val="PlaceholderText"/>
            </w:rPr>
            <w:t>Click or tap here to enter text.</w:t>
          </w:r>
        </w:p>
      </w:docPartBody>
    </w:docPart>
    <w:docPart>
      <w:docPartPr>
        <w:name w:val="EE0317AC041F4CCA86E5B63750B7ADCE"/>
        <w:category>
          <w:name w:val="General"/>
          <w:gallery w:val="placeholder"/>
        </w:category>
        <w:types>
          <w:type w:val="bbPlcHdr"/>
        </w:types>
        <w:behaviors>
          <w:behavior w:val="content"/>
        </w:behaviors>
        <w:guid w:val="{19E16C1B-D427-47FA-B910-99941CD22CAA}"/>
      </w:docPartPr>
      <w:docPartBody>
        <w:p w:rsidR="00000000" w:rsidRDefault="007273DA">
          <w:pPr>
            <w:pStyle w:val="EE0317AC041F4CCA86E5B63750B7ADCE"/>
          </w:pPr>
          <w:r w:rsidRPr="00C31BD2">
            <w:rPr>
              <w:rStyle w:val="PlaceholderText"/>
            </w:rPr>
            <w:t>Click or tap here to enter text.</w:t>
          </w:r>
        </w:p>
      </w:docPartBody>
    </w:docPart>
    <w:docPart>
      <w:docPartPr>
        <w:name w:val="363ECCD001FC4983A67743ADF165714F"/>
        <w:category>
          <w:name w:val="General"/>
          <w:gallery w:val="placeholder"/>
        </w:category>
        <w:types>
          <w:type w:val="bbPlcHdr"/>
        </w:types>
        <w:behaviors>
          <w:behavior w:val="content"/>
        </w:behaviors>
        <w:guid w:val="{92E309DA-5B0F-4FF1-A87B-D9A7AFC24673}"/>
      </w:docPartPr>
      <w:docPartBody>
        <w:p w:rsidR="00000000" w:rsidRDefault="007273DA">
          <w:pPr>
            <w:pStyle w:val="363ECCD001FC4983A67743ADF165714F"/>
          </w:pPr>
          <w:r w:rsidRPr="00C31BD2">
            <w:rPr>
              <w:rStyle w:val="PlaceholderText"/>
            </w:rPr>
            <w:t>Click or tap here to enter text.</w:t>
          </w:r>
        </w:p>
      </w:docPartBody>
    </w:docPart>
    <w:docPart>
      <w:docPartPr>
        <w:name w:val="E479B8924453437786955EBAB8BC0694"/>
        <w:category>
          <w:name w:val="General"/>
          <w:gallery w:val="placeholder"/>
        </w:category>
        <w:types>
          <w:type w:val="bbPlcHdr"/>
        </w:types>
        <w:behaviors>
          <w:behavior w:val="content"/>
        </w:behaviors>
        <w:guid w:val="{534C5CFE-1377-4A2E-9EF0-F76801C4DD70}"/>
      </w:docPartPr>
      <w:docPartBody>
        <w:p w:rsidR="00000000" w:rsidRDefault="007273DA">
          <w:pPr>
            <w:pStyle w:val="E479B8924453437786955EBAB8BC0694"/>
          </w:pPr>
          <w:r w:rsidRPr="00C31BD2">
            <w:rPr>
              <w:rStyle w:val="PlaceholderText"/>
            </w:rPr>
            <w:t>Click or tap here to enter text.</w:t>
          </w:r>
        </w:p>
      </w:docPartBody>
    </w:docPart>
    <w:docPart>
      <w:docPartPr>
        <w:name w:val="1C39CFBF8B37475F9E8D8EC9BCDEE21C"/>
        <w:category>
          <w:name w:val="General"/>
          <w:gallery w:val="placeholder"/>
        </w:category>
        <w:types>
          <w:type w:val="bbPlcHdr"/>
        </w:types>
        <w:behaviors>
          <w:behavior w:val="content"/>
        </w:behaviors>
        <w:guid w:val="{91990797-2E51-465E-8F6D-4E55DB12D9E5}"/>
      </w:docPartPr>
      <w:docPartBody>
        <w:p w:rsidR="00000000" w:rsidRDefault="007273DA">
          <w:pPr>
            <w:pStyle w:val="1C39CFBF8B37475F9E8D8EC9BCDEE21C"/>
          </w:pPr>
          <w:r w:rsidRPr="00C31BD2">
            <w:rPr>
              <w:rStyle w:val="PlaceholderText"/>
            </w:rPr>
            <w:t>Click or tap here to enter text.</w:t>
          </w:r>
        </w:p>
      </w:docPartBody>
    </w:docPart>
    <w:docPart>
      <w:docPartPr>
        <w:name w:val="8C4261E813AF4B2988E8FE621C5E09B1"/>
        <w:category>
          <w:name w:val="General"/>
          <w:gallery w:val="placeholder"/>
        </w:category>
        <w:types>
          <w:type w:val="bbPlcHdr"/>
        </w:types>
        <w:behaviors>
          <w:behavior w:val="content"/>
        </w:behaviors>
        <w:guid w:val="{ACD95389-781F-4EA8-A00E-EDE6DD98CB32}"/>
      </w:docPartPr>
      <w:docPartBody>
        <w:p w:rsidR="00000000" w:rsidRDefault="007273DA">
          <w:pPr>
            <w:pStyle w:val="8C4261E813AF4B2988E8FE621C5E09B1"/>
          </w:pPr>
          <w:r w:rsidRPr="00C31BD2">
            <w:rPr>
              <w:rStyle w:val="PlaceholderText"/>
            </w:rPr>
            <w:t>Click or tap here to enter text.</w:t>
          </w:r>
        </w:p>
      </w:docPartBody>
    </w:docPart>
    <w:docPart>
      <w:docPartPr>
        <w:name w:val="C51198450A4F4E8F9591701DFEE393D0"/>
        <w:category>
          <w:name w:val="General"/>
          <w:gallery w:val="placeholder"/>
        </w:category>
        <w:types>
          <w:type w:val="bbPlcHdr"/>
        </w:types>
        <w:behaviors>
          <w:behavior w:val="content"/>
        </w:behaviors>
        <w:guid w:val="{BE02A20D-BC04-4B72-8179-EDF318CF7A07}"/>
      </w:docPartPr>
      <w:docPartBody>
        <w:p w:rsidR="00000000" w:rsidRDefault="007273DA">
          <w:pPr>
            <w:pStyle w:val="C51198450A4F4E8F9591701DFEE393D0"/>
          </w:pPr>
          <w:r w:rsidRPr="00C31BD2">
            <w:rPr>
              <w:rStyle w:val="PlaceholderText"/>
            </w:rPr>
            <w:t>Click or tap here to enter text.</w:t>
          </w:r>
        </w:p>
      </w:docPartBody>
    </w:docPart>
    <w:docPart>
      <w:docPartPr>
        <w:name w:val="973C23C67E6041E59322E9E58BE0BD42"/>
        <w:category>
          <w:name w:val="General"/>
          <w:gallery w:val="placeholder"/>
        </w:category>
        <w:types>
          <w:type w:val="bbPlcHdr"/>
        </w:types>
        <w:behaviors>
          <w:behavior w:val="content"/>
        </w:behaviors>
        <w:guid w:val="{C1B28E56-0465-4178-B174-A3656CD5E2D2}"/>
      </w:docPartPr>
      <w:docPartBody>
        <w:p w:rsidR="00000000" w:rsidRDefault="007273DA">
          <w:pPr>
            <w:pStyle w:val="973C23C67E6041E59322E9E58BE0BD42"/>
          </w:pPr>
          <w:r w:rsidRPr="00C31BD2">
            <w:rPr>
              <w:rStyle w:val="PlaceholderText"/>
            </w:rPr>
            <w:t>Click or tap here to enter text.</w:t>
          </w:r>
        </w:p>
      </w:docPartBody>
    </w:docPart>
    <w:docPart>
      <w:docPartPr>
        <w:name w:val="7D7F31FD49B34D1097DEFF9D396AF3ED"/>
        <w:category>
          <w:name w:val="General"/>
          <w:gallery w:val="placeholder"/>
        </w:category>
        <w:types>
          <w:type w:val="bbPlcHdr"/>
        </w:types>
        <w:behaviors>
          <w:behavior w:val="content"/>
        </w:behaviors>
        <w:guid w:val="{A70D90CB-D0A9-46CD-A110-08CF1111B815}"/>
      </w:docPartPr>
      <w:docPartBody>
        <w:p w:rsidR="00000000" w:rsidRDefault="007273DA">
          <w:pPr>
            <w:pStyle w:val="7D7F31FD49B34D1097DEFF9D396AF3ED"/>
          </w:pPr>
          <w:r w:rsidRPr="00C31BD2">
            <w:rPr>
              <w:rStyle w:val="PlaceholderText"/>
            </w:rPr>
            <w:t>Click or tap here to enter text.</w:t>
          </w:r>
        </w:p>
      </w:docPartBody>
    </w:docPart>
    <w:docPart>
      <w:docPartPr>
        <w:name w:val="683B3BB223994DAC82CC4D60A7ED2D00"/>
        <w:category>
          <w:name w:val="General"/>
          <w:gallery w:val="placeholder"/>
        </w:category>
        <w:types>
          <w:type w:val="bbPlcHdr"/>
        </w:types>
        <w:behaviors>
          <w:behavior w:val="content"/>
        </w:behaviors>
        <w:guid w:val="{06F06AB1-08F2-433D-B878-AB1794D1F3EE}"/>
      </w:docPartPr>
      <w:docPartBody>
        <w:p w:rsidR="00000000" w:rsidRDefault="007273DA">
          <w:pPr>
            <w:pStyle w:val="683B3BB223994DAC82CC4D60A7ED2D00"/>
          </w:pPr>
          <w:r w:rsidRPr="00C31BD2">
            <w:rPr>
              <w:rStyle w:val="PlaceholderText"/>
            </w:rPr>
            <w:t>Click or tap here to enter text.</w:t>
          </w:r>
        </w:p>
      </w:docPartBody>
    </w:docPart>
    <w:docPart>
      <w:docPartPr>
        <w:name w:val="039D2AC0642A40D2BA57D229DD2531B8"/>
        <w:category>
          <w:name w:val="General"/>
          <w:gallery w:val="placeholder"/>
        </w:category>
        <w:types>
          <w:type w:val="bbPlcHdr"/>
        </w:types>
        <w:behaviors>
          <w:behavior w:val="content"/>
        </w:behaviors>
        <w:guid w:val="{798298F0-6ACA-4A20-A1DD-C768EA6A58EC}"/>
      </w:docPartPr>
      <w:docPartBody>
        <w:p w:rsidR="00000000" w:rsidRDefault="007273DA">
          <w:pPr>
            <w:pStyle w:val="039D2AC0642A40D2BA57D229DD2531B8"/>
          </w:pPr>
          <w:r w:rsidRPr="00C31BD2">
            <w:rPr>
              <w:rStyle w:val="PlaceholderText"/>
            </w:rPr>
            <w:t>Click or tap here to enter text.</w:t>
          </w:r>
        </w:p>
      </w:docPartBody>
    </w:docPart>
    <w:docPart>
      <w:docPartPr>
        <w:name w:val="8AEAF752F56F4391A53FBD2C7B2A1823"/>
        <w:category>
          <w:name w:val="General"/>
          <w:gallery w:val="placeholder"/>
        </w:category>
        <w:types>
          <w:type w:val="bbPlcHdr"/>
        </w:types>
        <w:behaviors>
          <w:behavior w:val="content"/>
        </w:behaviors>
        <w:guid w:val="{98887D62-F6D1-4014-B0E1-11D6DFCB78A1}"/>
      </w:docPartPr>
      <w:docPartBody>
        <w:p w:rsidR="00000000" w:rsidRDefault="007273DA">
          <w:pPr>
            <w:pStyle w:val="8AEAF752F56F4391A53FBD2C7B2A1823"/>
          </w:pPr>
          <w:r w:rsidRPr="00C31BD2">
            <w:rPr>
              <w:rStyle w:val="PlaceholderText"/>
            </w:rPr>
            <w:t>Click or tap here to enter text.</w:t>
          </w:r>
        </w:p>
      </w:docPartBody>
    </w:docPart>
    <w:docPart>
      <w:docPartPr>
        <w:name w:val="2134E9F7DB9A44A5927D2DD1D9821A91"/>
        <w:category>
          <w:name w:val="General"/>
          <w:gallery w:val="placeholder"/>
        </w:category>
        <w:types>
          <w:type w:val="bbPlcHdr"/>
        </w:types>
        <w:behaviors>
          <w:behavior w:val="content"/>
        </w:behaviors>
        <w:guid w:val="{A3030A12-5FCC-4A2E-AB11-CDC787E5227D}"/>
      </w:docPartPr>
      <w:docPartBody>
        <w:p w:rsidR="00000000" w:rsidRDefault="007273DA">
          <w:pPr>
            <w:pStyle w:val="2134E9F7DB9A44A5927D2DD1D9821A91"/>
          </w:pPr>
          <w:r w:rsidRPr="00C31BD2">
            <w:rPr>
              <w:rStyle w:val="PlaceholderText"/>
            </w:rPr>
            <w:t>Click or tap here to enter text.</w:t>
          </w:r>
        </w:p>
      </w:docPartBody>
    </w:docPart>
    <w:docPart>
      <w:docPartPr>
        <w:name w:val="224CA452A35443AEA25CD1BB75EEC8A7"/>
        <w:category>
          <w:name w:val="General"/>
          <w:gallery w:val="placeholder"/>
        </w:category>
        <w:types>
          <w:type w:val="bbPlcHdr"/>
        </w:types>
        <w:behaviors>
          <w:behavior w:val="content"/>
        </w:behaviors>
        <w:guid w:val="{66BA44E3-7C6D-42A0-84E9-B76407826BE9}"/>
      </w:docPartPr>
      <w:docPartBody>
        <w:p w:rsidR="00000000" w:rsidRDefault="007273DA">
          <w:pPr>
            <w:pStyle w:val="224CA452A35443AEA25CD1BB75EEC8A7"/>
          </w:pPr>
          <w:r w:rsidRPr="00C31BD2">
            <w:rPr>
              <w:rStyle w:val="PlaceholderText"/>
            </w:rPr>
            <w:t>Click or tap here to enter text.</w:t>
          </w:r>
        </w:p>
      </w:docPartBody>
    </w:docPart>
    <w:docPart>
      <w:docPartPr>
        <w:name w:val="D1738DA530C240B6A7BAE1F8B7A1A1A7"/>
        <w:category>
          <w:name w:val="General"/>
          <w:gallery w:val="placeholder"/>
        </w:category>
        <w:types>
          <w:type w:val="bbPlcHdr"/>
        </w:types>
        <w:behaviors>
          <w:behavior w:val="content"/>
        </w:behaviors>
        <w:guid w:val="{9105A9EC-F367-4D20-90AD-3E035ECA993A}"/>
      </w:docPartPr>
      <w:docPartBody>
        <w:p w:rsidR="00000000" w:rsidRDefault="007273DA">
          <w:pPr>
            <w:pStyle w:val="D1738DA530C240B6A7BAE1F8B7A1A1A7"/>
          </w:pPr>
          <w:r w:rsidRPr="00C31BD2">
            <w:rPr>
              <w:rStyle w:val="PlaceholderText"/>
            </w:rPr>
            <w:t>Click or tap here to enter text.</w:t>
          </w:r>
        </w:p>
      </w:docPartBody>
    </w:docPart>
    <w:docPart>
      <w:docPartPr>
        <w:name w:val="4D0866D8200845A5B1B95270978F7DD3"/>
        <w:category>
          <w:name w:val="General"/>
          <w:gallery w:val="placeholder"/>
        </w:category>
        <w:types>
          <w:type w:val="bbPlcHdr"/>
        </w:types>
        <w:behaviors>
          <w:behavior w:val="content"/>
        </w:behaviors>
        <w:guid w:val="{B69E7542-188E-4A98-BDB1-7726670D0BB9}"/>
      </w:docPartPr>
      <w:docPartBody>
        <w:p w:rsidR="00000000" w:rsidRDefault="007273DA">
          <w:pPr>
            <w:pStyle w:val="4D0866D8200845A5B1B95270978F7DD3"/>
          </w:pPr>
          <w:r w:rsidRPr="00C31BD2">
            <w:rPr>
              <w:rStyle w:val="PlaceholderText"/>
            </w:rPr>
            <w:t>Click or tap here to enter text.</w:t>
          </w:r>
        </w:p>
      </w:docPartBody>
    </w:docPart>
    <w:docPart>
      <w:docPartPr>
        <w:name w:val="FAA9B37298224BB1BCFD080719212C13"/>
        <w:category>
          <w:name w:val="General"/>
          <w:gallery w:val="placeholder"/>
        </w:category>
        <w:types>
          <w:type w:val="bbPlcHdr"/>
        </w:types>
        <w:behaviors>
          <w:behavior w:val="content"/>
        </w:behaviors>
        <w:guid w:val="{838F6BD6-914F-481B-914A-B5DD778532A7}"/>
      </w:docPartPr>
      <w:docPartBody>
        <w:p w:rsidR="00000000" w:rsidRDefault="007273DA">
          <w:pPr>
            <w:pStyle w:val="FAA9B37298224BB1BCFD080719212C13"/>
          </w:pPr>
          <w:r w:rsidRPr="00C31BD2">
            <w:rPr>
              <w:rStyle w:val="PlaceholderText"/>
            </w:rPr>
            <w:t>Click or tap here to enter text.</w:t>
          </w:r>
        </w:p>
      </w:docPartBody>
    </w:docPart>
    <w:docPart>
      <w:docPartPr>
        <w:name w:val="3CE01958C50B4466AD2245909F999E4A"/>
        <w:category>
          <w:name w:val="General"/>
          <w:gallery w:val="placeholder"/>
        </w:category>
        <w:types>
          <w:type w:val="bbPlcHdr"/>
        </w:types>
        <w:behaviors>
          <w:behavior w:val="content"/>
        </w:behaviors>
        <w:guid w:val="{13A47307-072D-45D1-A5A8-7402FBD88406}"/>
      </w:docPartPr>
      <w:docPartBody>
        <w:p w:rsidR="00000000" w:rsidRDefault="007273DA">
          <w:pPr>
            <w:pStyle w:val="3CE01958C50B4466AD2245909F999E4A"/>
          </w:pPr>
          <w:r w:rsidRPr="00C31BD2">
            <w:rPr>
              <w:rStyle w:val="PlaceholderText"/>
            </w:rPr>
            <w:t>Click or tap here to enter text.</w:t>
          </w:r>
        </w:p>
      </w:docPartBody>
    </w:docPart>
    <w:docPart>
      <w:docPartPr>
        <w:name w:val="15F490730233458CA06CC7A142C26B52"/>
        <w:category>
          <w:name w:val="General"/>
          <w:gallery w:val="placeholder"/>
        </w:category>
        <w:types>
          <w:type w:val="bbPlcHdr"/>
        </w:types>
        <w:behaviors>
          <w:behavior w:val="content"/>
        </w:behaviors>
        <w:guid w:val="{D5CE545D-BADE-4DAB-A7D8-0900AE461068}"/>
      </w:docPartPr>
      <w:docPartBody>
        <w:p w:rsidR="00000000" w:rsidRDefault="007273DA">
          <w:pPr>
            <w:pStyle w:val="15F490730233458CA06CC7A142C26B52"/>
          </w:pPr>
          <w:r w:rsidRPr="00C31BD2">
            <w:rPr>
              <w:rStyle w:val="PlaceholderText"/>
            </w:rPr>
            <w:t>Click or tap here to enter text.</w:t>
          </w:r>
        </w:p>
      </w:docPartBody>
    </w:docPart>
    <w:docPart>
      <w:docPartPr>
        <w:name w:val="B0170C4EB6964B2D82D8C0214A7D7654"/>
        <w:category>
          <w:name w:val="General"/>
          <w:gallery w:val="placeholder"/>
        </w:category>
        <w:types>
          <w:type w:val="bbPlcHdr"/>
        </w:types>
        <w:behaviors>
          <w:behavior w:val="content"/>
        </w:behaviors>
        <w:guid w:val="{F95351AE-6945-4B08-96C7-A79412A44A9A}"/>
      </w:docPartPr>
      <w:docPartBody>
        <w:p w:rsidR="00000000" w:rsidRDefault="007273DA">
          <w:pPr>
            <w:pStyle w:val="B0170C4EB6964B2D82D8C0214A7D7654"/>
          </w:pPr>
          <w:r w:rsidRPr="00C31BD2">
            <w:rPr>
              <w:rStyle w:val="PlaceholderText"/>
            </w:rPr>
            <w:t>Click or tap here to enter text.</w:t>
          </w:r>
        </w:p>
      </w:docPartBody>
    </w:docPart>
    <w:docPart>
      <w:docPartPr>
        <w:name w:val="CB95BD37BB534B21A6FAEED7479A80EC"/>
        <w:category>
          <w:name w:val="General"/>
          <w:gallery w:val="placeholder"/>
        </w:category>
        <w:types>
          <w:type w:val="bbPlcHdr"/>
        </w:types>
        <w:behaviors>
          <w:behavior w:val="content"/>
        </w:behaviors>
        <w:guid w:val="{33A83DDE-5EDF-4824-ACE2-8F7C89B5B25E}"/>
      </w:docPartPr>
      <w:docPartBody>
        <w:p w:rsidR="00000000" w:rsidRDefault="007273DA">
          <w:pPr>
            <w:pStyle w:val="CB95BD37BB534B21A6FAEED7479A80EC"/>
          </w:pPr>
          <w:r w:rsidRPr="00C31BD2">
            <w:rPr>
              <w:rStyle w:val="PlaceholderText"/>
            </w:rPr>
            <w:t>Click or tap here to enter text.</w:t>
          </w:r>
        </w:p>
      </w:docPartBody>
    </w:docPart>
    <w:docPart>
      <w:docPartPr>
        <w:name w:val="44D86FED03EE49BD89E242196BE9E3F0"/>
        <w:category>
          <w:name w:val="General"/>
          <w:gallery w:val="placeholder"/>
        </w:category>
        <w:types>
          <w:type w:val="bbPlcHdr"/>
        </w:types>
        <w:behaviors>
          <w:behavior w:val="content"/>
        </w:behaviors>
        <w:guid w:val="{1E4F392F-AD1E-46C2-8BFC-A959697B6F43}"/>
      </w:docPartPr>
      <w:docPartBody>
        <w:p w:rsidR="00000000" w:rsidRDefault="007273DA">
          <w:pPr>
            <w:pStyle w:val="44D86FED03EE49BD89E242196BE9E3F0"/>
          </w:pPr>
          <w:r w:rsidRPr="00C31BD2">
            <w:rPr>
              <w:rStyle w:val="PlaceholderText"/>
            </w:rPr>
            <w:t>Click or tap here to enter text.</w:t>
          </w:r>
        </w:p>
      </w:docPartBody>
    </w:docPart>
    <w:docPart>
      <w:docPartPr>
        <w:name w:val="BF11568753594BE38F2576A30DA976C4"/>
        <w:category>
          <w:name w:val="General"/>
          <w:gallery w:val="placeholder"/>
        </w:category>
        <w:types>
          <w:type w:val="bbPlcHdr"/>
        </w:types>
        <w:behaviors>
          <w:behavior w:val="content"/>
        </w:behaviors>
        <w:guid w:val="{3BBB77A3-C5C6-4A4E-B2F3-3DEFA86517F6}"/>
      </w:docPartPr>
      <w:docPartBody>
        <w:p w:rsidR="00000000" w:rsidRDefault="007273DA">
          <w:pPr>
            <w:pStyle w:val="BF11568753594BE38F2576A30DA976C4"/>
          </w:pPr>
          <w:r w:rsidRPr="00C31BD2">
            <w:rPr>
              <w:rStyle w:val="PlaceholderText"/>
            </w:rPr>
            <w:t>Click or tap here to enter text.</w:t>
          </w:r>
        </w:p>
      </w:docPartBody>
    </w:docPart>
    <w:docPart>
      <w:docPartPr>
        <w:name w:val="21D049DD08EA4C9594DB87982388BC1C"/>
        <w:category>
          <w:name w:val="General"/>
          <w:gallery w:val="placeholder"/>
        </w:category>
        <w:types>
          <w:type w:val="bbPlcHdr"/>
        </w:types>
        <w:behaviors>
          <w:behavior w:val="content"/>
        </w:behaviors>
        <w:guid w:val="{F6A4BE69-1778-4C5A-A6B2-9B4B17DA6DF7}"/>
      </w:docPartPr>
      <w:docPartBody>
        <w:p w:rsidR="00000000" w:rsidRDefault="007273DA">
          <w:pPr>
            <w:pStyle w:val="21D049DD08EA4C9594DB87982388BC1C"/>
          </w:pPr>
          <w:r w:rsidRPr="00C31BD2">
            <w:rPr>
              <w:rStyle w:val="PlaceholderText"/>
            </w:rPr>
            <w:t>Click or tap here to enter text.</w:t>
          </w:r>
        </w:p>
      </w:docPartBody>
    </w:docPart>
    <w:docPart>
      <w:docPartPr>
        <w:name w:val="A3716765C0404CC48FF098F7518957E4"/>
        <w:category>
          <w:name w:val="General"/>
          <w:gallery w:val="placeholder"/>
        </w:category>
        <w:types>
          <w:type w:val="bbPlcHdr"/>
        </w:types>
        <w:behaviors>
          <w:behavior w:val="content"/>
        </w:behaviors>
        <w:guid w:val="{1B20EAFB-4964-4302-B11E-84AD0DFF3496}"/>
      </w:docPartPr>
      <w:docPartBody>
        <w:p w:rsidR="00000000" w:rsidRDefault="007273DA">
          <w:pPr>
            <w:pStyle w:val="A3716765C0404CC48FF098F7518957E4"/>
          </w:pPr>
          <w:r w:rsidRPr="00C31BD2">
            <w:rPr>
              <w:rStyle w:val="PlaceholderText"/>
            </w:rPr>
            <w:t>Click or tap here to enter text.</w:t>
          </w:r>
        </w:p>
      </w:docPartBody>
    </w:docPart>
    <w:docPart>
      <w:docPartPr>
        <w:name w:val="1B8B379F980D4341915E548C4C9C3C01"/>
        <w:category>
          <w:name w:val="General"/>
          <w:gallery w:val="placeholder"/>
        </w:category>
        <w:types>
          <w:type w:val="bbPlcHdr"/>
        </w:types>
        <w:behaviors>
          <w:behavior w:val="content"/>
        </w:behaviors>
        <w:guid w:val="{DB941410-584E-4CEA-90E7-C86759EAAC19}"/>
      </w:docPartPr>
      <w:docPartBody>
        <w:p w:rsidR="00000000" w:rsidRDefault="007273DA">
          <w:pPr>
            <w:pStyle w:val="1B8B379F980D4341915E548C4C9C3C01"/>
          </w:pPr>
          <w:r w:rsidRPr="00C31BD2">
            <w:rPr>
              <w:rStyle w:val="PlaceholderText"/>
            </w:rPr>
            <w:t>Click or tap here to enter text.</w:t>
          </w:r>
        </w:p>
      </w:docPartBody>
    </w:docPart>
    <w:docPart>
      <w:docPartPr>
        <w:name w:val="4D23FD73CF414165B576F949FFDDBC9B"/>
        <w:category>
          <w:name w:val="General"/>
          <w:gallery w:val="placeholder"/>
        </w:category>
        <w:types>
          <w:type w:val="bbPlcHdr"/>
        </w:types>
        <w:behaviors>
          <w:behavior w:val="content"/>
        </w:behaviors>
        <w:guid w:val="{D659F21B-7DC6-4F67-989A-4D301496BB26}"/>
      </w:docPartPr>
      <w:docPartBody>
        <w:p w:rsidR="00000000" w:rsidRDefault="007273DA">
          <w:pPr>
            <w:pStyle w:val="4D23FD73CF414165B576F949FFDDBC9B"/>
          </w:pPr>
          <w:r w:rsidRPr="00C31BD2">
            <w:rPr>
              <w:rStyle w:val="PlaceholderText"/>
            </w:rPr>
            <w:t>Click or tap here to enter text.</w:t>
          </w:r>
        </w:p>
      </w:docPartBody>
    </w:docPart>
    <w:docPart>
      <w:docPartPr>
        <w:name w:val="78A81E93DC61418D806575CAEFDAD4CF"/>
        <w:category>
          <w:name w:val="General"/>
          <w:gallery w:val="placeholder"/>
        </w:category>
        <w:types>
          <w:type w:val="bbPlcHdr"/>
        </w:types>
        <w:behaviors>
          <w:behavior w:val="content"/>
        </w:behaviors>
        <w:guid w:val="{D39DD358-A935-43FA-B4BC-C2EE544D8180}"/>
      </w:docPartPr>
      <w:docPartBody>
        <w:p w:rsidR="00000000" w:rsidRDefault="007273DA">
          <w:pPr>
            <w:pStyle w:val="78A81E93DC61418D806575CAEFDAD4CF"/>
          </w:pPr>
          <w:r w:rsidRPr="00C31BD2">
            <w:rPr>
              <w:rStyle w:val="PlaceholderText"/>
            </w:rPr>
            <w:t>Click or tap here to enter text.</w:t>
          </w:r>
        </w:p>
      </w:docPartBody>
    </w:docPart>
    <w:docPart>
      <w:docPartPr>
        <w:name w:val="44541F33E2F04580A120A895BCAFA492"/>
        <w:category>
          <w:name w:val="General"/>
          <w:gallery w:val="placeholder"/>
        </w:category>
        <w:types>
          <w:type w:val="bbPlcHdr"/>
        </w:types>
        <w:behaviors>
          <w:behavior w:val="content"/>
        </w:behaviors>
        <w:guid w:val="{FA2665FC-357E-4816-A7D6-CEEF0112971E}"/>
      </w:docPartPr>
      <w:docPartBody>
        <w:p w:rsidR="00000000" w:rsidRDefault="007273DA">
          <w:pPr>
            <w:pStyle w:val="44541F33E2F04580A120A895BCAFA492"/>
          </w:pPr>
          <w:r w:rsidRPr="00C31BD2">
            <w:rPr>
              <w:rStyle w:val="PlaceholderText"/>
            </w:rPr>
            <w:t>Click or tap here to enter text.</w:t>
          </w:r>
        </w:p>
      </w:docPartBody>
    </w:docPart>
    <w:docPart>
      <w:docPartPr>
        <w:name w:val="9377BE5BF63F4EC6A858E92ADF05EA50"/>
        <w:category>
          <w:name w:val="General"/>
          <w:gallery w:val="placeholder"/>
        </w:category>
        <w:types>
          <w:type w:val="bbPlcHdr"/>
        </w:types>
        <w:behaviors>
          <w:behavior w:val="content"/>
        </w:behaviors>
        <w:guid w:val="{B6A22F15-4997-4FD0-A872-EB2F2A4112E0}"/>
      </w:docPartPr>
      <w:docPartBody>
        <w:p w:rsidR="00000000" w:rsidRDefault="007273DA">
          <w:pPr>
            <w:pStyle w:val="9377BE5BF63F4EC6A858E92ADF05EA50"/>
          </w:pPr>
          <w:r w:rsidRPr="00C31BD2">
            <w:rPr>
              <w:rStyle w:val="PlaceholderText"/>
            </w:rPr>
            <w:t>Click or tap here to enter text.</w:t>
          </w:r>
        </w:p>
      </w:docPartBody>
    </w:docPart>
    <w:docPart>
      <w:docPartPr>
        <w:name w:val="5BA287F7D3CC4A25990B8A56B8472FF1"/>
        <w:category>
          <w:name w:val="General"/>
          <w:gallery w:val="placeholder"/>
        </w:category>
        <w:types>
          <w:type w:val="bbPlcHdr"/>
        </w:types>
        <w:behaviors>
          <w:behavior w:val="content"/>
        </w:behaviors>
        <w:guid w:val="{15B0D14B-C4B7-42D5-8546-2ED48434867B}"/>
      </w:docPartPr>
      <w:docPartBody>
        <w:p w:rsidR="00000000" w:rsidRDefault="007273DA">
          <w:pPr>
            <w:pStyle w:val="5BA287F7D3CC4A25990B8A56B8472FF1"/>
          </w:pPr>
          <w:r w:rsidRPr="00C31BD2">
            <w:rPr>
              <w:rStyle w:val="PlaceholderText"/>
            </w:rPr>
            <w:t>Click or tap here to enter text.</w:t>
          </w:r>
        </w:p>
      </w:docPartBody>
    </w:docPart>
    <w:docPart>
      <w:docPartPr>
        <w:name w:val="18A965331BED4492978F47AE384F1587"/>
        <w:category>
          <w:name w:val="General"/>
          <w:gallery w:val="placeholder"/>
        </w:category>
        <w:types>
          <w:type w:val="bbPlcHdr"/>
        </w:types>
        <w:behaviors>
          <w:behavior w:val="content"/>
        </w:behaviors>
        <w:guid w:val="{F8ECCC79-49FC-4EFC-9899-5B4D1A1D95BD}"/>
      </w:docPartPr>
      <w:docPartBody>
        <w:p w:rsidR="00000000" w:rsidRDefault="007273DA">
          <w:pPr>
            <w:pStyle w:val="18A965331BED4492978F47AE384F1587"/>
          </w:pPr>
          <w:r w:rsidRPr="00C31BD2">
            <w:rPr>
              <w:rStyle w:val="PlaceholderText"/>
            </w:rPr>
            <w:t>Click or tap here to enter text.</w:t>
          </w:r>
        </w:p>
      </w:docPartBody>
    </w:docPart>
    <w:docPart>
      <w:docPartPr>
        <w:name w:val="C52C0AF972A84F3198AFB8BACA3A49B0"/>
        <w:category>
          <w:name w:val="General"/>
          <w:gallery w:val="placeholder"/>
        </w:category>
        <w:types>
          <w:type w:val="bbPlcHdr"/>
        </w:types>
        <w:behaviors>
          <w:behavior w:val="content"/>
        </w:behaviors>
        <w:guid w:val="{E5E13DB5-2DA9-4D7D-BB0A-352367A68010}"/>
      </w:docPartPr>
      <w:docPartBody>
        <w:p w:rsidR="00000000" w:rsidRDefault="007273DA">
          <w:pPr>
            <w:pStyle w:val="C52C0AF972A84F3198AFB8BACA3A49B0"/>
          </w:pPr>
          <w:r w:rsidRPr="00C31BD2">
            <w:rPr>
              <w:rStyle w:val="PlaceholderText"/>
            </w:rPr>
            <w:t>Click or tap here to enter text.</w:t>
          </w:r>
        </w:p>
      </w:docPartBody>
    </w:docPart>
    <w:docPart>
      <w:docPartPr>
        <w:name w:val="37D0DD968DEC44AD96EBB077796E2010"/>
        <w:category>
          <w:name w:val="General"/>
          <w:gallery w:val="placeholder"/>
        </w:category>
        <w:types>
          <w:type w:val="bbPlcHdr"/>
        </w:types>
        <w:behaviors>
          <w:behavior w:val="content"/>
        </w:behaviors>
        <w:guid w:val="{B9587043-98B0-4EEE-9B14-0E43B1BBD2E7}"/>
      </w:docPartPr>
      <w:docPartBody>
        <w:p w:rsidR="00000000" w:rsidRDefault="007273DA">
          <w:pPr>
            <w:pStyle w:val="37D0DD968DEC44AD96EBB077796E2010"/>
          </w:pPr>
          <w:r w:rsidRPr="00C31BD2">
            <w:rPr>
              <w:rStyle w:val="PlaceholderText"/>
            </w:rPr>
            <w:t>Click or tap here to enter text.</w:t>
          </w:r>
        </w:p>
      </w:docPartBody>
    </w:docPart>
    <w:docPart>
      <w:docPartPr>
        <w:name w:val="684B54F2BBEF48479862D31B9E6A50F0"/>
        <w:category>
          <w:name w:val="General"/>
          <w:gallery w:val="placeholder"/>
        </w:category>
        <w:types>
          <w:type w:val="bbPlcHdr"/>
        </w:types>
        <w:behaviors>
          <w:behavior w:val="content"/>
        </w:behaviors>
        <w:guid w:val="{F2F77D36-DFF7-4EBA-AB1B-3D8E0EC2BD4C}"/>
      </w:docPartPr>
      <w:docPartBody>
        <w:p w:rsidR="00000000" w:rsidRDefault="007273DA">
          <w:pPr>
            <w:pStyle w:val="684B54F2BBEF48479862D31B9E6A50F0"/>
          </w:pPr>
          <w:r w:rsidRPr="00C31BD2">
            <w:rPr>
              <w:rStyle w:val="PlaceholderText"/>
            </w:rPr>
            <w:t>Click or tap here to enter text.</w:t>
          </w:r>
        </w:p>
      </w:docPartBody>
    </w:docPart>
    <w:docPart>
      <w:docPartPr>
        <w:name w:val="33C999EA37B94EEFA9FE9734D30EE410"/>
        <w:category>
          <w:name w:val="General"/>
          <w:gallery w:val="placeholder"/>
        </w:category>
        <w:types>
          <w:type w:val="bbPlcHdr"/>
        </w:types>
        <w:behaviors>
          <w:behavior w:val="content"/>
        </w:behaviors>
        <w:guid w:val="{566B02CF-1B91-43F4-9A7D-10F1797C1E83}"/>
      </w:docPartPr>
      <w:docPartBody>
        <w:p w:rsidR="00000000" w:rsidRDefault="007273DA">
          <w:pPr>
            <w:pStyle w:val="33C999EA37B94EEFA9FE9734D30EE410"/>
          </w:pPr>
          <w:r w:rsidRPr="00C31BD2">
            <w:rPr>
              <w:rStyle w:val="PlaceholderText"/>
            </w:rPr>
            <w:t>Click or tap here to enter text.</w:t>
          </w:r>
        </w:p>
      </w:docPartBody>
    </w:docPart>
    <w:docPart>
      <w:docPartPr>
        <w:name w:val="189C58B7946C43C9B1841793006AE4EF"/>
        <w:category>
          <w:name w:val="General"/>
          <w:gallery w:val="placeholder"/>
        </w:category>
        <w:types>
          <w:type w:val="bbPlcHdr"/>
        </w:types>
        <w:behaviors>
          <w:behavior w:val="content"/>
        </w:behaviors>
        <w:guid w:val="{B3F2A8C9-5098-4CD5-B6E1-B8647ABC45C2}"/>
      </w:docPartPr>
      <w:docPartBody>
        <w:p w:rsidR="00000000" w:rsidRDefault="007273DA">
          <w:pPr>
            <w:pStyle w:val="189C58B7946C43C9B1841793006AE4EF"/>
          </w:pPr>
          <w:r w:rsidRPr="00C31B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A1"/>
    <w:family w:val="auto"/>
    <w:pitch w:val="variable"/>
    <w:sig w:usb0="E0002AFF" w:usb1="C0007843" w:usb2="00000009" w:usb3="00000000" w:csb0="000001FF" w:csb1="00000000"/>
  </w:font>
  <w:font w:name="UntitledSerif-Regular">
    <w:altName w:val="Calibri"/>
    <w:charset w:val="00"/>
    <w:family w:val="auto"/>
    <w:pitch w:val="variable"/>
    <w:sig w:usb0="00000007" w:usb1="00000001" w:usb2="00000000" w:usb3="00000000" w:csb0="00000093" w:csb1="00000000"/>
  </w:font>
  <w:font w:name="UntitledSans-Bold">
    <w:altName w:val="Calibri"/>
    <w:charset w:val="00"/>
    <w:family w:val="auto"/>
    <w:pitch w:val="variable"/>
    <w:sig w:usb0="00000007" w:usb1="00000001" w:usb2="00000000" w:usb3="00000000" w:csb0="00000093" w:csb1="00000000"/>
  </w:font>
  <w:font w:name="UntitledSans-Medium">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mi-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mi-NZ" w:eastAsia="mi-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CEAF1C50A8E448AA6E898AE02B3BA88">
    <w:name w:val="4CEAF1C50A8E448AA6E898AE02B3BA88"/>
  </w:style>
  <w:style w:type="paragraph" w:customStyle="1" w:styleId="AF2302A6D4894B0AAE4672BA8E1924E6">
    <w:name w:val="AF2302A6D4894B0AAE4672BA8E1924E6"/>
  </w:style>
  <w:style w:type="paragraph" w:customStyle="1" w:styleId="8ED1D24D50684AA5ADAC1E24C31FE0C3">
    <w:name w:val="8ED1D24D50684AA5ADAC1E24C31FE0C3"/>
  </w:style>
  <w:style w:type="paragraph" w:customStyle="1" w:styleId="8DA8CB41C6DD4683BDB4366947AA5B3E">
    <w:name w:val="8DA8CB41C6DD4683BDB4366947AA5B3E"/>
  </w:style>
  <w:style w:type="paragraph" w:customStyle="1" w:styleId="D7E1BD8BDB63410B98DE383542C11474">
    <w:name w:val="D7E1BD8BDB63410B98DE383542C11474"/>
  </w:style>
  <w:style w:type="paragraph" w:customStyle="1" w:styleId="55846787E0B2418D95A595347DCCF3A4">
    <w:name w:val="55846787E0B2418D95A595347DCCF3A4"/>
  </w:style>
  <w:style w:type="paragraph" w:customStyle="1" w:styleId="81240EF494C4467AA5E9C81B12642772">
    <w:name w:val="81240EF494C4467AA5E9C81B12642772"/>
  </w:style>
  <w:style w:type="paragraph" w:customStyle="1" w:styleId="65D18BB34A3B44A19AEEB17E5FB20125">
    <w:name w:val="65D18BB34A3B44A19AEEB17E5FB20125"/>
  </w:style>
  <w:style w:type="paragraph" w:customStyle="1" w:styleId="1211B2F834B84CBAAFF9305EBF01CF28">
    <w:name w:val="1211B2F834B84CBAAFF9305EBF01CF28"/>
  </w:style>
  <w:style w:type="paragraph" w:customStyle="1" w:styleId="4CEEE803C36D460DAB10FA560A0304FC">
    <w:name w:val="4CEEE803C36D460DAB10FA560A0304FC"/>
  </w:style>
  <w:style w:type="paragraph" w:customStyle="1" w:styleId="3D95A9D01E7F4FFBB12843F7D8D135A8">
    <w:name w:val="3D95A9D01E7F4FFBB12843F7D8D135A8"/>
  </w:style>
  <w:style w:type="paragraph" w:customStyle="1" w:styleId="055AE6A8CB14452DBA2D0E3FC8BA38A2">
    <w:name w:val="055AE6A8CB14452DBA2D0E3FC8BA38A2"/>
  </w:style>
  <w:style w:type="paragraph" w:customStyle="1" w:styleId="2B4D599E538E4B6689220CBEEB479BFC">
    <w:name w:val="2B4D599E538E4B6689220CBEEB479BFC"/>
  </w:style>
  <w:style w:type="paragraph" w:customStyle="1" w:styleId="6DDAE38F89B84742B246F45877A582A0">
    <w:name w:val="6DDAE38F89B84742B246F45877A582A0"/>
  </w:style>
  <w:style w:type="paragraph" w:customStyle="1" w:styleId="B543DBE1854C4A6D9E189912075671F6">
    <w:name w:val="B543DBE1854C4A6D9E189912075671F6"/>
  </w:style>
  <w:style w:type="paragraph" w:customStyle="1" w:styleId="DD2E5DB66BED4261ADF44379C6765227">
    <w:name w:val="DD2E5DB66BED4261ADF44379C6765227"/>
  </w:style>
  <w:style w:type="paragraph" w:customStyle="1" w:styleId="AF002B658F0A4CD98068F964BCB22845">
    <w:name w:val="AF002B658F0A4CD98068F964BCB22845"/>
  </w:style>
  <w:style w:type="paragraph" w:customStyle="1" w:styleId="69276902607A4CC4A010B93EBC713A46">
    <w:name w:val="69276902607A4CC4A010B93EBC713A46"/>
  </w:style>
  <w:style w:type="paragraph" w:customStyle="1" w:styleId="54616F5DCBB548BDA21A9B947F2F5B0E">
    <w:name w:val="54616F5DCBB548BDA21A9B947F2F5B0E"/>
  </w:style>
  <w:style w:type="paragraph" w:customStyle="1" w:styleId="A3B61B4E03184D1C9434C3FE0F96DFC9">
    <w:name w:val="A3B61B4E03184D1C9434C3FE0F96DFC9"/>
  </w:style>
  <w:style w:type="paragraph" w:customStyle="1" w:styleId="CF574601422B4063A4861CF54A0C3EBF">
    <w:name w:val="CF574601422B4063A4861CF54A0C3EBF"/>
  </w:style>
  <w:style w:type="paragraph" w:customStyle="1" w:styleId="EF52EFF3E3A74BDB9079029D3E6477BC">
    <w:name w:val="EF52EFF3E3A74BDB9079029D3E6477BC"/>
  </w:style>
  <w:style w:type="paragraph" w:customStyle="1" w:styleId="7E27139CF7F243628F3BC336353E0F81">
    <w:name w:val="7E27139CF7F243628F3BC336353E0F81"/>
  </w:style>
  <w:style w:type="paragraph" w:customStyle="1" w:styleId="57A4BE0D2EB04CC9B7689B209E201D6B">
    <w:name w:val="57A4BE0D2EB04CC9B7689B209E201D6B"/>
  </w:style>
  <w:style w:type="paragraph" w:customStyle="1" w:styleId="D056DAA3188641A5915B399427FAF185">
    <w:name w:val="D056DAA3188641A5915B399427FAF185"/>
  </w:style>
  <w:style w:type="paragraph" w:customStyle="1" w:styleId="2C3EBCB8B97A44D3BE5D12D577BE46A3">
    <w:name w:val="2C3EBCB8B97A44D3BE5D12D577BE46A3"/>
  </w:style>
  <w:style w:type="paragraph" w:customStyle="1" w:styleId="13B5BF5D8A1D418381E6D45AB65B1D40">
    <w:name w:val="13B5BF5D8A1D418381E6D45AB65B1D40"/>
  </w:style>
  <w:style w:type="paragraph" w:customStyle="1" w:styleId="8DD190713A21407C93A4DA443619C347">
    <w:name w:val="8DD190713A21407C93A4DA443619C347"/>
  </w:style>
  <w:style w:type="paragraph" w:customStyle="1" w:styleId="7BA667A38A5C4CA281D0A0CDEA2945DC">
    <w:name w:val="7BA667A38A5C4CA281D0A0CDEA2945DC"/>
  </w:style>
  <w:style w:type="paragraph" w:customStyle="1" w:styleId="FDE5DC62E7264CBDB7BE576EC079BEC6">
    <w:name w:val="FDE5DC62E7264CBDB7BE576EC079BEC6"/>
  </w:style>
  <w:style w:type="paragraph" w:customStyle="1" w:styleId="615330DC98B240E98603CB648E769200">
    <w:name w:val="615330DC98B240E98603CB648E769200"/>
  </w:style>
  <w:style w:type="paragraph" w:customStyle="1" w:styleId="0BF81B6EA125408A9657DD3958D1BBB5">
    <w:name w:val="0BF81B6EA125408A9657DD3958D1BBB5"/>
  </w:style>
  <w:style w:type="paragraph" w:customStyle="1" w:styleId="BD41C9F687CF40FB845CC3988DB3339B">
    <w:name w:val="BD41C9F687CF40FB845CC3988DB3339B"/>
  </w:style>
  <w:style w:type="paragraph" w:customStyle="1" w:styleId="A347A156CDFA41379E112093662B0A27">
    <w:name w:val="A347A156CDFA41379E112093662B0A27"/>
  </w:style>
  <w:style w:type="paragraph" w:customStyle="1" w:styleId="3CBC4F4E72F645AAA68D6806A65975CA">
    <w:name w:val="3CBC4F4E72F645AAA68D6806A65975CA"/>
  </w:style>
  <w:style w:type="paragraph" w:customStyle="1" w:styleId="93744883CE624772962DECAA16394042">
    <w:name w:val="93744883CE624772962DECAA16394042"/>
  </w:style>
  <w:style w:type="paragraph" w:customStyle="1" w:styleId="5C55B8B558A74703B610C4DF9151C1A9">
    <w:name w:val="5C55B8B558A74703B610C4DF9151C1A9"/>
  </w:style>
  <w:style w:type="paragraph" w:customStyle="1" w:styleId="840E0805BA5941C68FF17CCED587FC8C">
    <w:name w:val="840E0805BA5941C68FF17CCED587FC8C"/>
  </w:style>
  <w:style w:type="paragraph" w:customStyle="1" w:styleId="AA731E416D2E412AAF0DA2A2742E3402">
    <w:name w:val="AA731E416D2E412AAF0DA2A2742E3402"/>
  </w:style>
  <w:style w:type="paragraph" w:customStyle="1" w:styleId="0F93EAC2232F4C3BB62FA5C45B58DFA7">
    <w:name w:val="0F93EAC2232F4C3BB62FA5C45B58DFA7"/>
  </w:style>
  <w:style w:type="paragraph" w:customStyle="1" w:styleId="E160424906704843B5E50EE30861CA2F">
    <w:name w:val="E160424906704843B5E50EE30861CA2F"/>
  </w:style>
  <w:style w:type="paragraph" w:customStyle="1" w:styleId="4B986995B5C5430EA0CE22CB4D2DFC0D">
    <w:name w:val="4B986995B5C5430EA0CE22CB4D2DFC0D"/>
  </w:style>
  <w:style w:type="paragraph" w:customStyle="1" w:styleId="CEFCF89F87024F5EADCEE19FC907FB11">
    <w:name w:val="CEFCF89F87024F5EADCEE19FC907FB11"/>
  </w:style>
  <w:style w:type="paragraph" w:customStyle="1" w:styleId="92795A7884A14D1FBFE84EDE89835608">
    <w:name w:val="92795A7884A14D1FBFE84EDE89835608"/>
  </w:style>
  <w:style w:type="paragraph" w:customStyle="1" w:styleId="EAAA09DA69B04AE8BB86BC662FB8F24E">
    <w:name w:val="EAAA09DA69B04AE8BB86BC662FB8F24E"/>
  </w:style>
  <w:style w:type="paragraph" w:customStyle="1" w:styleId="72D3E6FABE8E42CD9B2C2BC18315A284">
    <w:name w:val="72D3E6FABE8E42CD9B2C2BC18315A284"/>
  </w:style>
  <w:style w:type="paragraph" w:customStyle="1" w:styleId="CAF32373A2BF42CF90E92A7F3EEBD178">
    <w:name w:val="CAF32373A2BF42CF90E92A7F3EEBD178"/>
  </w:style>
  <w:style w:type="paragraph" w:customStyle="1" w:styleId="42BF7E51D34B443EBAEE0FD720AE2E4C">
    <w:name w:val="42BF7E51D34B443EBAEE0FD720AE2E4C"/>
  </w:style>
  <w:style w:type="paragraph" w:customStyle="1" w:styleId="428A6FD44B0F4C45A04D23A113E038C2">
    <w:name w:val="428A6FD44B0F4C45A04D23A113E038C2"/>
  </w:style>
  <w:style w:type="paragraph" w:customStyle="1" w:styleId="244F4E4D1EB7426B854526EF4DDA949D">
    <w:name w:val="244F4E4D1EB7426B854526EF4DDA949D"/>
  </w:style>
  <w:style w:type="paragraph" w:customStyle="1" w:styleId="4959CFB4F0BC459B9A4A95A9778562DD">
    <w:name w:val="4959CFB4F0BC459B9A4A95A9778562DD"/>
  </w:style>
  <w:style w:type="paragraph" w:customStyle="1" w:styleId="CBA8D8EBFF684D348C453AEBAFD3F125">
    <w:name w:val="CBA8D8EBFF684D348C453AEBAFD3F125"/>
  </w:style>
  <w:style w:type="paragraph" w:customStyle="1" w:styleId="E5E0ED819EA24EFBB41254CC65BDEE4A">
    <w:name w:val="E5E0ED819EA24EFBB41254CC65BDEE4A"/>
  </w:style>
  <w:style w:type="paragraph" w:customStyle="1" w:styleId="B579301AE71F45A7AD03E0924E3204AD">
    <w:name w:val="B579301AE71F45A7AD03E0924E3204AD"/>
  </w:style>
  <w:style w:type="paragraph" w:customStyle="1" w:styleId="C0DC85C0F47B4B038C1E48BD5EF8C738">
    <w:name w:val="C0DC85C0F47B4B038C1E48BD5EF8C738"/>
  </w:style>
  <w:style w:type="paragraph" w:customStyle="1" w:styleId="1C02D11529DF4C4F9EE6768F0A0608B9">
    <w:name w:val="1C02D11529DF4C4F9EE6768F0A0608B9"/>
  </w:style>
  <w:style w:type="paragraph" w:customStyle="1" w:styleId="7E8D7D9CA86C4FE097E78458B46FCF06">
    <w:name w:val="7E8D7D9CA86C4FE097E78458B46FCF06"/>
  </w:style>
  <w:style w:type="paragraph" w:customStyle="1" w:styleId="6D7839838E3D4489A7F221F5F8F2736D">
    <w:name w:val="6D7839838E3D4489A7F221F5F8F2736D"/>
  </w:style>
  <w:style w:type="paragraph" w:customStyle="1" w:styleId="CD3EE105F1CA47CCBF192957D8A2FC49">
    <w:name w:val="CD3EE105F1CA47CCBF192957D8A2FC49"/>
  </w:style>
  <w:style w:type="paragraph" w:customStyle="1" w:styleId="52153E5FF8E2472883A58EE693FA8A26">
    <w:name w:val="52153E5FF8E2472883A58EE693FA8A26"/>
  </w:style>
  <w:style w:type="paragraph" w:customStyle="1" w:styleId="EEE06783E95A405BB9A2910785D8462F">
    <w:name w:val="EEE06783E95A405BB9A2910785D8462F"/>
  </w:style>
  <w:style w:type="paragraph" w:customStyle="1" w:styleId="64577EA8FAC24B4A9D8429DA230AC147">
    <w:name w:val="64577EA8FAC24B4A9D8429DA230AC147"/>
  </w:style>
  <w:style w:type="paragraph" w:customStyle="1" w:styleId="898BDA7ABDD74394BEC9FDDF0416F899">
    <w:name w:val="898BDA7ABDD74394BEC9FDDF0416F899"/>
  </w:style>
  <w:style w:type="paragraph" w:customStyle="1" w:styleId="2B22FEE2B3964F1593079AB093FD23B3">
    <w:name w:val="2B22FEE2B3964F1593079AB093FD23B3"/>
  </w:style>
  <w:style w:type="paragraph" w:customStyle="1" w:styleId="D6D9CB9D89314FD09E283F18FA79413F">
    <w:name w:val="D6D9CB9D89314FD09E283F18FA79413F"/>
  </w:style>
  <w:style w:type="paragraph" w:customStyle="1" w:styleId="A16D5B633BEB4CDD9EC834FF24B2A065">
    <w:name w:val="A16D5B633BEB4CDD9EC834FF24B2A065"/>
  </w:style>
  <w:style w:type="paragraph" w:customStyle="1" w:styleId="8583AD3AA1E14D618E55F2C230800CCB">
    <w:name w:val="8583AD3AA1E14D618E55F2C230800CCB"/>
  </w:style>
  <w:style w:type="paragraph" w:customStyle="1" w:styleId="D830A9BE9EC641C8884BF92FF5D9323D">
    <w:name w:val="D830A9BE9EC641C8884BF92FF5D9323D"/>
  </w:style>
  <w:style w:type="paragraph" w:customStyle="1" w:styleId="4F62C3ED141C44A9B4CEED66551B0F5D">
    <w:name w:val="4F62C3ED141C44A9B4CEED66551B0F5D"/>
  </w:style>
  <w:style w:type="paragraph" w:customStyle="1" w:styleId="4B7A91E79131425F9CA9A21F8BC5E457">
    <w:name w:val="4B7A91E79131425F9CA9A21F8BC5E457"/>
  </w:style>
  <w:style w:type="paragraph" w:customStyle="1" w:styleId="6C73B2A38DF64F4EACEBBC51C8138546">
    <w:name w:val="6C73B2A38DF64F4EACEBBC51C8138546"/>
  </w:style>
  <w:style w:type="paragraph" w:customStyle="1" w:styleId="34DDE3C00F414B6A8719891D2EDA84CA">
    <w:name w:val="34DDE3C00F414B6A8719891D2EDA84CA"/>
  </w:style>
  <w:style w:type="paragraph" w:customStyle="1" w:styleId="0E99EDEB19B94402AA294B8509213D51">
    <w:name w:val="0E99EDEB19B94402AA294B8509213D51"/>
  </w:style>
  <w:style w:type="paragraph" w:customStyle="1" w:styleId="645A9F41C2C64F3D84237D8DC9557E89">
    <w:name w:val="645A9F41C2C64F3D84237D8DC9557E89"/>
  </w:style>
  <w:style w:type="paragraph" w:customStyle="1" w:styleId="9029F02B33F1414AAFF54DC91F04A508">
    <w:name w:val="9029F02B33F1414AAFF54DC91F04A508"/>
  </w:style>
  <w:style w:type="paragraph" w:customStyle="1" w:styleId="86C4E50544164CD3BAE8607D88CFC331">
    <w:name w:val="86C4E50544164CD3BAE8607D88CFC331"/>
  </w:style>
  <w:style w:type="paragraph" w:customStyle="1" w:styleId="816A50C7F99641F38FF3CCCC6BFBD55B">
    <w:name w:val="816A50C7F99641F38FF3CCCC6BFBD55B"/>
  </w:style>
  <w:style w:type="paragraph" w:customStyle="1" w:styleId="90E20CE3EE4D4EEDB24AFB8B5DB59A5B">
    <w:name w:val="90E20CE3EE4D4EEDB24AFB8B5DB59A5B"/>
  </w:style>
  <w:style w:type="paragraph" w:customStyle="1" w:styleId="4B68DE9F1813496DA5162B429F9B4017">
    <w:name w:val="4B68DE9F1813496DA5162B429F9B4017"/>
  </w:style>
  <w:style w:type="paragraph" w:customStyle="1" w:styleId="BC29B70FA3C7449CA1D078AAD7ECCDA6">
    <w:name w:val="BC29B70FA3C7449CA1D078AAD7ECCDA6"/>
  </w:style>
  <w:style w:type="paragraph" w:customStyle="1" w:styleId="02B22C35BF144E4DB93C6D4CA1E2D661">
    <w:name w:val="02B22C35BF144E4DB93C6D4CA1E2D661"/>
  </w:style>
  <w:style w:type="paragraph" w:customStyle="1" w:styleId="61BC9F9579E244DC9E12D42F20E735CB">
    <w:name w:val="61BC9F9579E244DC9E12D42F20E735CB"/>
  </w:style>
  <w:style w:type="paragraph" w:customStyle="1" w:styleId="3598F4E036DC49CE84CAC7754E0A5C69">
    <w:name w:val="3598F4E036DC49CE84CAC7754E0A5C69"/>
  </w:style>
  <w:style w:type="paragraph" w:customStyle="1" w:styleId="795FA1FD41E446EDB7DE091167F698E0">
    <w:name w:val="795FA1FD41E446EDB7DE091167F698E0"/>
  </w:style>
  <w:style w:type="paragraph" w:customStyle="1" w:styleId="930CD69F54CA497CAECCB3BA413A1FD7">
    <w:name w:val="930CD69F54CA497CAECCB3BA413A1FD7"/>
  </w:style>
  <w:style w:type="paragraph" w:customStyle="1" w:styleId="0BE4EB594D624A3CB5B6268C83508B9C">
    <w:name w:val="0BE4EB594D624A3CB5B6268C83508B9C"/>
  </w:style>
  <w:style w:type="paragraph" w:customStyle="1" w:styleId="B6D3C605D6964038BABE9E3B15DA4BF0">
    <w:name w:val="B6D3C605D6964038BABE9E3B15DA4BF0"/>
  </w:style>
  <w:style w:type="paragraph" w:customStyle="1" w:styleId="D23EF36C313B4C8994150D4A0625A174">
    <w:name w:val="D23EF36C313B4C8994150D4A0625A174"/>
  </w:style>
  <w:style w:type="paragraph" w:customStyle="1" w:styleId="2009173C52FC4BB88240B4765D98084F">
    <w:name w:val="2009173C52FC4BB88240B4765D98084F"/>
  </w:style>
  <w:style w:type="paragraph" w:customStyle="1" w:styleId="A388CE74DF41481596C2980C69040CD2">
    <w:name w:val="A388CE74DF41481596C2980C69040CD2"/>
  </w:style>
  <w:style w:type="paragraph" w:customStyle="1" w:styleId="5113B6BBEB684963A612579646993599">
    <w:name w:val="5113B6BBEB684963A612579646993599"/>
  </w:style>
  <w:style w:type="paragraph" w:customStyle="1" w:styleId="5DD5A076905D46F2973E11DBF299CFBD">
    <w:name w:val="5DD5A076905D46F2973E11DBF299CFBD"/>
  </w:style>
  <w:style w:type="paragraph" w:customStyle="1" w:styleId="3EE4B6BEC0BC4075915FF6DBA5373CEF">
    <w:name w:val="3EE4B6BEC0BC4075915FF6DBA5373CEF"/>
  </w:style>
  <w:style w:type="paragraph" w:customStyle="1" w:styleId="934419DA9E824678B252341331178A25">
    <w:name w:val="934419DA9E824678B252341331178A25"/>
  </w:style>
  <w:style w:type="paragraph" w:customStyle="1" w:styleId="339321B48C1D48C788C2D20F7BCA5930">
    <w:name w:val="339321B48C1D48C788C2D20F7BCA5930"/>
  </w:style>
  <w:style w:type="paragraph" w:customStyle="1" w:styleId="3B3DC8CCC235429EA992407064D33273">
    <w:name w:val="3B3DC8CCC235429EA992407064D33273"/>
  </w:style>
  <w:style w:type="paragraph" w:customStyle="1" w:styleId="FF06A23FFAFB4AF9A0556F772AD760BE">
    <w:name w:val="FF06A23FFAFB4AF9A0556F772AD760BE"/>
  </w:style>
  <w:style w:type="paragraph" w:customStyle="1" w:styleId="E0A9CBDA042C48F2BF995C69215D697D">
    <w:name w:val="E0A9CBDA042C48F2BF995C69215D697D"/>
  </w:style>
  <w:style w:type="paragraph" w:customStyle="1" w:styleId="8C458B53EE544FD4B1BC13A16F1F759D">
    <w:name w:val="8C458B53EE544FD4B1BC13A16F1F759D"/>
  </w:style>
  <w:style w:type="paragraph" w:customStyle="1" w:styleId="4FAD4FAD320D44EEA6FEF5D5EADADE8E">
    <w:name w:val="4FAD4FAD320D44EEA6FEF5D5EADADE8E"/>
  </w:style>
  <w:style w:type="paragraph" w:customStyle="1" w:styleId="4E5147F6E5C3475488B6487E2FE7D3CC">
    <w:name w:val="4E5147F6E5C3475488B6487E2FE7D3CC"/>
  </w:style>
  <w:style w:type="paragraph" w:customStyle="1" w:styleId="2109236BE0E648F9A320664FB08639DE">
    <w:name w:val="2109236BE0E648F9A320664FB08639DE"/>
  </w:style>
  <w:style w:type="paragraph" w:customStyle="1" w:styleId="804FFE16FE0E46039622BEABFB5AFF94">
    <w:name w:val="804FFE16FE0E46039622BEABFB5AFF94"/>
  </w:style>
  <w:style w:type="paragraph" w:customStyle="1" w:styleId="DEB42DA7E73E40D6986F0221921DEB2D">
    <w:name w:val="DEB42DA7E73E40D6986F0221921DEB2D"/>
  </w:style>
  <w:style w:type="paragraph" w:customStyle="1" w:styleId="AB9E6E955B894DB0898FF7B9A1699469">
    <w:name w:val="AB9E6E955B894DB0898FF7B9A1699469"/>
  </w:style>
  <w:style w:type="paragraph" w:customStyle="1" w:styleId="B7D983C613714B128373FDD5456E3672">
    <w:name w:val="B7D983C613714B128373FDD5456E3672"/>
  </w:style>
  <w:style w:type="paragraph" w:customStyle="1" w:styleId="4BDB92BBBCB2473E8C53D001D92BFA16">
    <w:name w:val="4BDB92BBBCB2473E8C53D001D92BFA16"/>
  </w:style>
  <w:style w:type="paragraph" w:customStyle="1" w:styleId="F75E734AF8474DC0BE271F1B388D7464">
    <w:name w:val="F75E734AF8474DC0BE271F1B388D7464"/>
  </w:style>
  <w:style w:type="paragraph" w:customStyle="1" w:styleId="4E9A7BC794374B5DA6C61E7EA0283D6A">
    <w:name w:val="4E9A7BC794374B5DA6C61E7EA0283D6A"/>
  </w:style>
  <w:style w:type="paragraph" w:customStyle="1" w:styleId="501D124DCA18451E93A77ED971A64546">
    <w:name w:val="501D124DCA18451E93A77ED971A64546"/>
  </w:style>
  <w:style w:type="paragraph" w:customStyle="1" w:styleId="1EDA8523C70D4DAFAA295D6AF7FCF51B">
    <w:name w:val="1EDA8523C70D4DAFAA295D6AF7FCF51B"/>
  </w:style>
  <w:style w:type="paragraph" w:customStyle="1" w:styleId="3C87DF6309C4462A889DD79F058D11C9">
    <w:name w:val="3C87DF6309C4462A889DD79F058D11C9"/>
  </w:style>
  <w:style w:type="paragraph" w:customStyle="1" w:styleId="7FD4C83DAC69450FABCD4D0EEAB5BBE9">
    <w:name w:val="7FD4C83DAC69450FABCD4D0EEAB5BBE9"/>
  </w:style>
  <w:style w:type="paragraph" w:customStyle="1" w:styleId="7A2536B498424BAF9CB2107FC22A7FAD">
    <w:name w:val="7A2536B498424BAF9CB2107FC22A7FAD"/>
  </w:style>
  <w:style w:type="paragraph" w:customStyle="1" w:styleId="0AD6F9876CF54FB4B264102FCCBD6217">
    <w:name w:val="0AD6F9876CF54FB4B264102FCCBD6217"/>
  </w:style>
  <w:style w:type="paragraph" w:customStyle="1" w:styleId="A276C5B6FAC94F86A526E2EA24FF4D4F">
    <w:name w:val="A276C5B6FAC94F86A526E2EA24FF4D4F"/>
  </w:style>
  <w:style w:type="paragraph" w:customStyle="1" w:styleId="1D1E3262444B4D75AC2A8E37CB1F4045">
    <w:name w:val="1D1E3262444B4D75AC2A8E37CB1F4045"/>
  </w:style>
  <w:style w:type="paragraph" w:customStyle="1" w:styleId="AC2DB494B37E420E8928D5BF9CE71EC2">
    <w:name w:val="AC2DB494B37E420E8928D5BF9CE71EC2"/>
  </w:style>
  <w:style w:type="paragraph" w:customStyle="1" w:styleId="BA18A44CEC2741429E1D31A23AC7062A">
    <w:name w:val="BA18A44CEC2741429E1D31A23AC7062A"/>
  </w:style>
  <w:style w:type="paragraph" w:customStyle="1" w:styleId="4A87E45933E14D65A1F5516B2CDB6511">
    <w:name w:val="4A87E45933E14D65A1F5516B2CDB6511"/>
  </w:style>
  <w:style w:type="paragraph" w:customStyle="1" w:styleId="B9E2A99C51D6492FA2A8498CC05F97A0">
    <w:name w:val="B9E2A99C51D6492FA2A8498CC05F97A0"/>
  </w:style>
  <w:style w:type="paragraph" w:customStyle="1" w:styleId="47CE325633144B549D15A597E14FCC19">
    <w:name w:val="47CE325633144B549D15A597E14FCC19"/>
  </w:style>
  <w:style w:type="paragraph" w:customStyle="1" w:styleId="856A0AF749C2487284A13CF6F9BA613A">
    <w:name w:val="856A0AF749C2487284A13CF6F9BA613A"/>
  </w:style>
  <w:style w:type="paragraph" w:customStyle="1" w:styleId="BEEE212937ED436AB01DCF32D97519D6">
    <w:name w:val="BEEE212937ED436AB01DCF32D97519D6"/>
  </w:style>
  <w:style w:type="paragraph" w:customStyle="1" w:styleId="98DEA80A2FA3428FAC2D0D78CE0D6F75">
    <w:name w:val="98DEA80A2FA3428FAC2D0D78CE0D6F75"/>
  </w:style>
  <w:style w:type="paragraph" w:customStyle="1" w:styleId="47A2D287C4AA4B028523A771A52C2C65">
    <w:name w:val="47A2D287C4AA4B028523A771A52C2C65"/>
  </w:style>
  <w:style w:type="paragraph" w:customStyle="1" w:styleId="AE14DF3BF1BC4BACAF397DEB96F03A51">
    <w:name w:val="AE14DF3BF1BC4BACAF397DEB96F03A51"/>
  </w:style>
  <w:style w:type="paragraph" w:customStyle="1" w:styleId="81CD5CF4B20C428CA84A5436561E08E9">
    <w:name w:val="81CD5CF4B20C428CA84A5436561E08E9"/>
  </w:style>
  <w:style w:type="paragraph" w:customStyle="1" w:styleId="3B021ED1DC134C56981B2EE62252DAAE">
    <w:name w:val="3B021ED1DC134C56981B2EE62252DAAE"/>
  </w:style>
  <w:style w:type="paragraph" w:customStyle="1" w:styleId="64A63E5D576942A6A6D90ABF33C19583">
    <w:name w:val="64A63E5D576942A6A6D90ABF33C19583"/>
  </w:style>
  <w:style w:type="paragraph" w:customStyle="1" w:styleId="8AC303CF59F84761A15A9089AA9B4CAB">
    <w:name w:val="8AC303CF59F84761A15A9089AA9B4CAB"/>
  </w:style>
  <w:style w:type="paragraph" w:customStyle="1" w:styleId="BC291504079D43599AFFCA5EDB0C0A3E">
    <w:name w:val="BC291504079D43599AFFCA5EDB0C0A3E"/>
  </w:style>
  <w:style w:type="paragraph" w:customStyle="1" w:styleId="19533FA922ED41588ACA462BEFD7FE29">
    <w:name w:val="19533FA922ED41588ACA462BEFD7FE29"/>
  </w:style>
  <w:style w:type="paragraph" w:customStyle="1" w:styleId="3864F99A7C3C4C928AB462A4CACAE7AF">
    <w:name w:val="3864F99A7C3C4C928AB462A4CACAE7AF"/>
  </w:style>
  <w:style w:type="paragraph" w:customStyle="1" w:styleId="53C7EA4D8ED944EFB8040B667F19FA47">
    <w:name w:val="53C7EA4D8ED944EFB8040B667F19FA47"/>
  </w:style>
  <w:style w:type="paragraph" w:customStyle="1" w:styleId="20A3FE7D49D54ABFBB22323B1D9EC85D">
    <w:name w:val="20A3FE7D49D54ABFBB22323B1D9EC85D"/>
  </w:style>
  <w:style w:type="paragraph" w:customStyle="1" w:styleId="D42239B3B6054141BB2B3E01843C36B9">
    <w:name w:val="D42239B3B6054141BB2B3E01843C36B9"/>
  </w:style>
  <w:style w:type="paragraph" w:customStyle="1" w:styleId="7EDDA8B8AD88481695D98E718C248B2F">
    <w:name w:val="7EDDA8B8AD88481695D98E718C248B2F"/>
  </w:style>
  <w:style w:type="paragraph" w:customStyle="1" w:styleId="EC9CD72326BD405C8FAF3F053D8312D7">
    <w:name w:val="EC9CD72326BD405C8FAF3F053D8312D7"/>
  </w:style>
  <w:style w:type="paragraph" w:customStyle="1" w:styleId="93A736965734406E93C81395677F7DF9">
    <w:name w:val="93A736965734406E93C81395677F7DF9"/>
  </w:style>
  <w:style w:type="paragraph" w:customStyle="1" w:styleId="31F0147984F74F3EBC1C6AD9E7E34045">
    <w:name w:val="31F0147984F74F3EBC1C6AD9E7E34045"/>
  </w:style>
  <w:style w:type="paragraph" w:customStyle="1" w:styleId="CDDAEB88ACAD4A068D70C0E71A818E67">
    <w:name w:val="CDDAEB88ACAD4A068D70C0E71A818E67"/>
  </w:style>
  <w:style w:type="paragraph" w:customStyle="1" w:styleId="AEEBAF4B9D2944BDA678969B7219E720">
    <w:name w:val="AEEBAF4B9D2944BDA678969B7219E720"/>
  </w:style>
  <w:style w:type="paragraph" w:customStyle="1" w:styleId="3D671D06F49540569C7ED10DBCB8B434">
    <w:name w:val="3D671D06F49540569C7ED10DBCB8B434"/>
  </w:style>
  <w:style w:type="paragraph" w:customStyle="1" w:styleId="1EEFFC342B1F42E49532BD254E47E517">
    <w:name w:val="1EEFFC342B1F42E49532BD254E47E517"/>
  </w:style>
  <w:style w:type="paragraph" w:customStyle="1" w:styleId="855CE93274DD45498754FB7757EBB83A">
    <w:name w:val="855CE93274DD45498754FB7757EBB83A"/>
  </w:style>
  <w:style w:type="paragraph" w:customStyle="1" w:styleId="2EAA235C511B416DA6B0A0DE44BCE4F3">
    <w:name w:val="2EAA235C511B416DA6B0A0DE44BCE4F3"/>
  </w:style>
  <w:style w:type="paragraph" w:customStyle="1" w:styleId="462A697C96284559914757E1436306BF">
    <w:name w:val="462A697C96284559914757E1436306BF"/>
  </w:style>
  <w:style w:type="paragraph" w:customStyle="1" w:styleId="C8FA2B1FD6CA47BE8FF71A9546DA1199">
    <w:name w:val="C8FA2B1FD6CA47BE8FF71A9546DA1199"/>
  </w:style>
  <w:style w:type="paragraph" w:customStyle="1" w:styleId="D733C15285DA495B96BD6CA10130E1D0">
    <w:name w:val="D733C15285DA495B96BD6CA10130E1D0"/>
  </w:style>
  <w:style w:type="paragraph" w:customStyle="1" w:styleId="D97F358F90E14A2088CC13FB08650F5D">
    <w:name w:val="D97F358F90E14A2088CC13FB08650F5D"/>
  </w:style>
  <w:style w:type="paragraph" w:customStyle="1" w:styleId="85F6E9212FEE49009B48D245C5E416BB">
    <w:name w:val="85F6E9212FEE49009B48D245C5E416BB"/>
  </w:style>
  <w:style w:type="paragraph" w:customStyle="1" w:styleId="24C6ACA535654875A80AC9F5AE56C72C">
    <w:name w:val="24C6ACA535654875A80AC9F5AE56C72C"/>
  </w:style>
  <w:style w:type="paragraph" w:customStyle="1" w:styleId="5B9A06D33D494DD5A64C4C092A9950CD">
    <w:name w:val="5B9A06D33D494DD5A64C4C092A9950CD"/>
  </w:style>
  <w:style w:type="paragraph" w:customStyle="1" w:styleId="013C5111879A487696B3A6211ED99431">
    <w:name w:val="013C5111879A487696B3A6211ED99431"/>
  </w:style>
  <w:style w:type="paragraph" w:customStyle="1" w:styleId="D507BD53F2A742D1AC9B12284ECA8858">
    <w:name w:val="D507BD53F2A742D1AC9B12284ECA8858"/>
  </w:style>
  <w:style w:type="paragraph" w:customStyle="1" w:styleId="88B604399287414EB444796EBF8F6F40">
    <w:name w:val="88B604399287414EB444796EBF8F6F40"/>
  </w:style>
  <w:style w:type="paragraph" w:customStyle="1" w:styleId="574899D447CC4024ACE40F22987FC235">
    <w:name w:val="574899D447CC4024ACE40F22987FC235"/>
  </w:style>
  <w:style w:type="paragraph" w:customStyle="1" w:styleId="BC2126B03E9D454CB43246AE133EEA1A">
    <w:name w:val="BC2126B03E9D454CB43246AE133EEA1A"/>
  </w:style>
  <w:style w:type="paragraph" w:customStyle="1" w:styleId="E0A015C7D0634A12B2B8E10F8A7143E4">
    <w:name w:val="E0A015C7D0634A12B2B8E10F8A7143E4"/>
  </w:style>
  <w:style w:type="paragraph" w:customStyle="1" w:styleId="873CC96757D4417282BB6EA3C48514D2">
    <w:name w:val="873CC96757D4417282BB6EA3C48514D2"/>
  </w:style>
  <w:style w:type="paragraph" w:customStyle="1" w:styleId="BC94632CB5DF4AD4AAAD5BD83AB4E2A4">
    <w:name w:val="BC94632CB5DF4AD4AAAD5BD83AB4E2A4"/>
  </w:style>
  <w:style w:type="paragraph" w:customStyle="1" w:styleId="C90D57FAEB9147369AE6449662270BD5">
    <w:name w:val="C90D57FAEB9147369AE6449662270BD5"/>
  </w:style>
  <w:style w:type="paragraph" w:customStyle="1" w:styleId="9810CBACDB04429D976673732A5FBB5F">
    <w:name w:val="9810CBACDB04429D976673732A5FBB5F"/>
  </w:style>
  <w:style w:type="paragraph" w:customStyle="1" w:styleId="2B5FFC4EB3484F019CF1A7090E2AFD8B">
    <w:name w:val="2B5FFC4EB3484F019CF1A7090E2AFD8B"/>
  </w:style>
  <w:style w:type="paragraph" w:customStyle="1" w:styleId="D8F820C79D174CC4BBD959DE80B3ECFD">
    <w:name w:val="D8F820C79D174CC4BBD959DE80B3ECFD"/>
  </w:style>
  <w:style w:type="paragraph" w:customStyle="1" w:styleId="EE0317AC041F4CCA86E5B63750B7ADCE">
    <w:name w:val="EE0317AC041F4CCA86E5B63750B7ADCE"/>
  </w:style>
  <w:style w:type="paragraph" w:customStyle="1" w:styleId="363ECCD001FC4983A67743ADF165714F">
    <w:name w:val="363ECCD001FC4983A67743ADF165714F"/>
  </w:style>
  <w:style w:type="paragraph" w:customStyle="1" w:styleId="E479B8924453437786955EBAB8BC0694">
    <w:name w:val="E479B8924453437786955EBAB8BC0694"/>
  </w:style>
  <w:style w:type="paragraph" w:customStyle="1" w:styleId="1C39CFBF8B37475F9E8D8EC9BCDEE21C">
    <w:name w:val="1C39CFBF8B37475F9E8D8EC9BCDEE21C"/>
  </w:style>
  <w:style w:type="paragraph" w:customStyle="1" w:styleId="8C4261E813AF4B2988E8FE621C5E09B1">
    <w:name w:val="8C4261E813AF4B2988E8FE621C5E09B1"/>
  </w:style>
  <w:style w:type="paragraph" w:customStyle="1" w:styleId="C51198450A4F4E8F9591701DFEE393D0">
    <w:name w:val="C51198450A4F4E8F9591701DFEE393D0"/>
  </w:style>
  <w:style w:type="paragraph" w:customStyle="1" w:styleId="973C23C67E6041E59322E9E58BE0BD42">
    <w:name w:val="973C23C67E6041E59322E9E58BE0BD42"/>
  </w:style>
  <w:style w:type="paragraph" w:customStyle="1" w:styleId="7D7F31FD49B34D1097DEFF9D396AF3ED">
    <w:name w:val="7D7F31FD49B34D1097DEFF9D396AF3ED"/>
  </w:style>
  <w:style w:type="paragraph" w:customStyle="1" w:styleId="683B3BB223994DAC82CC4D60A7ED2D00">
    <w:name w:val="683B3BB223994DAC82CC4D60A7ED2D00"/>
  </w:style>
  <w:style w:type="paragraph" w:customStyle="1" w:styleId="039D2AC0642A40D2BA57D229DD2531B8">
    <w:name w:val="039D2AC0642A40D2BA57D229DD2531B8"/>
  </w:style>
  <w:style w:type="paragraph" w:customStyle="1" w:styleId="8AEAF752F56F4391A53FBD2C7B2A1823">
    <w:name w:val="8AEAF752F56F4391A53FBD2C7B2A1823"/>
  </w:style>
  <w:style w:type="paragraph" w:customStyle="1" w:styleId="2134E9F7DB9A44A5927D2DD1D9821A91">
    <w:name w:val="2134E9F7DB9A44A5927D2DD1D9821A91"/>
  </w:style>
  <w:style w:type="paragraph" w:customStyle="1" w:styleId="224CA452A35443AEA25CD1BB75EEC8A7">
    <w:name w:val="224CA452A35443AEA25CD1BB75EEC8A7"/>
  </w:style>
  <w:style w:type="paragraph" w:customStyle="1" w:styleId="D1738DA530C240B6A7BAE1F8B7A1A1A7">
    <w:name w:val="D1738DA530C240B6A7BAE1F8B7A1A1A7"/>
  </w:style>
  <w:style w:type="paragraph" w:customStyle="1" w:styleId="4D0866D8200845A5B1B95270978F7DD3">
    <w:name w:val="4D0866D8200845A5B1B95270978F7DD3"/>
  </w:style>
  <w:style w:type="paragraph" w:customStyle="1" w:styleId="FAA9B37298224BB1BCFD080719212C13">
    <w:name w:val="FAA9B37298224BB1BCFD080719212C13"/>
  </w:style>
  <w:style w:type="paragraph" w:customStyle="1" w:styleId="3CE01958C50B4466AD2245909F999E4A">
    <w:name w:val="3CE01958C50B4466AD2245909F999E4A"/>
  </w:style>
  <w:style w:type="paragraph" w:customStyle="1" w:styleId="15F490730233458CA06CC7A142C26B52">
    <w:name w:val="15F490730233458CA06CC7A142C26B52"/>
  </w:style>
  <w:style w:type="paragraph" w:customStyle="1" w:styleId="B0170C4EB6964B2D82D8C0214A7D7654">
    <w:name w:val="B0170C4EB6964B2D82D8C0214A7D7654"/>
  </w:style>
  <w:style w:type="paragraph" w:customStyle="1" w:styleId="CB95BD37BB534B21A6FAEED7479A80EC">
    <w:name w:val="CB95BD37BB534B21A6FAEED7479A80EC"/>
  </w:style>
  <w:style w:type="paragraph" w:customStyle="1" w:styleId="44D86FED03EE49BD89E242196BE9E3F0">
    <w:name w:val="44D86FED03EE49BD89E242196BE9E3F0"/>
  </w:style>
  <w:style w:type="paragraph" w:customStyle="1" w:styleId="BF11568753594BE38F2576A30DA976C4">
    <w:name w:val="BF11568753594BE38F2576A30DA976C4"/>
  </w:style>
  <w:style w:type="paragraph" w:customStyle="1" w:styleId="21D049DD08EA4C9594DB87982388BC1C">
    <w:name w:val="21D049DD08EA4C9594DB87982388BC1C"/>
  </w:style>
  <w:style w:type="paragraph" w:customStyle="1" w:styleId="A3716765C0404CC48FF098F7518957E4">
    <w:name w:val="A3716765C0404CC48FF098F7518957E4"/>
  </w:style>
  <w:style w:type="paragraph" w:customStyle="1" w:styleId="1B8B379F980D4341915E548C4C9C3C01">
    <w:name w:val="1B8B379F980D4341915E548C4C9C3C01"/>
  </w:style>
  <w:style w:type="paragraph" w:customStyle="1" w:styleId="4D23FD73CF414165B576F949FFDDBC9B">
    <w:name w:val="4D23FD73CF414165B576F949FFDDBC9B"/>
  </w:style>
  <w:style w:type="paragraph" w:customStyle="1" w:styleId="78A81E93DC61418D806575CAEFDAD4CF">
    <w:name w:val="78A81E93DC61418D806575CAEFDAD4CF"/>
  </w:style>
  <w:style w:type="paragraph" w:customStyle="1" w:styleId="44541F33E2F04580A120A895BCAFA492">
    <w:name w:val="44541F33E2F04580A120A895BCAFA492"/>
  </w:style>
  <w:style w:type="paragraph" w:customStyle="1" w:styleId="9377BE5BF63F4EC6A858E92ADF05EA50">
    <w:name w:val="9377BE5BF63F4EC6A858E92ADF05EA50"/>
  </w:style>
  <w:style w:type="paragraph" w:customStyle="1" w:styleId="5BA287F7D3CC4A25990B8A56B8472FF1">
    <w:name w:val="5BA287F7D3CC4A25990B8A56B8472FF1"/>
  </w:style>
  <w:style w:type="paragraph" w:customStyle="1" w:styleId="18A965331BED4492978F47AE384F1587">
    <w:name w:val="18A965331BED4492978F47AE384F1587"/>
  </w:style>
  <w:style w:type="paragraph" w:customStyle="1" w:styleId="C52C0AF972A84F3198AFB8BACA3A49B0">
    <w:name w:val="C52C0AF972A84F3198AFB8BACA3A49B0"/>
  </w:style>
  <w:style w:type="paragraph" w:customStyle="1" w:styleId="37D0DD968DEC44AD96EBB077796E2010">
    <w:name w:val="37D0DD968DEC44AD96EBB077796E2010"/>
  </w:style>
  <w:style w:type="paragraph" w:customStyle="1" w:styleId="684B54F2BBEF48479862D31B9E6A50F0">
    <w:name w:val="684B54F2BBEF48479862D31B9E6A50F0"/>
  </w:style>
  <w:style w:type="paragraph" w:customStyle="1" w:styleId="33C999EA37B94EEFA9FE9734D30EE410">
    <w:name w:val="33C999EA37B94EEFA9FE9734D30EE410"/>
  </w:style>
  <w:style w:type="paragraph" w:customStyle="1" w:styleId="189C58B7946C43C9B1841793006AE4EF">
    <w:name w:val="189C58B7946C43C9B1841793006AE4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IoD Form">
      <a:dk1>
        <a:sysClr val="windowText" lastClr="000000"/>
      </a:dk1>
      <a:lt1>
        <a:sysClr val="window" lastClr="FFFFFF"/>
      </a:lt1>
      <a:dk2>
        <a:srgbClr val="084E8A"/>
      </a:dk2>
      <a:lt2>
        <a:srgbClr val="EBF1F6"/>
      </a:lt2>
      <a:accent1>
        <a:srgbClr val="00AF9A"/>
      </a:accent1>
      <a:accent2>
        <a:srgbClr val="D6F4EE"/>
      </a:accent2>
      <a:accent3>
        <a:srgbClr val="EB0000"/>
      </a:accent3>
      <a:accent4>
        <a:srgbClr val="FFE1E0"/>
      </a:accent4>
      <a:accent5>
        <a:srgbClr val="D6F4EE"/>
      </a:accent5>
      <a:accent6>
        <a:srgbClr val="DAE4EC"/>
      </a:accent6>
      <a:hlink>
        <a:srgbClr val="084E8A"/>
      </a:hlink>
      <a:folHlink>
        <a:srgbClr val="59595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19A211-721D-4D1B-B004-9CE82A30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MFD-2020-application-form-MSWord</Template>
  <TotalTime>1</TotalTime>
  <Pages>13</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Steele</dc:creator>
  <cp:lastModifiedBy>Matt Steele</cp:lastModifiedBy>
  <cp:revision>1</cp:revision>
  <cp:lastPrinted>2020-03-06T02:43:00Z</cp:lastPrinted>
  <dcterms:created xsi:type="dcterms:W3CDTF">2020-03-10T21:34:00Z</dcterms:created>
  <dcterms:modified xsi:type="dcterms:W3CDTF">2020-03-10T21:35:00Z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LastSaved">
    <vt:filetime>2018-11-13T00:00:00Z</vt:filetime>
  </property>
</Properties>
</file>