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E87829" w14:textId="1E7A309B" w:rsidR="005B30D8" w:rsidRDefault="00B60E30" w:rsidP="00471091">
      <w:pPr>
        <w:pStyle w:val="BasicParagraph"/>
        <w:suppressAutoHyphens/>
        <w:spacing w:after="300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05559969" wp14:editId="408C10C5">
            <wp:simplePos x="0" y="0"/>
            <wp:positionH relativeFrom="page">
              <wp:posOffset>288290</wp:posOffset>
            </wp:positionH>
            <wp:positionV relativeFrom="page">
              <wp:posOffset>288290</wp:posOffset>
            </wp:positionV>
            <wp:extent cx="6976800" cy="2743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66" b="2989"/>
                    <a:stretch/>
                  </pic:blipFill>
                  <pic:spPr bwMode="auto">
                    <a:xfrm>
                      <a:off x="0" y="0"/>
                      <a:ext cx="69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0D8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D59EC24" wp14:editId="0A606EF5">
                <wp:simplePos x="0" y="0"/>
                <wp:positionH relativeFrom="column">
                  <wp:posOffset>3341843</wp:posOffset>
                </wp:positionH>
                <wp:positionV relativeFrom="paragraph">
                  <wp:posOffset>-1680845</wp:posOffset>
                </wp:positionV>
                <wp:extent cx="2785730" cy="1275906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730" cy="1275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A8182" w14:textId="3B2E7B27" w:rsidR="005B30D8" w:rsidRPr="005B30D8" w:rsidRDefault="008327B0" w:rsidP="005B30D8">
                            <w:pPr>
                              <w:pStyle w:val="BasicParagraph"/>
                              <w:spacing w:after="113"/>
                              <w:rPr>
                                <w:rFonts w:ascii="Arial" w:hAnsi="Arial" w:cs="Arial"/>
                                <w:caps/>
                                <w:outline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327B0">
                              <w:rPr>
                                <w:rFonts w:ascii="Arial" w:hAnsi="Arial" w:cs="Arial"/>
                                <w:caps/>
                                <w:outline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Canterbury </w:t>
                            </w:r>
                            <w:r w:rsidR="005B30D8" w:rsidRPr="005B30D8">
                              <w:rPr>
                                <w:rFonts w:ascii="Arial" w:hAnsi="Arial" w:cs="Arial"/>
                                <w:caps/>
                                <w:outline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Branch</w:t>
                            </w:r>
                          </w:p>
                          <w:p w14:paraId="43673C2E" w14:textId="77777777" w:rsidR="005B30D8" w:rsidRPr="00B95F6E" w:rsidRDefault="005B30D8" w:rsidP="005B30D8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F6E">
                              <w:rPr>
                                <w:rFonts w:ascii="Georgia" w:hAnsi="Georgia" w:cs="Georgia"/>
                                <w:color w:val="FFFFFF" w:themeColor="background1"/>
                                <w:sz w:val="52"/>
                                <w:szCs w:val="5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Emerging </w:t>
                            </w:r>
                            <w:r w:rsidRPr="00B95F6E">
                              <w:rPr>
                                <w:rFonts w:ascii="Georgia" w:hAnsi="Georgia" w:cs="Georgia"/>
                                <w:color w:val="FFFFFF" w:themeColor="background1"/>
                                <w:sz w:val="52"/>
                                <w:szCs w:val="5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Director Award</w:t>
                            </w:r>
                          </w:p>
                          <w:p w14:paraId="6A7C9689" w14:textId="77777777" w:rsidR="005B30D8" w:rsidRDefault="005B30D8" w:rsidP="005B30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9EC2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63.15pt;margin-top:-132.35pt;width:219.35pt;height:100.4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" filled="f" stroked="f" strokeweight=".5pt">
                <v:textbox>
                  <w:txbxContent>
                    <w:p w14:paraId="759A8182" w14:textId="3B2E7B27" w:rsidR="005B30D8" w:rsidRPr="005B30D8" w:rsidRDefault="008327B0" w:rsidP="005B30D8">
                      <w:pPr>
                        <w:pStyle w:val="BasicParagraph"/>
                        <w:spacing w:after="113"/>
                        <w:rPr>
                          <w:rFonts w:ascii="Arial" w:hAnsi="Arial" w:cs="Arial"/>
                          <w:caps/>
                          <w:outline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327B0">
                        <w:rPr>
                          <w:rFonts w:ascii="Arial" w:hAnsi="Arial" w:cs="Arial"/>
                          <w:caps/>
                          <w:outline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Canterbury </w:t>
                      </w:r>
                      <w:r w:rsidR="005B30D8" w:rsidRPr="005B30D8">
                        <w:rPr>
                          <w:rFonts w:ascii="Arial" w:hAnsi="Arial" w:cs="Arial"/>
                          <w:caps/>
                          <w:outline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Branch</w:t>
                      </w:r>
                    </w:p>
                    <w:p w14:paraId="43673C2E" w14:textId="77777777" w:rsidR="005B30D8" w:rsidRPr="00B95F6E" w:rsidRDefault="005B30D8" w:rsidP="005B30D8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F6E">
                        <w:rPr>
                          <w:rFonts w:ascii="Georgia" w:hAnsi="Georgia" w:cs="Georgia"/>
                          <w:color w:val="FFFFFF" w:themeColor="background1"/>
                          <w:sz w:val="52"/>
                          <w:szCs w:val="5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Emerging </w:t>
                      </w:r>
                      <w:r w:rsidRPr="00B95F6E">
                        <w:rPr>
                          <w:rFonts w:ascii="Georgia" w:hAnsi="Georgia" w:cs="Georgia"/>
                          <w:color w:val="FFFFFF" w:themeColor="background1"/>
                          <w:sz w:val="52"/>
                          <w:szCs w:val="5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Director Award</w:t>
                      </w:r>
                    </w:p>
                    <w:p w14:paraId="6A7C9689" w14:textId="77777777" w:rsidR="005B30D8" w:rsidRDefault="005B30D8" w:rsidP="005B30D8"/>
                  </w:txbxContent>
                </v:textbox>
              </v:shape>
            </w:pict>
          </mc:Fallback>
        </mc:AlternateContent>
      </w:r>
      <w:r w:rsidR="00471091" w:rsidRPr="00471091">
        <w:rPr>
          <w:rFonts w:ascii="Arial" w:hAnsi="Arial" w:cs="Arial"/>
          <w:sz w:val="28"/>
          <w:szCs w:val="28"/>
        </w:rPr>
        <w:t xml:space="preserve">The Canterbury Branch of the Institute of Directors in New Zealand is inviting </w: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8A2AF29" wp14:editId="308D69C6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1396800" cy="1785600"/>
            <wp:effectExtent l="0" t="0" r="0" b="5715"/>
            <wp:wrapNone/>
            <wp:docPr id="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8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1091">
        <w:rPr>
          <w:rFonts w:ascii="Arial" w:hAnsi="Arial" w:cs="Arial"/>
          <w:sz w:val="28"/>
          <w:szCs w:val="28"/>
        </w:rPr>
        <w:t xml:space="preserve"> </w:t>
      </w:r>
      <w:r w:rsidR="00471091" w:rsidRPr="00471091">
        <w:rPr>
          <w:rFonts w:ascii="Arial" w:hAnsi="Arial" w:cs="Arial"/>
          <w:sz w:val="28"/>
          <w:szCs w:val="28"/>
        </w:rPr>
        <w:t>applications for its 2020 Emerging Director Award</w:t>
      </w:r>
      <w:r w:rsidR="005B30D8">
        <w:rPr>
          <w:rFonts w:ascii="Arial" w:hAnsi="Arial" w:cs="Arial"/>
          <w:sz w:val="28"/>
          <w:szCs w:val="28"/>
        </w:rPr>
        <w:t>.</w:t>
      </w:r>
      <w:r w:rsidR="005B30D8">
        <w:rPr>
          <w:rFonts w:ascii="Arial" w:hAnsi="Arial" w:cs="Arial"/>
          <w:sz w:val="30"/>
          <w:szCs w:val="30"/>
        </w:rPr>
        <w:t xml:space="preserve"> </w:t>
      </w:r>
    </w:p>
    <w:p w14:paraId="115670D3" w14:textId="77777777" w:rsidR="005B30D8" w:rsidRDefault="005B30D8" w:rsidP="005B30D8">
      <w:pPr>
        <w:pStyle w:val="BasicParagraph"/>
        <w:suppressAutoHyphens/>
        <w:spacing w:after="113"/>
        <w:rPr>
          <w:rFonts w:ascii="Arial" w:hAnsi="Arial" w:cs="Arial"/>
          <w:b/>
          <w:bCs/>
          <w:color w:val="084E89"/>
          <w:sz w:val="22"/>
          <w:szCs w:val="22"/>
        </w:rPr>
        <w:sectPr w:rsidR="005B30D8" w:rsidSect="005B30D8">
          <w:footerReference w:type="default" r:id="rId11"/>
          <w:pgSz w:w="11900" w:h="16840"/>
          <w:pgMar w:top="5093" w:right="1105" w:bottom="3180" w:left="1014" w:header="708" w:footer="708" w:gutter="0"/>
          <w:cols w:space="708"/>
          <w:docGrid w:linePitch="360"/>
        </w:sectPr>
      </w:pPr>
    </w:p>
    <w:p w14:paraId="3C32FD68" w14:textId="70BC46DB" w:rsidR="005B30D8" w:rsidRDefault="00471091" w:rsidP="005B30D8">
      <w:pPr>
        <w:pStyle w:val="BasicParagraph"/>
        <w:suppressAutoHyphens/>
        <w:spacing w:after="113"/>
        <w:rPr>
          <w:rFonts w:ascii="Arial" w:hAnsi="Arial" w:cs="Arial"/>
          <w:b/>
          <w:bCs/>
          <w:color w:val="084E89"/>
          <w:sz w:val="22"/>
          <w:szCs w:val="22"/>
        </w:rPr>
      </w:pPr>
      <w:r w:rsidRPr="00471091">
        <w:rPr>
          <w:rFonts w:ascii="Arial" w:hAnsi="Arial" w:cs="Arial"/>
          <w:b/>
          <w:bCs/>
          <w:color w:val="084E89"/>
          <w:sz w:val="22"/>
          <w:szCs w:val="22"/>
        </w:rPr>
        <w:t xml:space="preserve">To be considered for this award </w:t>
      </w:r>
    </w:p>
    <w:p w14:paraId="0B3065D0" w14:textId="26D46F7D" w:rsidR="005B30D8" w:rsidRPr="008327B0" w:rsidRDefault="005B30D8" w:rsidP="008327B0">
      <w:pPr>
        <w:pStyle w:val="IoDfontpagebullets"/>
      </w:pPr>
      <w:r>
        <w:t>You</w:t>
      </w:r>
      <w:r w:rsidRPr="008327B0">
        <w:t xml:space="preserve"> </w:t>
      </w:r>
      <w:r w:rsidR="00471091" w:rsidRPr="008327B0">
        <w:t>will:</w:t>
      </w:r>
    </w:p>
    <w:p w14:paraId="362BE102" w14:textId="4FD21BEE" w:rsidR="00471091" w:rsidRPr="008327B0" w:rsidRDefault="005B30D8" w:rsidP="008327B0">
      <w:pPr>
        <w:pStyle w:val="IoDfontpagebullets"/>
      </w:pPr>
      <w:r w:rsidRPr="008327B0">
        <w:t>•</w:t>
      </w:r>
      <w:r w:rsidRPr="008327B0">
        <w:tab/>
      </w:r>
      <w:r w:rsidR="00471091" w:rsidRPr="008327B0">
        <w:t>Aspire and be ready to follow a directorship path, either by joining a board or broadening your current experience</w:t>
      </w:r>
    </w:p>
    <w:p w14:paraId="4C63EC68" w14:textId="75D760FA" w:rsidR="00471091" w:rsidRPr="008327B0" w:rsidRDefault="00471091" w:rsidP="008327B0">
      <w:pPr>
        <w:pStyle w:val="IoDfontpagebullets"/>
      </w:pPr>
      <w:r w:rsidRPr="008327B0">
        <w:t>•</w:t>
      </w:r>
      <w:r w:rsidRPr="008327B0">
        <w:tab/>
        <w:t xml:space="preserve">Be able to demonstrate leadership, </w:t>
      </w:r>
      <w:proofErr w:type="gramStart"/>
      <w:r w:rsidRPr="008327B0">
        <w:t>integrity</w:t>
      </w:r>
      <w:proofErr w:type="gramEnd"/>
      <w:r w:rsidRPr="008327B0">
        <w:t xml:space="preserve"> and enterprise in your career</w:t>
      </w:r>
    </w:p>
    <w:p w14:paraId="01E815D3" w14:textId="224DBFB9" w:rsidR="00471091" w:rsidRPr="008327B0" w:rsidRDefault="00471091" w:rsidP="008327B0">
      <w:pPr>
        <w:pStyle w:val="IoDfontpagebullets"/>
      </w:pPr>
      <w:r w:rsidRPr="008327B0">
        <w:t>•</w:t>
      </w:r>
      <w:r w:rsidRPr="008327B0">
        <w:tab/>
        <w:t>Readily explain the key features of good governance</w:t>
      </w:r>
    </w:p>
    <w:p w14:paraId="0D5AFBF8" w14:textId="2423B8C7" w:rsidR="008327B0" w:rsidRDefault="00471091" w:rsidP="00BD1587">
      <w:pPr>
        <w:pStyle w:val="IoDfrontpagenobullet"/>
        <w:spacing w:after="160"/>
      </w:pPr>
      <w:r w:rsidRPr="008327B0">
        <w:t xml:space="preserve">This </w:t>
      </w:r>
      <w:r w:rsidR="005C5BC1">
        <w:t>A</w:t>
      </w:r>
      <w:r w:rsidRPr="008327B0">
        <w:t>w</w:t>
      </w:r>
      <w:r>
        <w:t>ard is open to both members and non-members of the Institute of Directors Canterbury branch which includes the West Coast and South Canterbury.</w:t>
      </w:r>
    </w:p>
    <w:p w14:paraId="353D23F6" w14:textId="77777777" w:rsidR="00BD1587" w:rsidRDefault="00BD1587" w:rsidP="00BD1587">
      <w:pPr>
        <w:pStyle w:val="H2"/>
      </w:pPr>
      <w:r w:rsidRPr="008327B0">
        <w:t>Benefits include</w:t>
      </w:r>
    </w:p>
    <w:p w14:paraId="059969CA" w14:textId="77777777" w:rsidR="00BD1587" w:rsidRPr="008327B0" w:rsidRDefault="00BD1587" w:rsidP="00BD1587">
      <w:pPr>
        <w:pStyle w:val="IoDfontpagebullets"/>
      </w:pPr>
      <w:r>
        <w:t>•</w:t>
      </w:r>
      <w:r>
        <w:tab/>
        <w:t>$1,500 towards an Institute of Directors’ Director Developme</w:t>
      </w:r>
      <w:r w:rsidRPr="008327B0">
        <w:t>nt course of your choice to be taken in the</w:t>
      </w:r>
      <w:r>
        <w:br/>
      </w:r>
      <w:proofErr w:type="gramStart"/>
      <w:r w:rsidRPr="008327B0">
        <w:t>12 month</w:t>
      </w:r>
      <w:proofErr w:type="gramEnd"/>
      <w:r w:rsidRPr="008327B0">
        <w:t xml:space="preserve"> period following the Award</w:t>
      </w:r>
    </w:p>
    <w:p w14:paraId="697C208E" w14:textId="35524CD7" w:rsidR="00BD1587" w:rsidRPr="008327B0" w:rsidRDefault="00BD1587" w:rsidP="00BD1587">
      <w:pPr>
        <w:pStyle w:val="IoDfontpagebullets"/>
      </w:pPr>
      <w:r w:rsidRPr="008327B0">
        <w:t>•</w:t>
      </w:r>
      <w:r w:rsidRPr="008327B0">
        <w:tab/>
        <w:t xml:space="preserve">one year’s complimentary membership of the </w:t>
      </w:r>
      <w:r>
        <w:br/>
      </w:r>
      <w:r w:rsidRPr="008327B0">
        <w:t>Institute of Directors</w:t>
      </w:r>
    </w:p>
    <w:p w14:paraId="59F9CDF0" w14:textId="54280962" w:rsidR="00BD1587" w:rsidRPr="008327B0" w:rsidRDefault="00BD1587" w:rsidP="00BD1587">
      <w:pPr>
        <w:pStyle w:val="IoDfontpagebullets"/>
      </w:pPr>
      <w:r w:rsidRPr="008327B0">
        <w:t>•</w:t>
      </w:r>
      <w:r w:rsidRPr="008327B0">
        <w:tab/>
        <w:t>complimentary attendance at all Canterbury branch functions for the 12 months following the Award</w:t>
      </w:r>
    </w:p>
    <w:p w14:paraId="5F5E4EAC" w14:textId="652C8C96" w:rsidR="00BD1587" w:rsidRPr="008327B0" w:rsidRDefault="00BD1587" w:rsidP="00BD1587">
      <w:pPr>
        <w:pStyle w:val="IoDfontpagebullets"/>
      </w:pPr>
      <w:r w:rsidRPr="008327B0">
        <w:t>•</w:t>
      </w:r>
      <w:r w:rsidRPr="008327B0">
        <w:tab/>
        <w:t xml:space="preserve">a director development internship with EA Networks (Ashburton) or Connetics (one of the Christchurch City Holdings Ltd group of companies) for one year </w:t>
      </w:r>
    </w:p>
    <w:p w14:paraId="3FFCF832" w14:textId="7EAAD1C7" w:rsidR="00BD1587" w:rsidRDefault="00BD1587" w:rsidP="00BD1587">
      <w:pPr>
        <w:pStyle w:val="IoDfontpagebullets"/>
        <w:spacing w:after="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53B81549" wp14:editId="53C9A25E">
                <wp:simplePos x="0" y="0"/>
                <wp:positionH relativeFrom="column">
                  <wp:posOffset>27305</wp:posOffset>
                </wp:positionH>
                <wp:positionV relativeFrom="page">
                  <wp:posOffset>8416069</wp:posOffset>
                </wp:positionV>
                <wp:extent cx="5215255" cy="400685"/>
                <wp:effectExtent l="0" t="0" r="0" b="0"/>
                <wp:wrapThrough wrapText="bothSides">
                  <wp:wrapPolygon edited="0">
                    <wp:start x="0" y="0"/>
                    <wp:lineTo x="0" y="20539"/>
                    <wp:lineTo x="21303" y="20539"/>
                    <wp:lineTo x="21303" y="0"/>
                    <wp:lineTo x="0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5255" cy="40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338CD" w14:textId="6C6577B8" w:rsidR="005B30D8" w:rsidRDefault="008327B0" w:rsidP="008327B0">
                            <w:pPr>
                              <w:pStyle w:val="p"/>
                            </w:pPr>
                            <w:r w:rsidRPr="008327B0">
                              <w:rPr>
                                <w:b/>
                                <w:bCs/>
                              </w:rPr>
                              <w:t>The Canterbury Branch is proudly sponsored 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81549" id="Text Box 7" o:spid="_x0000_s1027" type="#_x0000_t202" style="position:absolute;left:0;text-align:left;margin-left:2.15pt;margin-top:662.7pt;width:410.65pt;height:31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" filled="f" stroked="f" strokeweight=".5pt">
                <v:textbox inset="0">
                  <w:txbxContent>
                    <w:p w14:paraId="14C338CD" w14:textId="6C6577B8" w:rsidR="005B30D8" w:rsidRDefault="008327B0" w:rsidP="008327B0">
                      <w:pPr>
                        <w:pStyle w:val="p"/>
                      </w:pPr>
                      <w:r w:rsidRPr="008327B0">
                        <w:rPr>
                          <w:b/>
                          <w:bCs/>
                        </w:rPr>
                        <w:t>The Canterbury Branch is proudly sponsored by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Pr="008327B0">
        <w:t>•</w:t>
      </w:r>
      <w:r w:rsidRPr="008327B0">
        <w:tab/>
        <w:t>a mentoring session with an experienced director to plan your directorship path</w:t>
      </w:r>
      <w:r>
        <w:t>way</w:t>
      </w:r>
    </w:p>
    <w:p w14:paraId="19832D22" w14:textId="1D631180" w:rsidR="008327B0" w:rsidRDefault="003F3002" w:rsidP="008327B0">
      <w:pPr>
        <w:pStyle w:val="IoDfrontpagenobullet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975EA63" wp14:editId="3A33C2FA">
            <wp:simplePos x="0" y="0"/>
            <wp:positionH relativeFrom="column">
              <wp:posOffset>2098850</wp:posOffset>
            </wp:positionH>
            <wp:positionV relativeFrom="paragraph">
              <wp:posOffset>946566</wp:posOffset>
            </wp:positionV>
            <wp:extent cx="971550" cy="1524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633">
        <w:rPr>
          <w:noProof/>
        </w:rPr>
        <w:drawing>
          <wp:anchor distT="0" distB="0" distL="114300" distR="114300" simplePos="0" relativeHeight="251662336" behindDoc="0" locked="0" layoutInCell="1" allowOverlap="1" wp14:anchorId="27F084EA" wp14:editId="04CCB532">
            <wp:simplePos x="0" y="0"/>
            <wp:positionH relativeFrom="column">
              <wp:posOffset>855980</wp:posOffset>
            </wp:positionH>
            <wp:positionV relativeFrom="paragraph">
              <wp:posOffset>865308</wp:posOffset>
            </wp:positionV>
            <wp:extent cx="1106214" cy="219426"/>
            <wp:effectExtent l="0" t="0" r="0" b="9525"/>
            <wp:wrapNone/>
            <wp:docPr id="4" name="Picture 4" descr="A picture containing drawing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C-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214" cy="219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633">
        <w:rPr>
          <w:noProof/>
        </w:rPr>
        <w:t xml:space="preserve"> </w:t>
      </w:r>
      <w:r w:rsidR="003E4633">
        <w:rPr>
          <w:noProof/>
        </w:rPr>
        <w:drawing>
          <wp:anchor distT="0" distB="0" distL="114300" distR="114300" simplePos="0" relativeHeight="251655168" behindDoc="0" locked="0" layoutInCell="1" allowOverlap="1" wp14:anchorId="39875D9B" wp14:editId="027AC58E">
            <wp:simplePos x="0" y="0"/>
            <wp:positionH relativeFrom="column">
              <wp:posOffset>56819</wp:posOffset>
            </wp:positionH>
            <wp:positionV relativeFrom="paragraph">
              <wp:posOffset>779819</wp:posOffset>
            </wp:positionV>
            <wp:extent cx="622935" cy="340995"/>
            <wp:effectExtent l="0" t="0" r="5715" b="19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3E4633">
        <w:rPr>
          <w:noProof/>
        </w:rPr>
        <w:drawing>
          <wp:anchor distT="0" distB="0" distL="114300" distR="114300" simplePos="0" relativeHeight="251656192" behindDoc="0" locked="0" layoutInCell="1" allowOverlap="1" wp14:anchorId="2D5B07AF" wp14:editId="761F41F6">
            <wp:simplePos x="0" y="0"/>
            <wp:positionH relativeFrom="column">
              <wp:posOffset>3200851</wp:posOffset>
            </wp:positionH>
            <wp:positionV relativeFrom="paragraph">
              <wp:posOffset>861238</wp:posOffset>
            </wp:positionV>
            <wp:extent cx="996315" cy="243205"/>
            <wp:effectExtent l="0" t="0" r="0" b="444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4633">
        <w:rPr>
          <w:noProof/>
        </w:rPr>
        <w:drawing>
          <wp:anchor distT="0" distB="0" distL="114300" distR="114300" simplePos="0" relativeHeight="251657216" behindDoc="0" locked="0" layoutInCell="1" allowOverlap="1" wp14:anchorId="2047E5A7" wp14:editId="31478B3D">
            <wp:simplePos x="0" y="0"/>
            <wp:positionH relativeFrom="column">
              <wp:posOffset>4309405</wp:posOffset>
            </wp:positionH>
            <wp:positionV relativeFrom="paragraph">
              <wp:posOffset>823660</wp:posOffset>
            </wp:positionV>
            <wp:extent cx="1121410" cy="320675"/>
            <wp:effectExtent l="0" t="0" r="2540" b="317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0D9694" w14:textId="280365A4" w:rsidR="00BD1587" w:rsidRDefault="00BD1587" w:rsidP="00BD1587">
      <w:pPr>
        <w:pStyle w:val="H2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C33C9C9" wp14:editId="2D7FBACC">
            <wp:simplePos x="0" y="0"/>
            <wp:positionH relativeFrom="column">
              <wp:posOffset>1011</wp:posOffset>
            </wp:positionH>
            <wp:positionV relativeFrom="paragraph">
              <wp:posOffset>330019</wp:posOffset>
            </wp:positionV>
            <wp:extent cx="1259632" cy="369356"/>
            <wp:effectExtent l="0" t="0" r="0" b="0"/>
            <wp:wrapNone/>
            <wp:docPr id="20" name="Picture 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ee the source image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465" cy="37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Award Sponsored by</w:t>
      </w:r>
    </w:p>
    <w:p w14:paraId="07567E31" w14:textId="7CDC3C54" w:rsidR="00BD1587" w:rsidRPr="008327B0" w:rsidRDefault="00BD1587" w:rsidP="00BD1587"/>
    <w:p w14:paraId="7437217E" w14:textId="2E253DD7" w:rsidR="008327B0" w:rsidRDefault="00BD1587" w:rsidP="008327B0">
      <w:pPr>
        <w:pStyle w:val="IoDfontpagebullets"/>
        <w:spacing w:after="16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F7CEB8E" wp14:editId="11936A19">
            <wp:simplePos x="0" y="0"/>
            <wp:positionH relativeFrom="column">
              <wp:posOffset>6543</wp:posOffset>
            </wp:positionH>
            <wp:positionV relativeFrom="paragraph">
              <wp:posOffset>223382</wp:posOffset>
            </wp:positionV>
            <wp:extent cx="1396365" cy="34734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87CCC1" w14:textId="77777777" w:rsidR="00BD1587" w:rsidRDefault="00BD1587" w:rsidP="005B30D8">
      <w:pPr>
        <w:pStyle w:val="H2"/>
      </w:pPr>
    </w:p>
    <w:p w14:paraId="19500565" w14:textId="77777777" w:rsidR="00BD1587" w:rsidRDefault="00BD1587" w:rsidP="005B30D8">
      <w:pPr>
        <w:pStyle w:val="H2"/>
      </w:pPr>
    </w:p>
    <w:p w14:paraId="6375F387" w14:textId="65C6DE6E" w:rsidR="005B30D8" w:rsidRDefault="005B30D8" w:rsidP="005B30D8">
      <w:pPr>
        <w:pStyle w:val="H2"/>
      </w:pPr>
      <w:r>
        <w:t xml:space="preserve">Applications close </w:t>
      </w:r>
      <w:r>
        <w:br/>
        <w:t xml:space="preserve">5.00pm </w:t>
      </w:r>
      <w:r w:rsidR="005A28AE">
        <w:t>Monday 20</w:t>
      </w:r>
      <w:r>
        <w:t xml:space="preserve"> July 2020</w:t>
      </w:r>
    </w:p>
    <w:p w14:paraId="3F0C64F3" w14:textId="259F67CB" w:rsidR="005B30D8" w:rsidRPr="00040718" w:rsidRDefault="005B30D8" w:rsidP="00040718">
      <w:pPr>
        <w:pStyle w:val="p"/>
        <w:ind w:right="-284"/>
        <w:rPr>
          <w:rFonts w:ascii="Arial Bold" w:hAnsi="Arial Bold"/>
        </w:rPr>
      </w:pPr>
      <w:r w:rsidRPr="00040718">
        <w:rPr>
          <w:rFonts w:ascii="Arial Bold" w:hAnsi="Arial Bold"/>
          <w:b/>
          <w:bCs/>
        </w:rPr>
        <w:t>Please forward your application to:</w:t>
      </w:r>
      <w:r w:rsidR="00D3436A" w:rsidRPr="00D3436A">
        <w:rPr>
          <w:noProof/>
        </w:rPr>
        <w:t xml:space="preserve"> </w:t>
      </w:r>
    </w:p>
    <w:p w14:paraId="536C11B9" w14:textId="3A68CE47" w:rsidR="008327B0" w:rsidRDefault="008327B0" w:rsidP="008327B0">
      <w:pPr>
        <w:pStyle w:val="p"/>
        <w:spacing w:after="454"/>
      </w:pPr>
      <w:r>
        <w:t>Sharynn Johnson, Canterbury Branch Manager</w:t>
      </w:r>
      <w:r>
        <w:br/>
        <w:t>Institute of Directors</w:t>
      </w:r>
      <w:r w:rsidR="00BD1587">
        <w:br/>
        <w:t>E</w:t>
      </w:r>
      <w:r>
        <w:t xml:space="preserve">mail: </w:t>
      </w:r>
      <w:hyperlink r:id="rId19" w:history="1">
        <w:r w:rsidRPr="000653B8">
          <w:rPr>
            <w:rStyle w:val="Hyperlink"/>
          </w:rPr>
          <w:t>canterbury.branch@iod.org.nz</w:t>
        </w:r>
      </w:hyperlink>
      <w:r>
        <w:t xml:space="preserve"> </w:t>
      </w:r>
    </w:p>
    <w:p w14:paraId="4E9AB0D6" w14:textId="18B5D0EC" w:rsidR="008327B0" w:rsidRDefault="003E4633" w:rsidP="005B30D8">
      <w:pPr>
        <w:pStyle w:val="p"/>
        <w:spacing w:after="454"/>
        <w:rPr>
          <w:rStyle w:val="Hyperlink"/>
        </w:rPr>
      </w:pPr>
      <w:r>
        <w:rPr>
          <w:noProof/>
          <w:color w:val="084E8A"/>
          <w:u w:val="single"/>
        </w:rPr>
        <w:drawing>
          <wp:anchor distT="0" distB="0" distL="114300" distR="114300" simplePos="0" relativeHeight="251658240" behindDoc="0" locked="0" layoutInCell="1" allowOverlap="1" wp14:anchorId="121C9992" wp14:editId="1EE6918E">
            <wp:simplePos x="0" y="0"/>
            <wp:positionH relativeFrom="column">
              <wp:posOffset>2213279</wp:posOffset>
            </wp:positionH>
            <wp:positionV relativeFrom="paragraph">
              <wp:posOffset>1900776</wp:posOffset>
            </wp:positionV>
            <wp:extent cx="589915" cy="506730"/>
            <wp:effectExtent l="0" t="0" r="635" b="762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59898F20" w14:textId="46D0AD71" w:rsidR="008327B0" w:rsidRDefault="008327B0" w:rsidP="005B30D8">
      <w:pPr>
        <w:pStyle w:val="p"/>
        <w:spacing w:after="454"/>
        <w:sectPr w:rsidR="008327B0" w:rsidSect="00C95D5A">
          <w:type w:val="continuous"/>
          <w:pgSz w:w="11900" w:h="16840"/>
          <w:pgMar w:top="4239" w:right="1105" w:bottom="1826" w:left="1014" w:header="708" w:footer="708" w:gutter="0"/>
          <w:cols w:num="2" w:space="708"/>
          <w:docGrid w:linePitch="360"/>
        </w:sectPr>
      </w:pPr>
    </w:p>
    <w:p w14:paraId="0D449818" w14:textId="77777777" w:rsidR="00EC6584" w:rsidRPr="00572B3B" w:rsidRDefault="00EC6584" w:rsidP="00B24B90">
      <w:pPr>
        <w:pStyle w:val="Head3IoD"/>
      </w:pPr>
      <w:r w:rsidRPr="00572B3B">
        <w:lastRenderedPageBreak/>
        <w:t xml:space="preserve">Contact Details </w:t>
      </w:r>
    </w:p>
    <w:p w14:paraId="1B8B7F8D" w14:textId="77777777" w:rsidR="00EC6584" w:rsidRPr="00572B3B" w:rsidRDefault="00EC6584" w:rsidP="00EC6584">
      <w:pPr>
        <w:pStyle w:val="IoD55ptallcaps"/>
        <w:rPr>
          <w:color w:val="EB0000" w:themeColor="accent3"/>
        </w:rPr>
      </w:pPr>
      <w:r w:rsidRPr="00572B3B">
        <w:rPr>
          <w:color w:val="EB0000" w:themeColor="accent3"/>
        </w:rPr>
        <w:t>(*indicates mandatory fields)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2835"/>
        <w:gridCol w:w="1559"/>
        <w:gridCol w:w="3832"/>
      </w:tblGrid>
      <w:tr w:rsidR="00160AFF" w:rsidRPr="00572B3B" w14:paraId="55D1DB18" w14:textId="77777777" w:rsidTr="00B24B90">
        <w:trPr>
          <w:cantSplit/>
        </w:trPr>
        <w:tc>
          <w:tcPr>
            <w:tcW w:w="1413" w:type="dxa"/>
            <w:shd w:val="clear" w:color="auto" w:fill="EBF1F6"/>
          </w:tcPr>
          <w:p w14:paraId="51A90BDA" w14:textId="77777777" w:rsidR="00160AFF" w:rsidRPr="00572B3B" w:rsidRDefault="00160AFF" w:rsidP="001B0231">
            <w:pPr>
              <w:pStyle w:val="TablebodyIoD"/>
            </w:pPr>
            <w:r w:rsidRPr="00572B3B">
              <w:t>Gender</w:t>
            </w:r>
          </w:p>
        </w:tc>
        <w:sdt>
          <w:sdtPr>
            <w:rPr>
              <w:rStyle w:val="TablebodyanswerIODch"/>
            </w:rPr>
            <w:alias w:val="Double click 'Add' to enter your responses throughout"/>
            <w:tag w:val="Add"/>
            <w:id w:val="-2013827419"/>
            <w:placeholder>
              <w:docPart w:val="6E09408E4E5C4AF4B42592116E3F691E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835" w:type="dxa"/>
              </w:tcPr>
              <w:p w14:paraId="5D389CE9" w14:textId="77777777" w:rsidR="00160AFF" w:rsidRDefault="00160AFF" w:rsidP="001B0231">
                <w:pPr>
                  <w:pStyle w:val="Tablebodyanswer"/>
                </w:pPr>
                <w:r w:rsidRPr="006E1050">
                  <w:rPr>
                    <w:rStyle w:val="TablebodyanswerIODch"/>
                  </w:rPr>
                  <w:t>Add</w:t>
                </w:r>
              </w:p>
            </w:tc>
          </w:sdtContent>
        </w:sdt>
        <w:tc>
          <w:tcPr>
            <w:tcW w:w="1559" w:type="dxa"/>
            <w:shd w:val="clear" w:color="auto" w:fill="EBF1F6"/>
          </w:tcPr>
          <w:p w14:paraId="5FE87401" w14:textId="77777777" w:rsidR="00160AFF" w:rsidRPr="00572B3B" w:rsidRDefault="00160AFF" w:rsidP="001B0231">
            <w:pPr>
              <w:pStyle w:val="TablebodyIoD"/>
            </w:pPr>
            <w:r w:rsidRPr="00572B3B">
              <w:t>Title</w:t>
            </w:r>
          </w:p>
        </w:tc>
        <w:sdt>
          <w:sdtPr>
            <w:rPr>
              <w:rStyle w:val="TablebodyanswerIODch"/>
            </w:rPr>
            <w:alias w:val="Double click 'Add' to enter your responses throughout"/>
            <w:tag w:val="Add"/>
            <w:id w:val="63079312"/>
            <w:placeholder>
              <w:docPart w:val="89435188089A49DBA152F28729D5D866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832" w:type="dxa"/>
              </w:tcPr>
              <w:p w14:paraId="73B730A3" w14:textId="77777777" w:rsidR="00160AFF" w:rsidRDefault="00160AFF" w:rsidP="001B0231">
                <w:pPr>
                  <w:pStyle w:val="Tablebodyanswer"/>
                </w:pPr>
                <w:r w:rsidRPr="006E1050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EC6584" w:rsidRPr="00572B3B" w14:paraId="31253EBF" w14:textId="77777777" w:rsidTr="00B24B90">
        <w:trPr>
          <w:cantSplit/>
        </w:trPr>
        <w:tc>
          <w:tcPr>
            <w:tcW w:w="1413" w:type="dxa"/>
            <w:shd w:val="clear" w:color="auto" w:fill="EBF1F6"/>
          </w:tcPr>
          <w:p w14:paraId="6ECF078D" w14:textId="77777777" w:rsidR="00EC6584" w:rsidRPr="00572B3B" w:rsidRDefault="00EC6584" w:rsidP="001B0231">
            <w:pPr>
              <w:pStyle w:val="TablebodyIoD"/>
            </w:pPr>
            <w:r w:rsidRPr="00572B3B">
              <w:t>Surname*</w:t>
            </w:r>
          </w:p>
        </w:tc>
        <w:sdt>
          <w:sdtPr>
            <w:rPr>
              <w:rStyle w:val="TablebodyanswerIODch"/>
            </w:rPr>
            <w:alias w:val="Double click 'Add' to enter your responses throughout"/>
            <w:tag w:val="Add"/>
            <w:id w:val="1481736744"/>
            <w:placeholder>
              <w:docPart w:val="57DBF722FB564388A33053248F0D487D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835" w:type="dxa"/>
              </w:tcPr>
              <w:p w14:paraId="17619247" w14:textId="77777777" w:rsidR="00EC6584" w:rsidRPr="00572B3B" w:rsidRDefault="00EC6584" w:rsidP="001B0231">
                <w:pPr>
                  <w:pStyle w:val="Tablebodyanswer"/>
                </w:pPr>
                <w:r w:rsidRPr="006E1050">
                  <w:rPr>
                    <w:rStyle w:val="TablebodyanswerIODch"/>
                  </w:rPr>
                  <w:t>Add</w:t>
                </w:r>
              </w:p>
            </w:tc>
          </w:sdtContent>
        </w:sdt>
        <w:tc>
          <w:tcPr>
            <w:tcW w:w="1559" w:type="dxa"/>
            <w:shd w:val="clear" w:color="auto" w:fill="EBF1F6"/>
          </w:tcPr>
          <w:p w14:paraId="1535708F" w14:textId="77777777" w:rsidR="00EC6584" w:rsidRPr="00572B3B" w:rsidRDefault="00EC6584" w:rsidP="001B0231">
            <w:pPr>
              <w:pStyle w:val="TablebodyIoD"/>
            </w:pPr>
            <w:r w:rsidRPr="00572B3B">
              <w:t>First name/s*</w:t>
            </w:r>
          </w:p>
        </w:tc>
        <w:sdt>
          <w:sdtPr>
            <w:rPr>
              <w:rStyle w:val="TablebodyanswerIODch"/>
            </w:rPr>
            <w:alias w:val="Double click 'Add' to enter your responses throughout"/>
            <w:tag w:val="Add"/>
            <w:id w:val="-2105955367"/>
            <w:placeholder>
              <w:docPart w:val="7A0B4A0F5A164DE3A68CA4037CD45EF4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832" w:type="dxa"/>
              </w:tcPr>
              <w:p w14:paraId="3E2BCB5B" w14:textId="77777777" w:rsidR="00EC6584" w:rsidRPr="00572B3B" w:rsidRDefault="00EC6584" w:rsidP="001B0231">
                <w:pPr>
                  <w:pStyle w:val="Tablebodyanswer"/>
                </w:pPr>
                <w:r w:rsidRPr="006E1050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EC6584" w:rsidRPr="00572B3B" w14:paraId="7E9C8923" w14:textId="77777777" w:rsidTr="00B24B90">
        <w:trPr>
          <w:cantSplit/>
        </w:trPr>
        <w:tc>
          <w:tcPr>
            <w:tcW w:w="1413" w:type="dxa"/>
            <w:shd w:val="clear" w:color="auto" w:fill="EBF1F6"/>
          </w:tcPr>
          <w:p w14:paraId="7CE4F34F" w14:textId="77777777" w:rsidR="00EC6584" w:rsidRPr="00572B3B" w:rsidRDefault="00EC6584" w:rsidP="001B0231">
            <w:pPr>
              <w:pStyle w:val="TablebodyIoD"/>
            </w:pPr>
            <w:r w:rsidRPr="00572B3B">
              <w:t>Mobile*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-1218812544"/>
            <w:placeholder>
              <w:docPart w:val="F75545B8C744439183901670E10F79A2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835" w:type="dxa"/>
              </w:tcPr>
              <w:p w14:paraId="76571A4D" w14:textId="77777777" w:rsidR="00EC6584" w:rsidRPr="00572B3B" w:rsidRDefault="00EC6584" w:rsidP="001B0231">
                <w:pPr>
                  <w:pStyle w:val="Tablebodyanswer"/>
                </w:pPr>
                <w:r w:rsidRPr="006E1050">
                  <w:rPr>
                    <w:rStyle w:val="TablebodyanswerIODch"/>
                  </w:rPr>
                  <w:t>Add</w:t>
                </w:r>
              </w:p>
            </w:tc>
          </w:sdtContent>
        </w:sdt>
        <w:tc>
          <w:tcPr>
            <w:tcW w:w="1559" w:type="dxa"/>
            <w:shd w:val="clear" w:color="auto" w:fill="EBF1F6"/>
          </w:tcPr>
          <w:p w14:paraId="0698FEE0" w14:textId="07D16522" w:rsidR="00EC6584" w:rsidRPr="00572B3B" w:rsidRDefault="00B60E30" w:rsidP="001B0231">
            <w:pPr>
              <w:pStyle w:val="TablebodyIoD"/>
            </w:pPr>
            <w:r>
              <w:t>After hours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-1543589397"/>
            <w:placeholder>
              <w:docPart w:val="7D43BE3463974C89A5326736C0601746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832" w:type="dxa"/>
              </w:tcPr>
              <w:p w14:paraId="36769771" w14:textId="77777777" w:rsidR="00EC6584" w:rsidRPr="00572B3B" w:rsidRDefault="00EC6584" w:rsidP="001B0231">
                <w:pPr>
                  <w:pStyle w:val="Tablebodyanswer"/>
                </w:pPr>
                <w:r w:rsidRPr="006E1050">
                  <w:rPr>
                    <w:rStyle w:val="TablebodyanswerIODch"/>
                  </w:rPr>
                  <w:t>A</w:t>
                </w:r>
                <w:r w:rsidR="005C5697" w:rsidRPr="006E1050">
                  <w:rPr>
                    <w:rStyle w:val="TablebodyanswerIODch"/>
                  </w:rPr>
                  <w:t>d</w:t>
                </w:r>
                <w:r w:rsidRPr="006E1050">
                  <w:rPr>
                    <w:rStyle w:val="TablebodyanswerIODch"/>
                  </w:rPr>
                  <w:t>d</w:t>
                </w:r>
              </w:p>
            </w:tc>
          </w:sdtContent>
        </w:sdt>
      </w:tr>
      <w:tr w:rsidR="00B36D19" w:rsidRPr="00572B3B" w14:paraId="5AC99689" w14:textId="77777777" w:rsidTr="0013172C">
        <w:trPr>
          <w:cantSplit/>
        </w:trPr>
        <w:tc>
          <w:tcPr>
            <w:tcW w:w="1413" w:type="dxa"/>
            <w:shd w:val="clear" w:color="auto" w:fill="EBF1F6"/>
          </w:tcPr>
          <w:p w14:paraId="564601AB" w14:textId="77777777" w:rsidR="00B36D19" w:rsidRPr="00572B3B" w:rsidRDefault="00B36D19" w:rsidP="0013172C">
            <w:pPr>
              <w:pStyle w:val="TablebodyIoD"/>
            </w:pPr>
            <w:r w:rsidRPr="00572B3B">
              <w:t>Email*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-20479673"/>
            <w:placeholder>
              <w:docPart w:val="F26DD87D6E094DBAB4566203F10BBCAE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8226" w:type="dxa"/>
                <w:gridSpan w:val="3"/>
              </w:tcPr>
              <w:p w14:paraId="56BAE3FF" w14:textId="77777777" w:rsidR="00B36D19" w:rsidRPr="00572B3B" w:rsidRDefault="00B36D19" w:rsidP="0013172C">
                <w:pPr>
                  <w:pStyle w:val="Tablebodyanswer"/>
                </w:pPr>
                <w:r w:rsidRPr="006E1050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EC6584" w:rsidRPr="00572B3B" w14:paraId="066D29BF" w14:textId="77777777" w:rsidTr="00B24B90">
        <w:trPr>
          <w:cantSplit/>
          <w:trHeight w:val="618"/>
        </w:trPr>
        <w:tc>
          <w:tcPr>
            <w:tcW w:w="1413" w:type="dxa"/>
            <w:shd w:val="clear" w:color="auto" w:fill="EBF1F6"/>
          </w:tcPr>
          <w:p w14:paraId="02A0EB00" w14:textId="77777777" w:rsidR="00EC6584" w:rsidRPr="00572B3B" w:rsidRDefault="00EC6584" w:rsidP="001B0231">
            <w:pPr>
              <w:pStyle w:val="TablebodyIoD"/>
            </w:pPr>
            <w:r w:rsidRPr="00572B3B">
              <w:t>Address*</w:t>
            </w:r>
            <w:r w:rsidRPr="00572B3B">
              <w:br/>
            </w:r>
          </w:p>
        </w:tc>
        <w:sdt>
          <w:sdtPr>
            <w:rPr>
              <w:rStyle w:val="TablebodyanswerIODch"/>
            </w:rPr>
            <w:alias w:val="Add"/>
            <w:tag w:val="Add"/>
            <w:id w:val="797731733"/>
            <w:placeholder>
              <w:docPart w:val="8904DA3060244C16ADC59BE6037CCADB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8226" w:type="dxa"/>
                <w:gridSpan w:val="3"/>
              </w:tcPr>
              <w:p w14:paraId="726421AF" w14:textId="77777777" w:rsidR="00EC6584" w:rsidRPr="00572B3B" w:rsidRDefault="00EC6584" w:rsidP="001B0231">
                <w:pPr>
                  <w:pStyle w:val="Tablebodyanswer"/>
                </w:pPr>
                <w:r w:rsidRPr="006E1050">
                  <w:rPr>
                    <w:rStyle w:val="TablebodyanswerIODch"/>
                  </w:rPr>
                  <w:t>Add</w:t>
                </w:r>
              </w:p>
            </w:tc>
          </w:sdtContent>
        </w:sdt>
      </w:tr>
    </w:tbl>
    <w:p w14:paraId="24E72F79" w14:textId="77777777" w:rsidR="00EC6584" w:rsidRPr="00572B3B" w:rsidRDefault="00EC6584" w:rsidP="00B24B90">
      <w:pPr>
        <w:pStyle w:val="Head3IoD"/>
      </w:pPr>
      <w:r w:rsidRPr="00572B3B">
        <w:t xml:space="preserve">Academic qualifications  </w:t>
      </w:r>
    </w:p>
    <w:p w14:paraId="5414F971" w14:textId="77777777" w:rsidR="00EC6584" w:rsidRPr="00572B3B" w:rsidRDefault="00EC6584" w:rsidP="0036266B">
      <w:pPr>
        <w:pStyle w:val="TablebodyIoD"/>
      </w:pPr>
      <w:r w:rsidRPr="00572B3B">
        <w:t>Please list details of your most recent tertiary/professional qualifications</w: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5387"/>
        <w:gridCol w:w="2409"/>
      </w:tblGrid>
      <w:tr w:rsidR="00EC6584" w:rsidRPr="00572B3B" w14:paraId="3CE9B315" w14:textId="77777777" w:rsidTr="00B24B90">
        <w:trPr>
          <w:cantSplit/>
        </w:trPr>
        <w:tc>
          <w:tcPr>
            <w:tcW w:w="1843" w:type="dxa"/>
            <w:shd w:val="clear" w:color="auto" w:fill="EBF1F6"/>
          </w:tcPr>
          <w:p w14:paraId="43B23EA4" w14:textId="77777777" w:rsidR="00EC6584" w:rsidRPr="00572B3B" w:rsidRDefault="00EC6584" w:rsidP="001B0231">
            <w:pPr>
              <w:pStyle w:val="TablebodyIoD"/>
            </w:pPr>
            <w:r w:rsidRPr="00572B3B">
              <w:t>Year completed</w:t>
            </w:r>
          </w:p>
        </w:tc>
        <w:tc>
          <w:tcPr>
            <w:tcW w:w="5387" w:type="dxa"/>
            <w:shd w:val="clear" w:color="auto" w:fill="EBF1F6"/>
          </w:tcPr>
          <w:p w14:paraId="2819E435" w14:textId="77777777" w:rsidR="00EC6584" w:rsidRPr="00572B3B" w:rsidRDefault="00EC6584" w:rsidP="001B0231">
            <w:pPr>
              <w:pStyle w:val="TablebodyIoD"/>
              <w:rPr>
                <w:rFonts w:eastAsiaTheme="minorEastAsia"/>
                <w:i/>
                <w:color w:val="000000"/>
                <w:kern w:val="0"/>
                <w:sz w:val="19"/>
                <w:szCs w:val="22"/>
              </w:rPr>
            </w:pPr>
            <w:r w:rsidRPr="00572B3B">
              <w:t>Institution name</w:t>
            </w:r>
          </w:p>
        </w:tc>
        <w:tc>
          <w:tcPr>
            <w:tcW w:w="2409" w:type="dxa"/>
            <w:shd w:val="clear" w:color="auto" w:fill="EBF1F6"/>
          </w:tcPr>
          <w:p w14:paraId="04549BCD" w14:textId="77777777" w:rsidR="00EC6584" w:rsidRPr="00572B3B" w:rsidRDefault="00EC6584" w:rsidP="001B0231">
            <w:pPr>
              <w:pStyle w:val="TablebodyIoD"/>
            </w:pPr>
            <w:r w:rsidRPr="00572B3B">
              <w:t xml:space="preserve">Qualification </w:t>
            </w:r>
            <w:r w:rsidRPr="00572B3B">
              <w:rPr>
                <w:sz w:val="11"/>
              </w:rPr>
              <w:t>(EG LLB, CA)</w:t>
            </w:r>
          </w:p>
        </w:tc>
      </w:tr>
      <w:tr w:rsidR="00EC6584" w:rsidRPr="00572B3B" w14:paraId="4D455E57" w14:textId="77777777" w:rsidTr="001B0231">
        <w:trPr>
          <w:cantSplit/>
        </w:trPr>
        <w:sdt>
          <w:sdtPr>
            <w:rPr>
              <w:rStyle w:val="TablebodyanswerIODch"/>
            </w:rPr>
            <w:alias w:val="Add"/>
            <w:tag w:val="Add"/>
            <w:id w:val="-1131481421"/>
            <w:placeholder>
              <w:docPart w:val="196CF5C979F646CE8352E425A97BBBC5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1843" w:type="dxa"/>
                <w:shd w:val="clear" w:color="auto" w:fill="auto"/>
              </w:tcPr>
              <w:p w14:paraId="6C87FB87" w14:textId="77777777" w:rsidR="00EC6584" w:rsidRPr="00572B3B" w:rsidRDefault="00EC6584" w:rsidP="001B0231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1024701696"/>
            <w:placeholder>
              <w:docPart w:val="F1EA7A19CB1C4E68A8A5851F2BC3ED47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5387" w:type="dxa"/>
                <w:shd w:val="clear" w:color="auto" w:fill="auto"/>
              </w:tcPr>
              <w:p w14:paraId="37C94E26" w14:textId="77777777" w:rsidR="00EC6584" w:rsidRPr="00572B3B" w:rsidRDefault="00EC6584" w:rsidP="001B0231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101494103"/>
            <w:placeholder>
              <w:docPart w:val="B58A1FA880A84A4598B5194CD443F316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409" w:type="dxa"/>
                <w:shd w:val="clear" w:color="auto" w:fill="auto"/>
              </w:tcPr>
              <w:p w14:paraId="40C7D50E" w14:textId="77777777" w:rsidR="00EC6584" w:rsidRPr="00572B3B" w:rsidRDefault="00EC6584" w:rsidP="001B0231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C71D6D" w:rsidRPr="00572B3B" w14:paraId="60271E7A" w14:textId="77777777" w:rsidTr="001B0231">
        <w:trPr>
          <w:cantSplit/>
        </w:trPr>
        <w:sdt>
          <w:sdtPr>
            <w:rPr>
              <w:rStyle w:val="TablebodyanswerIODch"/>
            </w:rPr>
            <w:alias w:val="Add"/>
            <w:tag w:val="Add"/>
            <w:id w:val="28079741"/>
            <w:placeholder>
              <w:docPart w:val="C6474F678809416A84046765813CED73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1843" w:type="dxa"/>
                <w:shd w:val="clear" w:color="auto" w:fill="auto"/>
              </w:tcPr>
              <w:p w14:paraId="79410ACA" w14:textId="1A9AD67B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482539306"/>
            <w:placeholder>
              <w:docPart w:val="BCB90C4EAD20409CAB1A8C591CE63180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5387" w:type="dxa"/>
                <w:shd w:val="clear" w:color="auto" w:fill="auto"/>
              </w:tcPr>
              <w:p w14:paraId="4F47E9C2" w14:textId="6F87136F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1149326464"/>
            <w:placeholder>
              <w:docPart w:val="A7921E239B8C4EE98E51C4776D73E192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409" w:type="dxa"/>
                <w:shd w:val="clear" w:color="auto" w:fill="auto"/>
              </w:tcPr>
              <w:p w14:paraId="14DF936B" w14:textId="6F6097CF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C71D6D" w:rsidRPr="00572B3B" w14:paraId="204A4A60" w14:textId="77777777" w:rsidTr="001B0231">
        <w:trPr>
          <w:cantSplit/>
        </w:trPr>
        <w:sdt>
          <w:sdtPr>
            <w:rPr>
              <w:rStyle w:val="TablebodyanswerIODch"/>
            </w:rPr>
            <w:alias w:val="Add"/>
            <w:tag w:val="Add"/>
            <w:id w:val="-775476495"/>
            <w:placeholder>
              <w:docPart w:val="E6CA83842D0848F1BE177A151D5D15AD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1843" w:type="dxa"/>
                <w:shd w:val="clear" w:color="auto" w:fill="auto"/>
              </w:tcPr>
              <w:p w14:paraId="57C90769" w14:textId="60484CF9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1709480417"/>
            <w:placeholder>
              <w:docPart w:val="17FDA575EBEA4B2F9B2DB9F2A04F5633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5387" w:type="dxa"/>
                <w:shd w:val="clear" w:color="auto" w:fill="auto"/>
              </w:tcPr>
              <w:p w14:paraId="562E1FDC" w14:textId="07167B93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30960712"/>
            <w:placeholder>
              <w:docPart w:val="C748AF8F181540F89FE6B1FE02891B1D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409" w:type="dxa"/>
                <w:shd w:val="clear" w:color="auto" w:fill="auto"/>
              </w:tcPr>
              <w:p w14:paraId="42891729" w14:textId="2F67E352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C71D6D" w:rsidRPr="00572B3B" w14:paraId="4DD5BE8A" w14:textId="77777777" w:rsidTr="001B0231">
        <w:trPr>
          <w:cantSplit/>
        </w:trPr>
        <w:sdt>
          <w:sdtPr>
            <w:rPr>
              <w:rStyle w:val="TablebodyanswerIODch"/>
            </w:rPr>
            <w:alias w:val="Add"/>
            <w:tag w:val="Add"/>
            <w:id w:val="-1365985093"/>
            <w:placeholder>
              <w:docPart w:val="36B1640535F54C8FA5F65AC0EBF2B67F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1843" w:type="dxa"/>
                <w:shd w:val="clear" w:color="auto" w:fill="auto"/>
              </w:tcPr>
              <w:p w14:paraId="5D140D7B" w14:textId="213CE613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262231908"/>
            <w:placeholder>
              <w:docPart w:val="81818B5CB5F74913A140FEE4C85B14D8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5387" w:type="dxa"/>
                <w:shd w:val="clear" w:color="auto" w:fill="auto"/>
              </w:tcPr>
              <w:p w14:paraId="655601E5" w14:textId="698F1BE6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1223406618"/>
            <w:placeholder>
              <w:docPart w:val="4C2201C8B91C4249946AACC85DEF34BB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409" w:type="dxa"/>
                <w:shd w:val="clear" w:color="auto" w:fill="auto"/>
              </w:tcPr>
              <w:p w14:paraId="2F93A2B5" w14:textId="53E51168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C71D6D" w:rsidRPr="00572B3B" w14:paraId="6C7BCF1A" w14:textId="77777777" w:rsidTr="001B0231">
        <w:trPr>
          <w:cantSplit/>
        </w:trPr>
        <w:sdt>
          <w:sdtPr>
            <w:rPr>
              <w:rStyle w:val="TablebodyanswerIODch"/>
            </w:rPr>
            <w:alias w:val="Add"/>
            <w:tag w:val="Add"/>
            <w:id w:val="451293066"/>
            <w:placeholder>
              <w:docPart w:val="AD12DD7C15C542D7A4E82F1E6A450843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1843" w:type="dxa"/>
                <w:shd w:val="clear" w:color="auto" w:fill="auto"/>
              </w:tcPr>
              <w:p w14:paraId="1BFB843C" w14:textId="084BB812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817109098"/>
            <w:placeholder>
              <w:docPart w:val="01B12FCBF4D44E57BC81B34537A38FEF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5387" w:type="dxa"/>
                <w:shd w:val="clear" w:color="auto" w:fill="auto"/>
              </w:tcPr>
              <w:p w14:paraId="1B0CABF2" w14:textId="61906CB7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1668208729"/>
            <w:placeholder>
              <w:docPart w:val="1EE8A737721D42309942667B15E7B4CA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409" w:type="dxa"/>
                <w:shd w:val="clear" w:color="auto" w:fill="auto"/>
              </w:tcPr>
              <w:p w14:paraId="502D1497" w14:textId="17A70FD6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C71D6D" w:rsidRPr="00572B3B" w14:paraId="743343B7" w14:textId="77777777" w:rsidTr="001B0231">
        <w:trPr>
          <w:cantSplit/>
        </w:trPr>
        <w:sdt>
          <w:sdtPr>
            <w:rPr>
              <w:rStyle w:val="TablebodyanswerIODch"/>
            </w:rPr>
            <w:alias w:val="Add"/>
            <w:tag w:val="Add"/>
            <w:id w:val="-222299804"/>
            <w:placeholder>
              <w:docPart w:val="F78E763CB2594C16B2CA4B14CBBE85C2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1843" w:type="dxa"/>
                <w:shd w:val="clear" w:color="auto" w:fill="auto"/>
              </w:tcPr>
              <w:p w14:paraId="64C50803" w14:textId="6AF5BA51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191965003"/>
            <w:placeholder>
              <w:docPart w:val="695CDF8A67FD437398DAED7ADF47D71C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5387" w:type="dxa"/>
                <w:shd w:val="clear" w:color="auto" w:fill="auto"/>
              </w:tcPr>
              <w:p w14:paraId="75D146C2" w14:textId="544F0822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1042360566"/>
            <w:placeholder>
              <w:docPart w:val="66B0564425DC4BE3A100C807E3FEDBFA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409" w:type="dxa"/>
                <w:shd w:val="clear" w:color="auto" w:fill="auto"/>
              </w:tcPr>
              <w:p w14:paraId="7894815A" w14:textId="022F29D1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</w:tbl>
    <w:p w14:paraId="6DB9C494" w14:textId="77777777" w:rsidR="00EC6584" w:rsidRPr="00572B3B" w:rsidRDefault="00EC6584" w:rsidP="00EC6584"/>
    <w:p w14:paraId="3520AE5F" w14:textId="77777777" w:rsidR="00EC6584" w:rsidRPr="00572B3B" w:rsidRDefault="00EC6584" w:rsidP="00B24B90">
      <w:pPr>
        <w:pStyle w:val="Head3IoD"/>
      </w:pPr>
      <w:r w:rsidRPr="00572B3B">
        <w:t>Professional development</w:t>
      </w:r>
    </w:p>
    <w:p w14:paraId="41CE39B2" w14:textId="35C38FC2" w:rsidR="00EC6584" w:rsidRPr="00572B3B" w:rsidRDefault="00BD1587" w:rsidP="0036266B">
      <w:pPr>
        <w:pStyle w:val="TablebodyIoD"/>
      </w:pPr>
      <w:r w:rsidRPr="00BD1587">
        <w:t>Other relevant professional development, please provide details</w:t>
      </w:r>
      <w: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C6584" w:rsidRPr="00572B3B" w14:paraId="45D5F2C3" w14:textId="77777777" w:rsidTr="001B0231">
        <w:sdt>
          <w:sdtPr>
            <w:rPr>
              <w:rStyle w:val="TablebodyanswerIODch"/>
            </w:rPr>
            <w:alias w:val="Add"/>
            <w:tag w:val="Add"/>
            <w:id w:val="786158707"/>
            <w:placeholder>
              <w:docPart w:val="56D7DD1FF33B49CC9057CF7366E70863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9639" w:type="dxa"/>
                <w:shd w:val="clear" w:color="auto" w:fill="auto"/>
              </w:tcPr>
              <w:p w14:paraId="1F882A92" w14:textId="77777777" w:rsidR="00EC6584" w:rsidRPr="00572B3B" w:rsidRDefault="00EC6584" w:rsidP="001B0231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C71D6D" w:rsidRPr="00572B3B" w14:paraId="10475F4C" w14:textId="77777777" w:rsidTr="001B0231">
        <w:sdt>
          <w:sdtPr>
            <w:rPr>
              <w:rStyle w:val="TablebodyanswerIODch"/>
            </w:rPr>
            <w:alias w:val="Add"/>
            <w:tag w:val="Add"/>
            <w:id w:val="-219677674"/>
            <w:placeholder>
              <w:docPart w:val="A0BC30C9C94F48C68031891604173088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9639" w:type="dxa"/>
                <w:shd w:val="clear" w:color="auto" w:fill="auto"/>
              </w:tcPr>
              <w:p w14:paraId="3BCF06DF" w14:textId="7724A5F0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C71D6D" w:rsidRPr="00572B3B" w14:paraId="6294B693" w14:textId="77777777" w:rsidTr="001B0231">
        <w:sdt>
          <w:sdtPr>
            <w:rPr>
              <w:rStyle w:val="TablebodyanswerIODch"/>
            </w:rPr>
            <w:alias w:val="Add"/>
            <w:tag w:val="Add"/>
            <w:id w:val="90981222"/>
            <w:placeholder>
              <w:docPart w:val="0E9083C7268B45E6A0C2926FD01675E5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9639" w:type="dxa"/>
                <w:shd w:val="clear" w:color="auto" w:fill="auto"/>
              </w:tcPr>
              <w:p w14:paraId="1D1FA8A0" w14:textId="7C641846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C71D6D" w:rsidRPr="00572B3B" w14:paraId="2023355E" w14:textId="77777777" w:rsidTr="001B0231">
        <w:sdt>
          <w:sdtPr>
            <w:rPr>
              <w:rStyle w:val="TablebodyanswerIODch"/>
            </w:rPr>
            <w:alias w:val="Add"/>
            <w:tag w:val="Add"/>
            <w:id w:val="1249537853"/>
            <w:placeholder>
              <w:docPart w:val="3A6434ACBA2A4391AD12A2F2B4B06A2D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9639" w:type="dxa"/>
                <w:shd w:val="clear" w:color="auto" w:fill="auto"/>
              </w:tcPr>
              <w:p w14:paraId="7E2D04EF" w14:textId="6D4D5E27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C71D6D" w:rsidRPr="00572B3B" w14:paraId="373E36F7" w14:textId="77777777" w:rsidTr="001B0231">
        <w:sdt>
          <w:sdtPr>
            <w:rPr>
              <w:rStyle w:val="TablebodyanswerIODch"/>
            </w:rPr>
            <w:alias w:val="Add"/>
            <w:tag w:val="Add"/>
            <w:id w:val="1575392362"/>
            <w:placeholder>
              <w:docPart w:val="F33ABDD5E51848E2AFB035BED14D72E1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9639" w:type="dxa"/>
                <w:shd w:val="clear" w:color="auto" w:fill="auto"/>
              </w:tcPr>
              <w:p w14:paraId="01C32A66" w14:textId="092C7681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C71D6D" w:rsidRPr="00572B3B" w14:paraId="778E5DB3" w14:textId="77777777" w:rsidTr="001B0231">
        <w:sdt>
          <w:sdtPr>
            <w:rPr>
              <w:rStyle w:val="TablebodyanswerIODch"/>
            </w:rPr>
            <w:alias w:val="Add"/>
            <w:tag w:val="Add"/>
            <w:id w:val="-850490832"/>
            <w:placeholder>
              <w:docPart w:val="CC0C50F63E964CF1A4DE0640601B6192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9639" w:type="dxa"/>
                <w:shd w:val="clear" w:color="auto" w:fill="auto"/>
              </w:tcPr>
              <w:p w14:paraId="68CF6624" w14:textId="58058529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C71D6D" w:rsidRPr="00572B3B" w14:paraId="3B4A180B" w14:textId="77777777" w:rsidTr="001B0231">
        <w:sdt>
          <w:sdtPr>
            <w:rPr>
              <w:rStyle w:val="TablebodyanswerIODch"/>
            </w:rPr>
            <w:alias w:val="Add"/>
            <w:tag w:val="Add"/>
            <w:id w:val="1713305730"/>
            <w:placeholder>
              <w:docPart w:val="3FEFEE7774BA40D3B6F8BA0A7F05EA16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9639" w:type="dxa"/>
                <w:shd w:val="clear" w:color="auto" w:fill="auto"/>
              </w:tcPr>
              <w:p w14:paraId="2BAD8813" w14:textId="7B805E56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C71D6D" w:rsidRPr="00572B3B" w14:paraId="409CEDFD" w14:textId="77777777" w:rsidTr="001B0231">
        <w:sdt>
          <w:sdtPr>
            <w:rPr>
              <w:rStyle w:val="TablebodyanswerIODch"/>
            </w:rPr>
            <w:alias w:val="Add"/>
            <w:tag w:val="Add"/>
            <w:id w:val="1306586784"/>
            <w:placeholder>
              <w:docPart w:val="9E5EC667463B4474B91CEACD32ECCF51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9639" w:type="dxa"/>
                <w:shd w:val="clear" w:color="auto" w:fill="auto"/>
              </w:tcPr>
              <w:p w14:paraId="2489415A" w14:textId="655A5684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C71D6D" w:rsidRPr="00572B3B" w14:paraId="70B84C87" w14:textId="77777777" w:rsidTr="001B0231">
        <w:sdt>
          <w:sdtPr>
            <w:rPr>
              <w:rStyle w:val="TablebodyanswerIODch"/>
            </w:rPr>
            <w:alias w:val="Add"/>
            <w:tag w:val="Add"/>
            <w:id w:val="1162896913"/>
            <w:placeholder>
              <w:docPart w:val="50691738689A401B906778CC3D44EC63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9639" w:type="dxa"/>
                <w:shd w:val="clear" w:color="auto" w:fill="auto"/>
              </w:tcPr>
              <w:p w14:paraId="5F62EA03" w14:textId="7D327573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EC6584" w:rsidRPr="00572B3B" w14:paraId="2994FF64" w14:textId="77777777" w:rsidTr="001B0231">
        <w:tc>
          <w:tcPr>
            <w:tcW w:w="9639" w:type="dxa"/>
            <w:shd w:val="clear" w:color="auto" w:fill="auto"/>
          </w:tcPr>
          <w:p w14:paraId="695CD645" w14:textId="77777777" w:rsidR="00EC6584" w:rsidRPr="00572B3B" w:rsidRDefault="00EC6584" w:rsidP="001B0231">
            <w:pPr>
              <w:pStyle w:val="StyleTablebodyIoD55pt"/>
            </w:pPr>
          </w:p>
        </w:tc>
      </w:tr>
    </w:tbl>
    <w:p w14:paraId="54166F80" w14:textId="32C540D6" w:rsidR="00BD1587" w:rsidRDefault="00BD1587" w:rsidP="00EC6584"/>
    <w:p w14:paraId="5455243D" w14:textId="77777777" w:rsidR="00BD1587" w:rsidRDefault="00BD1587">
      <w:pPr>
        <w:autoSpaceDE/>
        <w:autoSpaceDN/>
        <w:adjustRightInd/>
        <w:spacing w:after="0" w:line="240" w:lineRule="auto"/>
        <w:textAlignment w:val="auto"/>
      </w:pPr>
      <w:r>
        <w:br w:type="page"/>
      </w:r>
    </w:p>
    <w:p w14:paraId="7BC068F9" w14:textId="417108FA" w:rsidR="00EC6584" w:rsidRPr="00572B3B" w:rsidRDefault="00EC6584" w:rsidP="00B24B90">
      <w:pPr>
        <w:pStyle w:val="Head3IoD"/>
      </w:pPr>
      <w:r w:rsidRPr="00572B3B">
        <w:lastRenderedPageBreak/>
        <w:t>Refere</w:t>
      </w:r>
      <w:r w:rsidR="0026413A">
        <w:t>nc</w:t>
      </w:r>
      <w:r w:rsidRPr="00572B3B">
        <w:t>es</w:t>
      </w:r>
    </w:p>
    <w:p w14:paraId="7D43BACB" w14:textId="77777777" w:rsidR="00BD1587" w:rsidRPr="00572B3B" w:rsidRDefault="00BD1587" w:rsidP="00BD1587">
      <w:pPr>
        <w:pStyle w:val="TablebodyIoD"/>
      </w:pPr>
      <w:r w:rsidRPr="00B14028">
        <w:t>Please attach two current written references or provide the names and contact telephone details of two references</w:t>
      </w:r>
      <w:r w:rsidRPr="00572B3B">
        <w:t xml:space="preserve">. </w: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087"/>
      </w:tblGrid>
      <w:tr w:rsidR="00BD1587" w:rsidRPr="00572B3B" w14:paraId="0D9CF657" w14:textId="77777777" w:rsidTr="0013172C">
        <w:trPr>
          <w:cantSplit/>
        </w:trPr>
        <w:tc>
          <w:tcPr>
            <w:tcW w:w="9639" w:type="dxa"/>
            <w:gridSpan w:val="2"/>
            <w:shd w:val="clear" w:color="auto" w:fill="auto"/>
          </w:tcPr>
          <w:p w14:paraId="2A62066B" w14:textId="77777777" w:rsidR="00BD1587" w:rsidRPr="00572B3B" w:rsidRDefault="00BD1587" w:rsidP="0013172C">
            <w:pPr>
              <w:pStyle w:val="TablebodyIoD"/>
            </w:pPr>
            <w:r w:rsidRPr="00572B3B">
              <w:t>Referee details</w:t>
            </w:r>
          </w:p>
        </w:tc>
      </w:tr>
      <w:tr w:rsidR="00BD1587" w:rsidRPr="00572B3B" w14:paraId="146077C9" w14:textId="77777777" w:rsidTr="0013172C">
        <w:trPr>
          <w:cantSplit/>
        </w:trPr>
        <w:tc>
          <w:tcPr>
            <w:tcW w:w="2552" w:type="dxa"/>
            <w:shd w:val="clear" w:color="auto" w:fill="EBF1F6"/>
          </w:tcPr>
          <w:p w14:paraId="59A3154F" w14:textId="77777777" w:rsidR="00BD1587" w:rsidRPr="00572B3B" w:rsidRDefault="00BD1587" w:rsidP="0013172C">
            <w:pPr>
              <w:pStyle w:val="TablebodyIoD"/>
            </w:pPr>
            <w:r w:rsidRPr="00572B3B">
              <w:t>Name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1140233754"/>
            <w:placeholder>
              <w:docPart w:val="4179FBEC9B17410B851CBB98D015071E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7087" w:type="dxa"/>
              </w:tcPr>
              <w:p w14:paraId="60757042" w14:textId="77777777" w:rsidR="00BD1587" w:rsidRPr="00572B3B" w:rsidRDefault="00BD1587" w:rsidP="0013172C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BD1587" w:rsidRPr="00572B3B" w14:paraId="17C353A7" w14:textId="77777777" w:rsidTr="0013172C">
        <w:trPr>
          <w:cantSplit/>
        </w:trPr>
        <w:tc>
          <w:tcPr>
            <w:tcW w:w="2552" w:type="dxa"/>
            <w:shd w:val="clear" w:color="auto" w:fill="EBF1F6"/>
          </w:tcPr>
          <w:p w14:paraId="53E00B65" w14:textId="77777777" w:rsidR="00BD1587" w:rsidRPr="00572B3B" w:rsidRDefault="00BD1587" w:rsidP="0013172C">
            <w:pPr>
              <w:pStyle w:val="TablebodyIoD"/>
            </w:pPr>
            <w:r w:rsidRPr="00572B3B">
              <w:t>Organisation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-42905688"/>
            <w:placeholder>
              <w:docPart w:val="5972FE11770548B9A3AB8757DC3CC49D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7087" w:type="dxa"/>
              </w:tcPr>
              <w:p w14:paraId="5522166E" w14:textId="77777777" w:rsidR="00BD1587" w:rsidRPr="00572B3B" w:rsidRDefault="00BD1587" w:rsidP="0013172C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BD1587" w:rsidRPr="00572B3B" w14:paraId="0DD46634" w14:textId="77777777" w:rsidTr="0013172C">
        <w:trPr>
          <w:cantSplit/>
        </w:trPr>
        <w:tc>
          <w:tcPr>
            <w:tcW w:w="2552" w:type="dxa"/>
            <w:shd w:val="clear" w:color="auto" w:fill="EBF1F6"/>
          </w:tcPr>
          <w:p w14:paraId="3B6CF167" w14:textId="77777777" w:rsidR="00BD1587" w:rsidRPr="00572B3B" w:rsidRDefault="00BD1587" w:rsidP="0013172C">
            <w:pPr>
              <w:pStyle w:val="TablebodyIoD"/>
            </w:pPr>
            <w:r>
              <w:t>Mobile or preferred contact number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614031436"/>
            <w:placeholder>
              <w:docPart w:val="FEC6DBF8A4004F7CACE1D3674CE68544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7087" w:type="dxa"/>
              </w:tcPr>
              <w:p w14:paraId="5D75DE0C" w14:textId="77777777" w:rsidR="00BD1587" w:rsidRPr="00572B3B" w:rsidRDefault="00BD1587" w:rsidP="0013172C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BD1587" w:rsidRPr="00572B3B" w14:paraId="215446F5" w14:textId="77777777" w:rsidTr="0013172C">
        <w:trPr>
          <w:cantSplit/>
        </w:trPr>
        <w:tc>
          <w:tcPr>
            <w:tcW w:w="2552" w:type="dxa"/>
            <w:shd w:val="clear" w:color="auto" w:fill="EBF1F6"/>
          </w:tcPr>
          <w:p w14:paraId="28618553" w14:textId="77777777" w:rsidR="00BD1587" w:rsidRPr="00572B3B" w:rsidRDefault="00BD1587" w:rsidP="0013172C">
            <w:pPr>
              <w:pStyle w:val="TablebodyIoD"/>
            </w:pPr>
            <w:r w:rsidRPr="00572B3B">
              <w:t>Email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-25333429"/>
            <w:placeholder>
              <w:docPart w:val="03BFED360DF84EA0BF63FD7790D15BD4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7087" w:type="dxa"/>
              </w:tcPr>
              <w:p w14:paraId="40448FFA" w14:textId="77777777" w:rsidR="00BD1587" w:rsidRPr="00572B3B" w:rsidRDefault="00BD1587" w:rsidP="0013172C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</w:tbl>
    <w:p w14:paraId="3932F660" w14:textId="77777777" w:rsidR="00BD1587" w:rsidRPr="00572B3B" w:rsidRDefault="00BD1587" w:rsidP="00BD1587">
      <w:pPr>
        <w:pStyle w:val="TablebodyIoD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087"/>
      </w:tblGrid>
      <w:tr w:rsidR="00C71D6D" w:rsidRPr="00572B3B" w14:paraId="029D8EE9" w14:textId="77777777" w:rsidTr="0013172C">
        <w:trPr>
          <w:cantSplit/>
        </w:trPr>
        <w:tc>
          <w:tcPr>
            <w:tcW w:w="2552" w:type="dxa"/>
            <w:shd w:val="clear" w:color="auto" w:fill="EBF1F6"/>
          </w:tcPr>
          <w:p w14:paraId="7322A4C0" w14:textId="77777777" w:rsidR="00C71D6D" w:rsidRPr="00572B3B" w:rsidRDefault="00C71D6D" w:rsidP="00C71D6D">
            <w:pPr>
              <w:pStyle w:val="TablebodyIoD"/>
            </w:pPr>
            <w:r w:rsidRPr="00572B3B">
              <w:t>Name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276916775"/>
            <w:placeholder>
              <w:docPart w:val="923B40F28F3944BDAB9D43B25155F19B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7087" w:type="dxa"/>
              </w:tcPr>
              <w:p w14:paraId="13175ED3" w14:textId="7125570C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C71D6D" w:rsidRPr="00572B3B" w14:paraId="62ECB0E3" w14:textId="77777777" w:rsidTr="0013172C">
        <w:trPr>
          <w:cantSplit/>
        </w:trPr>
        <w:tc>
          <w:tcPr>
            <w:tcW w:w="2552" w:type="dxa"/>
            <w:shd w:val="clear" w:color="auto" w:fill="EBF1F6"/>
          </w:tcPr>
          <w:p w14:paraId="71803458" w14:textId="77777777" w:rsidR="00C71D6D" w:rsidRPr="00572B3B" w:rsidRDefault="00C71D6D" w:rsidP="00C71D6D">
            <w:pPr>
              <w:pStyle w:val="TablebodyIoD"/>
            </w:pPr>
            <w:r w:rsidRPr="00572B3B">
              <w:t>Organisation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-1151679725"/>
            <w:placeholder>
              <w:docPart w:val="261C83EC7BB34EF4A30E489F9C5575FC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7087" w:type="dxa"/>
              </w:tcPr>
              <w:p w14:paraId="5E64FA8C" w14:textId="7BD4BCCB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C71D6D" w:rsidRPr="00572B3B" w14:paraId="311BF0AC" w14:textId="77777777" w:rsidTr="0013172C">
        <w:trPr>
          <w:cantSplit/>
        </w:trPr>
        <w:tc>
          <w:tcPr>
            <w:tcW w:w="2552" w:type="dxa"/>
            <w:shd w:val="clear" w:color="auto" w:fill="EBF1F6"/>
          </w:tcPr>
          <w:p w14:paraId="2D4AE11D" w14:textId="77777777" w:rsidR="00C71D6D" w:rsidRPr="00572B3B" w:rsidRDefault="00C71D6D" w:rsidP="00C71D6D">
            <w:pPr>
              <w:pStyle w:val="TablebodyIoD"/>
            </w:pPr>
            <w:r>
              <w:t>Mobile or preferred contact number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353000135"/>
            <w:placeholder>
              <w:docPart w:val="D5B725365C7945158680534F708DA618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7087" w:type="dxa"/>
              </w:tcPr>
              <w:p w14:paraId="2CAAD78C" w14:textId="0670A3AC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C71D6D" w:rsidRPr="00572B3B" w14:paraId="3E65D4BC" w14:textId="77777777" w:rsidTr="0013172C">
        <w:trPr>
          <w:cantSplit/>
        </w:trPr>
        <w:tc>
          <w:tcPr>
            <w:tcW w:w="2552" w:type="dxa"/>
            <w:shd w:val="clear" w:color="auto" w:fill="EBF1F6"/>
          </w:tcPr>
          <w:p w14:paraId="17ECD605" w14:textId="77777777" w:rsidR="00C71D6D" w:rsidRPr="00572B3B" w:rsidRDefault="00C71D6D" w:rsidP="00C71D6D">
            <w:pPr>
              <w:pStyle w:val="TablebodyIoD"/>
            </w:pPr>
            <w:r w:rsidRPr="00572B3B">
              <w:t>Email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-309244518"/>
            <w:placeholder>
              <w:docPart w:val="07D6BFCF5E394938BF1531A85205DEE4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7087" w:type="dxa"/>
              </w:tcPr>
              <w:p w14:paraId="73DB47FE" w14:textId="34FFDA56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</w:tbl>
    <w:p w14:paraId="639EF4B4" w14:textId="77777777" w:rsidR="00BD1587" w:rsidRPr="00572B3B" w:rsidRDefault="00BD1587" w:rsidP="00BD1587">
      <w:pPr>
        <w:autoSpaceDE/>
        <w:autoSpaceDN/>
        <w:adjustRightInd/>
        <w:spacing w:after="0" w:line="240" w:lineRule="auto"/>
        <w:textAlignment w:val="auto"/>
      </w:pPr>
    </w:p>
    <w:p w14:paraId="2407C48D" w14:textId="150E8166" w:rsidR="0036266B" w:rsidRPr="00572B3B" w:rsidRDefault="0036266B">
      <w:pPr>
        <w:autoSpaceDE/>
        <w:autoSpaceDN/>
        <w:adjustRightInd/>
        <w:spacing w:after="0" w:line="240" w:lineRule="auto"/>
        <w:textAlignment w:val="auto"/>
      </w:pPr>
    </w:p>
    <w:p w14:paraId="590C1C8E" w14:textId="77777777" w:rsidR="00EC6584" w:rsidRPr="00572B3B" w:rsidRDefault="00EC6584" w:rsidP="00B24B90">
      <w:pPr>
        <w:pStyle w:val="Head3IoD"/>
      </w:pPr>
      <w:r w:rsidRPr="00572B3B">
        <w:t>Your current role</w:t>
      </w:r>
    </w:p>
    <w:p w14:paraId="40B04A6E" w14:textId="77777777" w:rsidR="00EC6584" w:rsidRPr="00572B3B" w:rsidRDefault="00EC6584" w:rsidP="00EC6584">
      <w:pPr>
        <w:pStyle w:val="IoD55ptallcaps"/>
      </w:pPr>
      <w:r w:rsidRPr="00572B3B">
        <w:t>1 how long in business, number of employees, nature of business</w:t>
      </w:r>
    </w:p>
    <w:tbl>
      <w:tblPr>
        <w:tblStyle w:val="TableGrid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086"/>
      </w:tblGrid>
      <w:tr w:rsidR="00EC6584" w:rsidRPr="00572B3B" w14:paraId="3F065E9E" w14:textId="77777777" w:rsidTr="002D2286">
        <w:trPr>
          <w:cantSplit/>
          <w:trHeight w:val="454"/>
        </w:trPr>
        <w:tc>
          <w:tcPr>
            <w:tcW w:w="2552" w:type="dxa"/>
            <w:tcBorders>
              <w:top w:val="nil"/>
              <w:bottom w:val="single" w:sz="2" w:space="0" w:color="808080" w:themeColor="background1" w:themeShade="80"/>
            </w:tcBorders>
            <w:shd w:val="clear" w:color="auto" w:fill="EBF1F6"/>
          </w:tcPr>
          <w:p w14:paraId="46242571" w14:textId="77777777" w:rsidR="00EC6584" w:rsidRPr="00572B3B" w:rsidRDefault="00EC6584" w:rsidP="001B0231">
            <w:pPr>
              <w:pStyle w:val="TablebodyIoD"/>
            </w:pPr>
            <w:r w:rsidRPr="00572B3B">
              <w:t>Company name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1494064364"/>
            <w:placeholder>
              <w:docPart w:val="6314DC6414374182A7B161AA69EE4233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7086" w:type="dxa"/>
                <w:shd w:val="clear" w:color="auto" w:fill="auto"/>
              </w:tcPr>
              <w:p w14:paraId="73BD44D4" w14:textId="77777777" w:rsidR="00EC6584" w:rsidRPr="00572B3B" w:rsidRDefault="00EC6584" w:rsidP="001B0231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EC6584" w:rsidRPr="00572B3B" w14:paraId="165621DD" w14:textId="77777777" w:rsidTr="002D2286">
        <w:trPr>
          <w:cantSplit/>
          <w:trHeight w:hRule="exact" w:val="567"/>
        </w:trPr>
        <w:tc>
          <w:tcPr>
            <w:tcW w:w="2552" w:type="dxa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shd w:val="clear" w:color="auto" w:fill="EBF1F6"/>
          </w:tcPr>
          <w:p w14:paraId="7268B8EC" w14:textId="77777777" w:rsidR="00EC6584" w:rsidRPr="00572B3B" w:rsidRDefault="00EC6584" w:rsidP="001B0231">
            <w:pPr>
              <w:pStyle w:val="TablebodyIoD"/>
            </w:pPr>
            <w:r w:rsidRPr="00572B3B">
              <w:t>Length of time in your current employment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898182014"/>
            <w:placeholder>
              <w:docPart w:val="E925C83F6E15447E8A21AD7DC0E5EE1E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7086" w:type="dxa"/>
                <w:shd w:val="clear" w:color="auto" w:fill="auto"/>
              </w:tcPr>
              <w:p w14:paraId="368B3AA8" w14:textId="77777777" w:rsidR="00EC6584" w:rsidRPr="00572B3B" w:rsidRDefault="00EC6584" w:rsidP="001B0231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EC6584" w:rsidRPr="00572B3B" w14:paraId="08DC884B" w14:textId="77777777" w:rsidTr="002D2286">
        <w:trPr>
          <w:cantSplit/>
          <w:trHeight w:hRule="exact" w:val="1701"/>
        </w:trPr>
        <w:tc>
          <w:tcPr>
            <w:tcW w:w="2552" w:type="dxa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shd w:val="clear" w:color="auto" w:fill="EBF1F6"/>
          </w:tcPr>
          <w:p w14:paraId="015DE52B" w14:textId="77777777" w:rsidR="00EC6584" w:rsidRPr="00572B3B" w:rsidRDefault="00EC6584" w:rsidP="001B0231">
            <w:pPr>
              <w:pStyle w:val="TablebodyIoD"/>
            </w:pPr>
            <w:r w:rsidRPr="00572B3B">
              <w:t>Key responsibilities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-1408757418"/>
            <w:placeholder>
              <w:docPart w:val="6968F823C54F4C8FB1C72F8B6A447CC8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7086" w:type="dxa"/>
                <w:shd w:val="clear" w:color="auto" w:fill="auto"/>
              </w:tcPr>
              <w:p w14:paraId="0A2D59D9" w14:textId="77777777" w:rsidR="00EC6584" w:rsidRPr="00572B3B" w:rsidRDefault="00EC6584" w:rsidP="001B0231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EC6584" w:rsidRPr="00572B3B" w14:paraId="3F3E36C6" w14:textId="77777777" w:rsidTr="002D2286">
        <w:trPr>
          <w:cantSplit/>
          <w:trHeight w:hRule="exact" w:val="1701"/>
        </w:trPr>
        <w:tc>
          <w:tcPr>
            <w:tcW w:w="2552" w:type="dxa"/>
            <w:tcBorders>
              <w:top w:val="single" w:sz="2" w:space="0" w:color="808080" w:themeColor="background1" w:themeShade="80"/>
              <w:bottom w:val="single" w:sz="2" w:space="0" w:color="808080" w:themeColor="background1" w:themeShade="80"/>
            </w:tcBorders>
            <w:shd w:val="clear" w:color="auto" w:fill="EBF1F6"/>
          </w:tcPr>
          <w:p w14:paraId="0F65558A" w14:textId="77777777" w:rsidR="00EC6584" w:rsidRPr="00572B3B" w:rsidRDefault="00EC6584" w:rsidP="001B0231">
            <w:pPr>
              <w:pStyle w:val="TablebodyIoD"/>
            </w:pPr>
            <w:r w:rsidRPr="00572B3B">
              <w:t>Achievements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907812195"/>
            <w:placeholder>
              <w:docPart w:val="C153BDAF8950416693FEFE57E8206073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7086" w:type="dxa"/>
                <w:shd w:val="clear" w:color="auto" w:fill="auto"/>
              </w:tcPr>
              <w:p w14:paraId="3D8F5860" w14:textId="77777777" w:rsidR="00EC6584" w:rsidRPr="00572B3B" w:rsidRDefault="00EC6584" w:rsidP="001B0231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EC6584" w:rsidRPr="00572B3B" w14:paraId="043E0DB3" w14:textId="77777777" w:rsidTr="002D2286">
        <w:trPr>
          <w:cantSplit/>
          <w:trHeight w:hRule="exact" w:val="1701"/>
        </w:trPr>
        <w:tc>
          <w:tcPr>
            <w:tcW w:w="2552" w:type="dxa"/>
            <w:tcBorders>
              <w:top w:val="single" w:sz="2" w:space="0" w:color="808080" w:themeColor="background1" w:themeShade="80"/>
              <w:bottom w:val="nil"/>
            </w:tcBorders>
            <w:shd w:val="clear" w:color="auto" w:fill="EBF1F6"/>
          </w:tcPr>
          <w:p w14:paraId="50C82EA2" w14:textId="77777777" w:rsidR="00EC6584" w:rsidRPr="00572B3B" w:rsidRDefault="003403A4" w:rsidP="001B0231">
            <w:pPr>
              <w:pStyle w:val="TablebodyIoD"/>
            </w:pPr>
            <w:r w:rsidRPr="00572B3B">
              <w:t>D</w:t>
            </w:r>
            <w:r w:rsidR="00EC6584" w:rsidRPr="00572B3B">
              <w:t>etails / history on the company or organisation you are currently with</w:t>
            </w:r>
            <w:r w:rsidR="00EC6584" w:rsidRPr="00572B3B">
              <w:rPr>
                <w:vertAlign w:val="superscript"/>
              </w:rPr>
              <w:t>1</w:t>
            </w:r>
          </w:p>
        </w:tc>
        <w:sdt>
          <w:sdtPr>
            <w:rPr>
              <w:rStyle w:val="TablebodyanswerIODch"/>
            </w:rPr>
            <w:alias w:val="Add"/>
            <w:tag w:val="Add"/>
            <w:id w:val="1692570220"/>
            <w:placeholder>
              <w:docPart w:val="419200B459D04918AC915A3E110A91E9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7086" w:type="dxa"/>
                <w:shd w:val="clear" w:color="auto" w:fill="auto"/>
              </w:tcPr>
              <w:p w14:paraId="2AB1DB7D" w14:textId="77777777" w:rsidR="00EC6584" w:rsidRPr="00572B3B" w:rsidRDefault="00EC6584" w:rsidP="001B0231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</w:tbl>
    <w:p w14:paraId="5BA043D9" w14:textId="77777777" w:rsidR="00EC6584" w:rsidRPr="00572B3B" w:rsidRDefault="00EC6584" w:rsidP="00EC6584"/>
    <w:p w14:paraId="2E57C209" w14:textId="77777777" w:rsidR="00EC6584" w:rsidRPr="00572B3B" w:rsidRDefault="00EC6584" w:rsidP="00B24B90">
      <w:pPr>
        <w:pStyle w:val="Head3IoD"/>
      </w:pPr>
      <w:r w:rsidRPr="00572B3B">
        <w:lastRenderedPageBreak/>
        <w:t>Employment history</w:t>
      </w:r>
    </w:p>
    <w:p w14:paraId="77BBA3D0" w14:textId="77777777" w:rsidR="00EC6584" w:rsidRPr="00572B3B" w:rsidRDefault="00EC6584" w:rsidP="0036266B">
      <w:pPr>
        <w:pStyle w:val="TablebodyIoD"/>
      </w:pPr>
      <w:r w:rsidRPr="00572B3B">
        <w:t>Please list details of your employment history in reverse chronological order</w: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3686"/>
        <w:gridCol w:w="3402"/>
      </w:tblGrid>
      <w:tr w:rsidR="003403A4" w:rsidRPr="00572B3B" w14:paraId="5B5A4874" w14:textId="77777777" w:rsidTr="00B24B90">
        <w:trPr>
          <w:cantSplit/>
        </w:trPr>
        <w:tc>
          <w:tcPr>
            <w:tcW w:w="2551" w:type="dxa"/>
            <w:tcBorders>
              <w:top w:val="nil"/>
              <w:bottom w:val="single" w:sz="2" w:space="0" w:color="808080" w:themeColor="background1" w:themeShade="80"/>
            </w:tcBorders>
            <w:shd w:val="clear" w:color="auto" w:fill="EBF1F6"/>
          </w:tcPr>
          <w:p w14:paraId="74886CE1" w14:textId="77777777" w:rsidR="003403A4" w:rsidRPr="00572B3B" w:rsidRDefault="003403A4" w:rsidP="001B0231">
            <w:pPr>
              <w:pStyle w:val="TablebodyIoD"/>
            </w:pPr>
            <w:r w:rsidRPr="00572B3B">
              <w:t>Date</w:t>
            </w:r>
          </w:p>
        </w:tc>
        <w:tc>
          <w:tcPr>
            <w:tcW w:w="3686" w:type="dxa"/>
            <w:tcBorders>
              <w:top w:val="nil"/>
              <w:bottom w:val="single" w:sz="2" w:space="0" w:color="808080" w:themeColor="background1" w:themeShade="80"/>
            </w:tcBorders>
            <w:shd w:val="clear" w:color="auto" w:fill="EBF1F6"/>
          </w:tcPr>
          <w:p w14:paraId="30C5D991" w14:textId="77777777" w:rsidR="003403A4" w:rsidRPr="00572B3B" w:rsidRDefault="003403A4" w:rsidP="001B0231">
            <w:pPr>
              <w:pStyle w:val="TablebodyIoD"/>
            </w:pPr>
            <w:r w:rsidRPr="00572B3B">
              <w:t>Company</w:t>
            </w:r>
          </w:p>
        </w:tc>
        <w:tc>
          <w:tcPr>
            <w:tcW w:w="3402" w:type="dxa"/>
            <w:tcBorders>
              <w:top w:val="nil"/>
              <w:bottom w:val="single" w:sz="2" w:space="0" w:color="808080" w:themeColor="background1" w:themeShade="80"/>
            </w:tcBorders>
            <w:shd w:val="clear" w:color="auto" w:fill="EBF1F6"/>
          </w:tcPr>
          <w:p w14:paraId="313863D2" w14:textId="77777777" w:rsidR="003403A4" w:rsidRPr="00572B3B" w:rsidRDefault="003403A4" w:rsidP="001B0231">
            <w:pPr>
              <w:pStyle w:val="TablebodyIoD"/>
            </w:pPr>
            <w:r w:rsidRPr="00572B3B">
              <w:t>Position</w:t>
            </w:r>
          </w:p>
        </w:tc>
      </w:tr>
      <w:tr w:rsidR="003403A4" w:rsidRPr="00572B3B" w14:paraId="196EB752" w14:textId="77777777" w:rsidTr="00B24B90">
        <w:trPr>
          <w:cantSplit/>
        </w:trPr>
        <w:sdt>
          <w:sdtPr>
            <w:rPr>
              <w:rStyle w:val="TablebodyanswerIODch"/>
            </w:rPr>
            <w:alias w:val="MM YYYY TO MM YYYY"/>
            <w:tag w:val="MM YYYY TO MM YYYY"/>
            <w:id w:val="-1175256975"/>
            <w:placeholder>
              <w:docPart w:val="96F2D5F7E1254EF387F972B5FC3AE8E9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551" w:type="dxa"/>
                <w:tcBorders>
                  <w:top w:val="single" w:sz="2" w:space="0" w:color="808080" w:themeColor="background1" w:themeShade="80"/>
                </w:tcBorders>
              </w:tcPr>
              <w:p w14:paraId="319A69D3" w14:textId="77777777" w:rsidR="003403A4" w:rsidRPr="00572B3B" w:rsidRDefault="003403A4" w:rsidP="001B0231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1050349971"/>
            <w:placeholder>
              <w:docPart w:val="00355595C4B542DFA02F2664309C2C1B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686" w:type="dxa"/>
                <w:tcBorders>
                  <w:top w:val="single" w:sz="2" w:space="0" w:color="808080" w:themeColor="background1" w:themeShade="80"/>
                </w:tcBorders>
              </w:tcPr>
              <w:p w14:paraId="0BDA9BC6" w14:textId="77777777" w:rsidR="003403A4" w:rsidRPr="00572B3B" w:rsidRDefault="003403A4" w:rsidP="001B0231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2078193968"/>
            <w:placeholder>
              <w:docPart w:val="78604CA793FF4E8E9FD77B45ED6B75A0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402" w:type="dxa"/>
                <w:tcBorders>
                  <w:top w:val="single" w:sz="2" w:space="0" w:color="808080" w:themeColor="background1" w:themeShade="80"/>
                </w:tcBorders>
              </w:tcPr>
              <w:p w14:paraId="5C969F6B" w14:textId="77777777" w:rsidR="003403A4" w:rsidRPr="00572B3B" w:rsidRDefault="003403A4" w:rsidP="001B0231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C71D6D" w:rsidRPr="00572B3B" w14:paraId="1FBB8600" w14:textId="77777777" w:rsidTr="001B0231">
        <w:trPr>
          <w:cantSplit/>
        </w:trPr>
        <w:sdt>
          <w:sdtPr>
            <w:rPr>
              <w:rStyle w:val="TablebodyanswerIODch"/>
            </w:rPr>
            <w:alias w:val="MM YYYY TO MM YYYY"/>
            <w:tag w:val="MM YYYY TO MM YYYY"/>
            <w:id w:val="797413008"/>
            <w:placeholder>
              <w:docPart w:val="74F6B644EC9A4FDAA6E955B52AB95E02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551" w:type="dxa"/>
              </w:tcPr>
              <w:p w14:paraId="477B8A66" w14:textId="4EC1AE58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1978136412"/>
            <w:placeholder>
              <w:docPart w:val="8F43060522634963A4845E571B53AD3F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686" w:type="dxa"/>
              </w:tcPr>
              <w:p w14:paraId="69793B13" w14:textId="4FA502FD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970361231"/>
            <w:placeholder>
              <w:docPart w:val="249B3B1AA50741EABAC67ED224904E14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402" w:type="dxa"/>
              </w:tcPr>
              <w:p w14:paraId="6ADC47CD" w14:textId="3B973FF6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C71D6D" w:rsidRPr="00572B3B" w14:paraId="529DDE85" w14:textId="77777777" w:rsidTr="003403A4">
        <w:trPr>
          <w:cantSplit/>
        </w:trPr>
        <w:sdt>
          <w:sdtPr>
            <w:rPr>
              <w:rStyle w:val="TablebodyanswerIODch"/>
            </w:rPr>
            <w:alias w:val="MM YYYY TO MM YYYY"/>
            <w:tag w:val="MM YYYY TO MM YYYY"/>
            <w:id w:val="337886210"/>
            <w:placeholder>
              <w:docPart w:val="37048AE92B474C3FAD47717D1F7169D2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551" w:type="dxa"/>
              </w:tcPr>
              <w:p w14:paraId="781071A8" w14:textId="0343EA71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1001738833"/>
            <w:placeholder>
              <w:docPart w:val="BD0ED4977B644F799625F52AB3328DF2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686" w:type="dxa"/>
              </w:tcPr>
              <w:p w14:paraId="29E53B0F" w14:textId="31C979C3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1802919851"/>
            <w:placeholder>
              <w:docPart w:val="68015AC2057C442DA0AD7DC1CC41E448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402" w:type="dxa"/>
              </w:tcPr>
              <w:p w14:paraId="5A178032" w14:textId="1AAB2F2F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C71D6D" w:rsidRPr="00572B3B" w14:paraId="6E633F9D" w14:textId="77777777" w:rsidTr="003403A4">
        <w:trPr>
          <w:cantSplit/>
        </w:trPr>
        <w:sdt>
          <w:sdtPr>
            <w:rPr>
              <w:rStyle w:val="TablebodyanswerIODch"/>
            </w:rPr>
            <w:alias w:val="MM YYYY TO MM YYYY"/>
            <w:tag w:val="MM YYYY TO MM YYYY"/>
            <w:id w:val="-79061716"/>
            <w:placeholder>
              <w:docPart w:val="6DF5C8C9121845D287570267C855B5A1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551" w:type="dxa"/>
              </w:tcPr>
              <w:p w14:paraId="0D6E84CA" w14:textId="03E3FD5D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1361548906"/>
            <w:placeholder>
              <w:docPart w:val="56B5EB35A4C94AE0954852D054820109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686" w:type="dxa"/>
              </w:tcPr>
              <w:p w14:paraId="63E8DF25" w14:textId="678A9F2D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117190961"/>
            <w:placeholder>
              <w:docPart w:val="1A23F4DDB9CD489BBDF061D1135E7EAB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402" w:type="dxa"/>
              </w:tcPr>
              <w:p w14:paraId="77C57D42" w14:textId="4351136D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C71D6D" w:rsidRPr="00572B3B" w14:paraId="055D77A3" w14:textId="77777777" w:rsidTr="003403A4">
        <w:trPr>
          <w:cantSplit/>
        </w:trPr>
        <w:sdt>
          <w:sdtPr>
            <w:rPr>
              <w:rStyle w:val="TablebodyanswerIODch"/>
            </w:rPr>
            <w:alias w:val="MM YYYY TO MM YYYY"/>
            <w:tag w:val="MM YYYY TO MM YYYY"/>
            <w:id w:val="673615281"/>
            <w:placeholder>
              <w:docPart w:val="CAB4E902CD5E432391264F35DFB688CD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551" w:type="dxa"/>
              </w:tcPr>
              <w:p w14:paraId="708C66F0" w14:textId="12784FB8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2110731828"/>
            <w:placeholder>
              <w:docPart w:val="9291D9D2A23E45DC8797189B3584C721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686" w:type="dxa"/>
              </w:tcPr>
              <w:p w14:paraId="5555FD99" w14:textId="062E4372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1243767024"/>
            <w:placeholder>
              <w:docPart w:val="7CCDB467628A47FFA33AAB3EED36C1CF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402" w:type="dxa"/>
              </w:tcPr>
              <w:p w14:paraId="5EEEAC86" w14:textId="1149BB6D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C71D6D" w:rsidRPr="00572B3B" w14:paraId="2A8701EE" w14:textId="77777777" w:rsidTr="001B0231">
        <w:trPr>
          <w:cantSplit/>
        </w:trPr>
        <w:sdt>
          <w:sdtPr>
            <w:rPr>
              <w:rStyle w:val="TablebodyanswerIODch"/>
            </w:rPr>
            <w:alias w:val="MM YYYY TO MM YYYY"/>
            <w:tag w:val="MM YYYY TO MM YYYY"/>
            <w:id w:val="-774479910"/>
            <w:placeholder>
              <w:docPart w:val="9041FC0C635943AF8AB42F626548474B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551" w:type="dxa"/>
              </w:tcPr>
              <w:p w14:paraId="6DC34B5B" w14:textId="44C04BF7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358944864"/>
            <w:placeholder>
              <w:docPart w:val="B827D9A10FFC40E4AD1263944EFD3409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686" w:type="dxa"/>
              </w:tcPr>
              <w:p w14:paraId="782EC32A" w14:textId="3FF7BB63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672544293"/>
            <w:placeholder>
              <w:docPart w:val="72B2DF4F600F47399A4A376366E3B0F3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402" w:type="dxa"/>
              </w:tcPr>
              <w:p w14:paraId="35020BAF" w14:textId="46619233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C71D6D" w:rsidRPr="00572B3B" w14:paraId="7109E80E" w14:textId="77777777" w:rsidTr="001B0231">
        <w:trPr>
          <w:cantSplit/>
        </w:trPr>
        <w:sdt>
          <w:sdtPr>
            <w:rPr>
              <w:rStyle w:val="TablebodyanswerIODch"/>
            </w:rPr>
            <w:alias w:val="MM YYYY TO MM YYYY"/>
            <w:tag w:val="MM YYYY TO MM YYYY"/>
            <w:id w:val="1467545799"/>
            <w:placeholder>
              <w:docPart w:val="BC1172CF52754CC9909831270B3433C5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551" w:type="dxa"/>
              </w:tcPr>
              <w:p w14:paraId="1861DAA2" w14:textId="2DB25B6E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92392486"/>
            <w:placeholder>
              <w:docPart w:val="FD0FE1033B2E4E6AA4B8960FF4EC0167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686" w:type="dxa"/>
              </w:tcPr>
              <w:p w14:paraId="7D0D4427" w14:textId="3B1659F3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952988226"/>
            <w:placeholder>
              <w:docPart w:val="30D89B686AC041DBB4EA233935C3C80B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402" w:type="dxa"/>
              </w:tcPr>
              <w:p w14:paraId="00FC7B11" w14:textId="5CA8E32D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C71D6D" w:rsidRPr="00572B3B" w14:paraId="47E700BA" w14:textId="77777777" w:rsidTr="001B0231">
        <w:trPr>
          <w:cantSplit/>
        </w:trPr>
        <w:sdt>
          <w:sdtPr>
            <w:rPr>
              <w:rStyle w:val="TablebodyanswerIODch"/>
            </w:rPr>
            <w:alias w:val="MM YYYY TO MM YYYY"/>
            <w:tag w:val="MM YYYY TO MM YYYY"/>
            <w:id w:val="-219759045"/>
            <w:placeholder>
              <w:docPart w:val="49AE1D008DC94E5F800C5BDA2D553BD9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2551" w:type="dxa"/>
              </w:tcPr>
              <w:p w14:paraId="241859B9" w14:textId="1B0D9BBD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1093624482"/>
            <w:placeholder>
              <w:docPart w:val="C13FA2894E56438D9438F708F905530D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686" w:type="dxa"/>
              </w:tcPr>
              <w:p w14:paraId="5536DE28" w14:textId="45C06692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  <w:sdt>
          <w:sdtPr>
            <w:rPr>
              <w:rStyle w:val="TablebodyanswerIODch"/>
            </w:rPr>
            <w:alias w:val="Add"/>
            <w:tag w:val="Add"/>
            <w:id w:val="-1853485660"/>
            <w:placeholder>
              <w:docPart w:val="A396051507334F689BF691D0C0F350CE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3402" w:type="dxa"/>
              </w:tcPr>
              <w:p w14:paraId="34F5771A" w14:textId="4C718749" w:rsidR="00C71D6D" w:rsidRPr="00572B3B" w:rsidRDefault="00C71D6D" w:rsidP="00C71D6D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</w:tbl>
    <w:p w14:paraId="0413C913" w14:textId="77777777" w:rsidR="00EC6584" w:rsidRPr="00572B3B" w:rsidRDefault="00EC6584" w:rsidP="00EC6584"/>
    <w:p w14:paraId="03071878" w14:textId="15EAD023" w:rsidR="003403A4" w:rsidRPr="00572B3B" w:rsidRDefault="003403A4" w:rsidP="00B24B90">
      <w:pPr>
        <w:pStyle w:val="Head3IoD"/>
      </w:pPr>
      <w:r w:rsidRPr="00572B3B">
        <w:t xml:space="preserve">Governance </w:t>
      </w:r>
      <w:r w:rsidR="0026413A">
        <w:t>appointments</w:t>
      </w:r>
      <w:r w:rsidRPr="00572B3B">
        <w:t xml:space="preserve"> </w:t>
      </w:r>
    </w:p>
    <w:p w14:paraId="42425D07" w14:textId="295D4948" w:rsidR="003403A4" w:rsidRPr="00572B3B" w:rsidRDefault="00DF6C74" w:rsidP="003403A4">
      <w:pPr>
        <w:pStyle w:val="TablebodyIoD"/>
      </w:pPr>
      <w:r w:rsidRPr="00DF6C74">
        <w:rPr>
          <w:noProof/>
          <w:lang w:val="en-US"/>
        </w:rPr>
        <w:t>Please provide details of any current governance appointments</w:t>
      </w:r>
      <w:r w:rsidR="003403A4" w:rsidRPr="00572B3B">
        <w:rPr>
          <w:noProof/>
          <w:lang w:val="en-US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403A4" w:rsidRPr="00572B3B" w14:paraId="69A26DA9" w14:textId="77777777" w:rsidTr="00C71D6D">
        <w:trPr>
          <w:cantSplit/>
          <w:trHeight w:hRule="exact" w:val="5670"/>
        </w:trPr>
        <w:sdt>
          <w:sdtPr>
            <w:rPr>
              <w:rStyle w:val="TablebodyanswerIODch"/>
            </w:rPr>
            <w:alias w:val="Add - max 350 words"/>
            <w:tag w:val="Add - max 350 words"/>
            <w:id w:val="-2136485053"/>
            <w:placeholder>
              <w:docPart w:val="04501005F4C1490E900D8A2AF3BC4387"/>
            </w:placeholder>
          </w:sdtPr>
          <w:sdtEndPr>
            <w:rPr>
              <w:rStyle w:val="TablebodyanswerIODch"/>
            </w:rPr>
          </w:sdtEndPr>
          <w:sdtContent>
            <w:tc>
              <w:tcPr>
                <w:tcW w:w="9639" w:type="dxa"/>
                <w:shd w:val="clear" w:color="auto" w:fill="auto"/>
              </w:tcPr>
              <w:p w14:paraId="06F7C08C" w14:textId="77777777" w:rsidR="003403A4" w:rsidRPr="00572B3B" w:rsidRDefault="003403A4" w:rsidP="001B0231">
                <w:pPr>
                  <w:pStyle w:val="Tablebodyanswer"/>
                </w:pPr>
                <w:r w:rsidRPr="00C71D6D">
                  <w:rPr>
                    <w:rStyle w:val="TablebodyanswerIODch"/>
                  </w:rPr>
                  <w:t>Add</w:t>
                </w:r>
              </w:p>
            </w:tc>
          </w:sdtContent>
        </w:sdt>
      </w:tr>
      <w:tr w:rsidR="003403A4" w:rsidRPr="00572B3B" w14:paraId="5182F361" w14:textId="77777777" w:rsidTr="001B0231">
        <w:tc>
          <w:tcPr>
            <w:tcW w:w="9639" w:type="dxa"/>
            <w:shd w:val="clear" w:color="auto" w:fill="auto"/>
          </w:tcPr>
          <w:p w14:paraId="1755CC15" w14:textId="7F335440" w:rsidR="003403A4" w:rsidRPr="00572B3B" w:rsidRDefault="003403A4" w:rsidP="001B0231">
            <w:pPr>
              <w:pStyle w:val="StyleTablebodyIoD55pt"/>
            </w:pPr>
            <w:r w:rsidRPr="00572B3B">
              <w:t xml:space="preserve">(max </w:t>
            </w:r>
            <w:r w:rsidR="00DF6C74">
              <w:t>350</w:t>
            </w:r>
            <w:r w:rsidRPr="00572B3B">
              <w:t xml:space="preserve"> words)</w:t>
            </w:r>
          </w:p>
        </w:tc>
      </w:tr>
    </w:tbl>
    <w:p w14:paraId="27BFC175" w14:textId="77777777" w:rsidR="00800FCF" w:rsidRDefault="00800FCF" w:rsidP="00EC6584"/>
    <w:p w14:paraId="026D6A98" w14:textId="77777777" w:rsidR="00800FCF" w:rsidRDefault="00800FCF">
      <w:pPr>
        <w:autoSpaceDE/>
        <w:autoSpaceDN/>
        <w:adjustRightInd/>
        <w:spacing w:after="0" w:line="240" w:lineRule="auto"/>
        <w:textAlignment w:val="auto"/>
      </w:pPr>
      <w:r>
        <w:br w:type="page"/>
      </w:r>
    </w:p>
    <w:p w14:paraId="18FE522C" w14:textId="77777777" w:rsidR="00DF6C74" w:rsidRDefault="00DF6C74" w:rsidP="00DF6C74">
      <w:pPr>
        <w:pStyle w:val="TablebodyIoD"/>
      </w:pPr>
      <w:r>
        <w:lastRenderedPageBreak/>
        <w:t xml:space="preserve">Please also provide a written submission, maximum 1500 words, as to why you are ready to and should be </w:t>
      </w:r>
    </w:p>
    <w:p w14:paraId="7D48ED41" w14:textId="55B33B37" w:rsidR="003403A4" w:rsidRPr="00572B3B" w:rsidRDefault="00DF6C74" w:rsidP="00DF6C74">
      <w:pPr>
        <w:pStyle w:val="TablebodyIoD"/>
        <w:rPr>
          <w:noProof/>
        </w:rPr>
      </w:pPr>
      <w:r>
        <w:t>considered for the Canterbury Branch Emerging Director Award.</w:t>
      </w:r>
      <w:r w:rsidR="003644A2" w:rsidRPr="00572B3B">
        <w:t xml:space="preserve"> </w:t>
      </w:r>
    </w:p>
    <w:sdt>
      <w:sdtPr>
        <w:rPr>
          <w:rStyle w:val="TablebodyanswerIODch"/>
        </w:rPr>
        <w:alias w:val="Add - max 1500 words"/>
        <w:tag w:val="Add - max 1500 words"/>
        <w:id w:val="1856385473"/>
        <w:placeholder>
          <w:docPart w:val="743D371980D3486580AFE043AD418CCB"/>
        </w:placeholder>
      </w:sdtPr>
      <w:sdtEndPr>
        <w:rPr>
          <w:rStyle w:val="TablebodyanswerIODch"/>
        </w:rPr>
      </w:sdtEndPr>
      <w:sdtContent>
        <w:p w14:paraId="4F31E631" w14:textId="77777777" w:rsidR="003A4167" w:rsidRDefault="00426BC5">
          <w:pPr>
            <w:autoSpaceDE/>
            <w:autoSpaceDN/>
            <w:adjustRightInd/>
            <w:spacing w:after="0" w:line="240" w:lineRule="auto"/>
            <w:textAlignment w:val="auto"/>
            <w:rPr>
              <w:rStyle w:val="TablebodyanswerIODch"/>
            </w:rPr>
          </w:pPr>
          <w:r w:rsidRPr="00556255">
            <w:rPr>
              <w:rStyle w:val="TablebodyanswerIODch"/>
            </w:rPr>
            <w:t>Add</w:t>
          </w:r>
        </w:p>
        <w:p w14:paraId="468E969B" w14:textId="67348FBF" w:rsidR="003A4167" w:rsidRDefault="003A4167">
          <w:pPr>
            <w:autoSpaceDE/>
            <w:autoSpaceDN/>
            <w:adjustRightInd/>
            <w:spacing w:after="0" w:line="240" w:lineRule="auto"/>
            <w:textAlignment w:val="auto"/>
            <w:rPr>
              <w:rStyle w:val="TablebodyanswerIODch"/>
            </w:rPr>
          </w:pPr>
        </w:p>
        <w:p w14:paraId="667B919D" w14:textId="2D8E1E36" w:rsidR="003A4167" w:rsidRDefault="003A4167">
          <w:pPr>
            <w:autoSpaceDE/>
            <w:autoSpaceDN/>
            <w:adjustRightInd/>
            <w:spacing w:after="0" w:line="240" w:lineRule="auto"/>
            <w:textAlignment w:val="auto"/>
            <w:rPr>
              <w:rStyle w:val="TablebodyanswerIODch"/>
            </w:rPr>
          </w:pPr>
        </w:p>
        <w:p w14:paraId="4029BFDB" w14:textId="1CB1FDEA" w:rsidR="003A4167" w:rsidRDefault="003A4167">
          <w:pPr>
            <w:autoSpaceDE/>
            <w:autoSpaceDN/>
            <w:adjustRightInd/>
            <w:spacing w:after="0" w:line="240" w:lineRule="auto"/>
            <w:textAlignment w:val="auto"/>
            <w:rPr>
              <w:rStyle w:val="TablebodyanswerIODch"/>
            </w:rPr>
          </w:pPr>
        </w:p>
        <w:p w14:paraId="7366CD2D" w14:textId="77777777" w:rsidR="003A4167" w:rsidRDefault="003A4167">
          <w:pPr>
            <w:autoSpaceDE/>
            <w:autoSpaceDN/>
            <w:adjustRightInd/>
            <w:spacing w:after="0" w:line="240" w:lineRule="auto"/>
            <w:textAlignment w:val="auto"/>
            <w:rPr>
              <w:rStyle w:val="TablebodyanswerIODch"/>
            </w:rPr>
          </w:pPr>
        </w:p>
        <w:p w14:paraId="3B9B05F0" w14:textId="29213CB8" w:rsidR="00DF6C74" w:rsidRDefault="002925F3">
          <w:pPr>
            <w:autoSpaceDE/>
            <w:autoSpaceDN/>
            <w:adjustRightInd/>
            <w:spacing w:after="0" w:line="240" w:lineRule="auto"/>
            <w:textAlignment w:val="auto"/>
          </w:pPr>
        </w:p>
      </w:sdtContent>
    </w:sdt>
    <w:sectPr w:rsidR="00DF6C74" w:rsidSect="00303389">
      <w:headerReference w:type="default" r:id="rId21"/>
      <w:footerReference w:type="default" r:id="rId22"/>
      <w:headerReference w:type="first" r:id="rId23"/>
      <w:footerReference w:type="first" r:id="rId24"/>
      <w:pgSz w:w="11910" w:h="16840"/>
      <w:pgMar w:top="1899" w:right="1134" w:bottom="1701" w:left="1134" w:header="1134" w:footer="1134" w:gutter="0"/>
      <w:cols w:space="720"/>
      <w:titlePg/>
      <w:docGrid w:linePitch="29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macro wne:macroName="NORMAL.NEWMACROS.MACRO7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6A53FA" w14:textId="77777777" w:rsidR="002925F3" w:rsidRDefault="002925F3" w:rsidP="00317C2B">
      <w:r>
        <w:separator/>
      </w:r>
    </w:p>
  </w:endnote>
  <w:endnote w:type="continuationSeparator" w:id="0">
    <w:p w14:paraId="2829ECF2" w14:textId="77777777" w:rsidR="002925F3" w:rsidRDefault="002925F3" w:rsidP="00317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old">
    <w:panose1 w:val="020B0704020202020204"/>
    <w:charset w:val="A1"/>
    <w:family w:val="auto"/>
    <w:pitch w:val="variable"/>
    <w:sig w:usb0="E0002AFF" w:usb1="C0007843" w:usb2="00000009" w:usb3="00000000" w:csb0="000001FF" w:csb1="00000000"/>
  </w:font>
  <w:font w:name="UntitledSerif-Regular">
    <w:altName w:val="Cambria"/>
    <w:charset w:val="00"/>
    <w:family w:val="auto"/>
    <w:pitch w:val="variable"/>
    <w:sig w:usb0="00000007" w:usb1="00000001" w:usb2="00000000" w:usb3="00000000" w:csb0="00000093" w:csb1="00000000"/>
  </w:font>
  <w:font w:name="UntitledSans-Bold">
    <w:altName w:val="Cambria"/>
    <w:charset w:val="00"/>
    <w:family w:val="auto"/>
    <w:pitch w:val="variable"/>
    <w:sig w:usb0="00000007" w:usb1="00000001" w:usb2="00000000" w:usb3="00000000" w:csb0="00000093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192621" w14:textId="3CC7B53A" w:rsidR="00604AE3" w:rsidRDefault="008327B0">
    <w:pPr>
      <w:pStyle w:val="Footer"/>
    </w:pPr>
    <w:r>
      <w:rPr>
        <w:noProof/>
      </w:rPr>
      <w:drawing>
        <wp:anchor distT="0" distB="0" distL="114300" distR="114300" simplePos="0" relativeHeight="251734016" behindDoc="1" locked="0" layoutInCell="1" allowOverlap="0" wp14:anchorId="548051D4" wp14:editId="68CDFD51">
          <wp:simplePos x="0" y="0"/>
          <wp:positionH relativeFrom="column">
            <wp:posOffset>0</wp:posOffset>
          </wp:positionH>
          <wp:positionV relativeFrom="page">
            <wp:posOffset>9584690</wp:posOffset>
          </wp:positionV>
          <wp:extent cx="1785600" cy="676800"/>
          <wp:effectExtent l="0" t="0" r="5715" b="9525"/>
          <wp:wrapTight wrapText="bothSides">
            <wp:wrapPolygon edited="0">
              <wp:start x="0" y="0"/>
              <wp:lineTo x="0" y="21296"/>
              <wp:lineTo x="21439" y="21296"/>
              <wp:lineTo x="21439" y="0"/>
              <wp:lineTo x="0" y="0"/>
            </wp:wrapPolygon>
          </wp:wrapTight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od-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505" t="-5306" r="-1553" b="-3766"/>
                  <a:stretch/>
                </pic:blipFill>
                <pic:spPr bwMode="auto">
                  <a:xfrm>
                    <a:off x="0" y="0"/>
                    <a:ext cx="1785600" cy="67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4AE3">
      <w:rPr>
        <w:noProof/>
      </w:rPr>
      <mc:AlternateContent>
        <mc:Choice Requires="wps">
          <w:drawing>
            <wp:anchor distT="0" distB="0" distL="114300" distR="114300" simplePos="0" relativeHeight="251731968" behindDoc="1" locked="0" layoutInCell="1" allowOverlap="1" wp14:anchorId="5EA7FF5F" wp14:editId="417C0E34">
              <wp:simplePos x="0" y="0"/>
              <wp:positionH relativeFrom="column">
                <wp:posOffset>4647565</wp:posOffset>
              </wp:positionH>
              <wp:positionV relativeFrom="page">
                <wp:posOffset>10055225</wp:posOffset>
              </wp:positionV>
              <wp:extent cx="1710000" cy="34920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0000" cy="349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C838BB" w14:textId="77777777" w:rsidR="00604AE3" w:rsidRDefault="00604AE3" w:rsidP="00604AE3">
                          <w:pPr>
                            <w:pStyle w:val="p"/>
                            <w:jc w:val="right"/>
                            <w:rPr>
                              <w:b/>
                              <w:bCs/>
                              <w:color w:val="084E89"/>
                              <w:sz w:val="21"/>
                              <w:szCs w:val="21"/>
                            </w:rPr>
                          </w:pPr>
                          <w:r>
                            <w:rPr>
                              <w:b/>
                              <w:bCs/>
                              <w:color w:val="084E89"/>
                              <w:sz w:val="21"/>
                              <w:szCs w:val="21"/>
                            </w:rPr>
                            <w:t>www.iod.org.nz</w:t>
                          </w:r>
                        </w:p>
                        <w:p w14:paraId="4A3521AB" w14:textId="77777777" w:rsidR="00604AE3" w:rsidRDefault="00604AE3" w:rsidP="00604AE3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A7FF5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365.95pt;margin-top:791.75pt;width:134.65pt;height:27.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" filled="f" stroked="f" strokeweight=".5pt">
              <v:textbox>
                <w:txbxContent>
                  <w:p w14:paraId="06C838BB" w14:textId="77777777" w:rsidR="00604AE3" w:rsidRDefault="00604AE3" w:rsidP="00604AE3">
                    <w:pPr>
                      <w:pStyle w:val="p"/>
                      <w:jc w:val="right"/>
                      <w:rPr>
                        <w:b/>
                        <w:bCs/>
                        <w:color w:val="084E89"/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color w:val="084E89"/>
                        <w:sz w:val="21"/>
                        <w:szCs w:val="21"/>
                      </w:rPr>
                      <w:t>www.iod.org.nz</w:t>
                    </w:r>
                  </w:p>
                  <w:p w14:paraId="4A3521AB" w14:textId="77777777" w:rsidR="00604AE3" w:rsidRDefault="00604AE3" w:rsidP="00604AE3">
                    <w:pPr>
                      <w:jc w:val="right"/>
                    </w:pP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479A90" w14:textId="77777777" w:rsidR="003F5976" w:rsidRPr="003F5976" w:rsidRDefault="003F5976" w:rsidP="003F5976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729920" behindDoc="0" locked="0" layoutInCell="1" allowOverlap="1" wp14:anchorId="1362633E" wp14:editId="4085F081">
              <wp:simplePos x="0" y="0"/>
              <wp:positionH relativeFrom="column">
                <wp:posOffset>-95057</wp:posOffset>
              </wp:positionH>
              <wp:positionV relativeFrom="paragraph">
                <wp:posOffset>55494</wp:posOffset>
              </wp:positionV>
              <wp:extent cx="6336775" cy="849418"/>
              <wp:effectExtent l="0" t="0" r="0" b="8255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6775" cy="849418"/>
                        <a:chOff x="0" y="0"/>
                        <a:chExt cx="6336775" cy="849418"/>
                      </a:xfrm>
                    </wpg:grpSpPr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583575" y="266218"/>
                          <a:ext cx="1753200" cy="58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07F97" w14:textId="77777777" w:rsidR="003F5976" w:rsidRPr="00413F90" w:rsidRDefault="003F5976" w:rsidP="00572B7C">
                            <w:pPr>
                              <w:pStyle w:val="Footerheaderblue"/>
                              <w:rPr>
                                <w:rFonts w:ascii="Arial" w:hAnsi="Arial"/>
                              </w:rPr>
                            </w:pPr>
                            <w:r>
                              <w:t xml:space="preserve">Page </w:t>
                            </w:r>
                            <w:r>
                              <w:fldChar w:fldCharType="begin"/>
                            </w:r>
                            <w:r>
                              <w:instrText xml:space="preserve"> PAGE  \* Arabic  \* MERGEFORMAT </w:instrText>
                            </w:r>
                            <w:r>
                              <w:fldChar w:fldCharType="separate"/>
                            </w:r>
                            <w: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t xml:space="preserve"> of </w:t>
                            </w:r>
                            <w:r w:rsidR="002925F3">
                              <w:fldChar w:fldCharType="begin"/>
                            </w:r>
                            <w:r w:rsidR="002925F3">
                              <w:instrText xml:space="preserve"> NUMPAGES   \* MERGEFORMAT </w:instrText>
                            </w:r>
                            <w:r w:rsidR="002925F3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5</w:t>
                            </w:r>
                            <w:r w:rsidR="002925F3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91440" rIns="91440" bIns="0" anchor="b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96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62633E" id="Group 10" o:spid="_x0000_s1029" style="position:absolute;margin-left:-7.5pt;margin-top:4.35pt;width:498.95pt;height:66.9pt;z-index:251729920" coordsize="63367,8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AAAAAAAAAAAAAAAAAAAAAAA&#10;AAAAAAAAAAAAAAAAAAAAgJ/cAgAAAAAAAAAAAAAAAAAAAAAAAAAAAAAAAAAAAAAAAAAAAAAAAAAA&#10;APzkFgAAAAAAAAAAAAAAAAAAAAAAAAAAAAAAAAAAAAAAAAAAAAAAAAAAAOAntwAA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AAAAAAAAAAAAAAAAAAAAAAA&#10;AAAAAAAAAAAAAAAAAAAAgJ/cAgAAAAAAAAAAAAAAAAAAAAAAAAAAAAAAAAAAAAAAAAAAAAAAAAAA&#10;APzkFgAAAAAAAAAAAAAAAAAAAAAAAAAAAAAAAAAAAAAAAAAAAAAAAAAAAOAntwAA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AAAAAAAAAAAAAAAAAAAAAAA&#10;AAAAAAAAAAAAAAAAAAAAgJ/cAgAAAAAAAAAAAAAAAAAAAAAAAAAAAAAAAAAAAAAAAAAAAAAAAAAA&#10;APzkFgAAAAAAAAAAAAAAAAAAAAAAAAAAAAAAAAAAAAAAAAAAAAAAAAAAAOAntwAAAAAAAAAAAAAA&#10;AAAAAAAAABS3ZpEAACAASURBV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AAAAAAAAAAAAAAAAAAAAAAA&#10;AAAAAAAAAAAAAAAAAAAAgJ/cAgAAAAAAAAAAAAAAAAAAAAAAAAAAAAAAAAAAAAAAAAAAAAAAAAAA&#10;APzkFgAAAAAAAAAAAAAAAAAAAAAAAAAAAAAAAAAAAAAAAAAAAAAAAAAAAOAntwAA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AAAAAAAAAAAAAAAAAAAAAAA&#10;AAAAAAAAAAAAAAAAAAAAgJ/cAgAAAAAAAAAAAAAAAAAAAAAAAAAAAAAAAAAAAAAAAAAAAAAAAAAA&#10;APzkFgAAAAAAAAAAAAAAAAAAAAAAAAAAAAAAAAAAAAAAAAAAAAAAAAAAAOAntwAA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AAAAAAAAAAAAAAAAAAAAAAA&#10;AAAAAAAAAAAAAAAAAAAAgJ/cAgAAAAAAAAAAAAAAAAAAAAAAAAAAAAAAAAAAAAAAAAAAAAAAAAAA&#10;APzkFgAAAAAAAAAAAAAAAAAAAAAAAAAAAAAAAAAAAAAAAAAAAAAAAAAAAOAntwAA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AAAAAAAAAAAAAAAAAAAAAAA&#10;AAAAAAAAAAAAAAAAAAAAgJ/cAgAAAAAAAAAAAAAAAAAAAAAAAAAAAAAAAAAAAAAAAAAAAAAAAAAA&#10;APzkFgAAAAAAAAAAAAAAAAAAAAAAAAAAAAAAAAAAAAAAAAAAAAAAAAAAAOAntwAA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45835;top:2662;width:17532;height:583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" filled="f" stroked="f">
                <v:textbox inset=",7.2pt,,0">
                  <w:txbxContent>
                    <w:p w14:paraId="4B607F97" w14:textId="77777777" w:rsidR="003F5976" w:rsidRPr="00413F90" w:rsidRDefault="003F5976" w:rsidP="00572B7C">
                      <w:pPr>
                        <w:pStyle w:val="Footerheaderblue"/>
                        <w:rPr>
                          <w:rFonts w:ascii="Arial" w:hAnsi="Arial"/>
                        </w:rPr>
                      </w:pPr>
                      <w:r>
                        <w:t xml:space="preserve">Page </w:t>
                      </w:r>
                      <w:r>
                        <w:fldChar w:fldCharType="begin"/>
                      </w:r>
                      <w:r>
                        <w:instrText xml:space="preserve"> PAGE  \* Arabic  \* MERGEFORMAT </w:instrText>
                      </w:r>
                      <w:r>
                        <w:fldChar w:fldCharType="separate"/>
                      </w:r>
                      <w:r>
                        <w:t>2</w:t>
                      </w:r>
                      <w:r>
                        <w:fldChar w:fldCharType="end"/>
                      </w:r>
                      <w:r>
                        <w:t xml:space="preserve"> of </w:t>
                      </w:r>
                      <w:r w:rsidR="00AE5C01">
                        <w:fldChar w:fldCharType="begin"/>
                      </w:r>
                      <w:r w:rsidR="00AE5C01">
                        <w:instrText xml:space="preserve"> NUMPAGES   \* MERGEFORMAT </w:instrText>
                      </w:r>
                      <w:r w:rsidR="00AE5C01">
                        <w:fldChar w:fldCharType="separate"/>
                      </w:r>
                      <w:r>
                        <w:rPr>
                          <w:noProof/>
                        </w:rPr>
                        <w:t>5</w:t>
                      </w:r>
                      <w:r w:rsidR="00AE5C01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31" type="#_x0000_t75" style="position:absolute;width:14579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">
                <v:imagedata r:id="rId2" o:title="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04DFE7" w14:textId="77777777" w:rsidR="005B30D8" w:rsidRPr="0095362A" w:rsidRDefault="003F5976" w:rsidP="0095362A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727872" behindDoc="0" locked="0" layoutInCell="1" allowOverlap="1" wp14:anchorId="69503882" wp14:editId="4594B96E">
              <wp:simplePos x="0" y="0"/>
              <wp:positionH relativeFrom="column">
                <wp:posOffset>-94859</wp:posOffset>
              </wp:positionH>
              <wp:positionV relativeFrom="page">
                <wp:posOffset>9722338</wp:posOffset>
              </wp:positionV>
              <wp:extent cx="6336665" cy="848995"/>
              <wp:effectExtent l="0" t="0" r="0" b="825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6665" cy="848995"/>
                        <a:chOff x="0" y="0"/>
                        <a:chExt cx="6336775" cy="849418"/>
                      </a:xfrm>
                    </wpg:grpSpPr>
                    <wps:wsp>
                      <wps:cNvPr id="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583575" y="266218"/>
                          <a:ext cx="1753200" cy="58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38D6D" w14:textId="77777777" w:rsidR="005B30D8" w:rsidRPr="00413F90" w:rsidRDefault="005B30D8" w:rsidP="00572B7C">
                            <w:pPr>
                              <w:pStyle w:val="Footerheaderblue"/>
                              <w:rPr>
                                <w:rFonts w:ascii="Arial" w:hAnsi="Arial"/>
                              </w:rPr>
                            </w:pPr>
                            <w:r>
                              <w:t xml:space="preserve">Page </w:t>
                            </w:r>
                            <w:r>
                              <w:fldChar w:fldCharType="begin"/>
                            </w:r>
                            <w:r>
                              <w:instrText xml:space="preserve"> PAGE  \* Arabic  \* MERGEFORMAT </w:instrText>
                            </w:r>
                            <w:r>
                              <w:fldChar w:fldCharType="separate"/>
                            </w:r>
                            <w: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t xml:space="preserve"> of </w:t>
                            </w:r>
                            <w:fldSimple w:instr=" NUMPAGES   \* MERGEFORMAT ">
                              <w:r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</w:p>
                        </w:txbxContent>
                      </wps:txbx>
                      <wps:bodyPr rot="0" vert="horz" wrap="square" lIns="91440" tIns="91440" rIns="91440" bIns="0" anchor="b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96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503882" id="Group 1" o:spid="_x0000_s1033" style="position:absolute;margin-left:-7.45pt;margin-top:765.55pt;width:498.95pt;height:66.85pt;z-index:251727872;mso-position-vertical-relative:page" coordsize="63367,8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AAAAAAAAAAAAAAAAAAAAAAA&#10;AAAAAAAAAAAAAAAAAAAAgJ/cAgAAAAAAAAAAAAAAAAAAAN2wd3AAACAASURBVAAAAAAAAAAAAAAA&#10;AAAAAAAAAAAAAAAAAPzkFgAAAAAAAAAAAAAAAAAAAAAAAAAAAAAA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AAAAAAAAAAAAAAAAAAAAAAA&#10;AAAAAAAAAAAAAAAAAAAAgJ/cAgAAAAAAAAAAAAAAAAAAAAAAAAAAAAAAAAAAAAAAAAAAAAAAAAAA&#10;APzkFgAAAAAAAAAAAAAAAAAAAAAAAAAAAAAAAAAAAAAAAAAAAAAAAAAAAOAntwAA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AAAAAAAAAAAAAAAAAAAAAAA&#10;AAAAAAAAAAAAAAAAAAAAgJ/cAgAAAAAAAAAAAAAAAAAAAAAAAAAAAAAAAAAAAAAAAAAAAAAAAAAA&#10;APzkFgAAAAAAAAAAAAAAAAAAAAAAAAAAAAAAAAAAAAAAAAAAAAAAAAAAAOAntwAA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AAAAAAAAAAAAAAAAAAAAAAA&#10;AAAAAAAAAAAAAAAAAAAAgJ/cAgAAAAAAAAAAAAAAAAAAAAAAAAAAAAAAAAAAAAAAAAAAAAAAAAAA&#10;APzkFgAAAAAAAAAAAAAAAAAAAAAAAAAAAAAAAAAAAAAAAAAAAAAAAAAAAOAntwAAAAAAAAAAAAAA&#10;AAAAAAAAAAAAAAAAAAAAAAAAAAAAAAAAAAAAAAA/uQUAAAAAAAAAAAAAAAAAAAAAAAAAAAAAAAAA&#10;ANgpOekAACAASURBV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AAAAAAAAAAAAAAAAAAAAAAA&#10;AAAAAAAAAAAAAAAAAAAAgJ/cAgAAAAAAAAAAAAAAAAAAAAAAAAAAAAAAAAAAAAAAAAAAAAAAAAAA&#10;APzkFgAAAAAAAAAAAAAAAAAAAAAAAAAAAAAAAAAAAAAAAAAAAAAAAAAAAOAntwAA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4" type="#_x0000_t202" style="position:absolute;left:45835;top:2662;width:17532;height:583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" filled="f" stroked="f">
                <v:textbox inset=",7.2pt,,0">
                  <w:txbxContent>
                    <w:p w14:paraId="1BE38D6D" w14:textId="77777777" w:rsidR="005B30D8" w:rsidRPr="00413F90" w:rsidRDefault="005B30D8" w:rsidP="00572B7C">
                      <w:pPr>
                        <w:pStyle w:val="Footerheaderblue"/>
                        <w:rPr>
                          <w:rFonts w:ascii="Arial" w:hAnsi="Arial"/>
                        </w:rPr>
                      </w:pPr>
                      <w:r>
                        <w:t xml:space="preserve">Page </w:t>
                      </w:r>
                      <w:r>
                        <w:fldChar w:fldCharType="begin"/>
                      </w:r>
                      <w:r>
                        <w:instrText xml:space="preserve"> PAGE  \* Arabic  \* MERGEFORMAT </w:instrText>
                      </w:r>
                      <w:r>
                        <w:fldChar w:fldCharType="separate"/>
                      </w:r>
                      <w:r>
                        <w:t>2</w:t>
                      </w:r>
                      <w:r>
                        <w:fldChar w:fldCharType="end"/>
                      </w:r>
                      <w:r>
                        <w:t xml:space="preserve"> of </w:t>
                      </w:r>
                      <w:fldSimple w:instr=" NUMPAGES   \* MERGEFORMAT ">
                        <w:r>
                          <w:rPr>
                            <w:noProof/>
                          </w:rPr>
                          <w:t>5</w:t>
                        </w:r>
                      </w:fldSimple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35" type="#_x0000_t75" style="position:absolute;width:14579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">
                <v:imagedata r:id="rId2" o:title=""/>
              </v:shape>
              <w10:wrap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02C81D" w14:textId="77777777" w:rsidR="002925F3" w:rsidRDefault="002925F3" w:rsidP="00317C2B">
      <w:r>
        <w:separator/>
      </w:r>
    </w:p>
  </w:footnote>
  <w:footnote w:type="continuationSeparator" w:id="0">
    <w:p w14:paraId="5050FA9C" w14:textId="77777777" w:rsidR="002925F3" w:rsidRDefault="002925F3" w:rsidP="00317C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248B57" w14:textId="48F6495E" w:rsidR="007A40F7" w:rsidRDefault="007A40F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2B696601" wp14:editId="30F8C9F1">
              <wp:simplePos x="0" y="0"/>
              <wp:positionH relativeFrom="page">
                <wp:posOffset>2858770</wp:posOffset>
              </wp:positionH>
              <wp:positionV relativeFrom="page">
                <wp:posOffset>360045</wp:posOffset>
              </wp:positionV>
              <wp:extent cx="4100400" cy="39240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0400" cy="39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0261C5" w14:textId="0B477007" w:rsidR="007A40F7" w:rsidRPr="00DF70D5" w:rsidRDefault="007A40F7" w:rsidP="007A40F7">
                          <w:pPr>
                            <w:pStyle w:val="Footeraddress"/>
                            <w:jc w:val="right"/>
                          </w:pPr>
                          <w:r>
                            <w:rPr>
                              <w:color w:val="808080" w:themeColor="background1" w:themeShade="80"/>
                            </w:rPr>
                            <w:fldChar w:fldCharType="begin"/>
                          </w:r>
                          <w:r>
                            <w:rPr>
                              <w:color w:val="808080" w:themeColor="background1" w:themeShade="80"/>
                            </w:rPr>
                            <w:instrText xml:space="preserve"> FILENAME   \* MERGEFORMAT </w:instrText>
                          </w:r>
                          <w:r>
                            <w:rPr>
                              <w:color w:val="808080" w:themeColor="background1" w:themeShade="80"/>
                            </w:rPr>
                            <w:fldChar w:fldCharType="separate"/>
                          </w:r>
                          <w:r w:rsidR="00694E66">
                            <w:rPr>
                              <w:noProof/>
                              <w:color w:val="808080" w:themeColor="background1" w:themeShade="80"/>
                            </w:rPr>
                            <w:t>Canterbury emerging director award 2020 application form</w:t>
                          </w:r>
                          <w:r>
                            <w:rPr>
                              <w:color w:val="808080" w:themeColor="background1" w:themeShade="8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696601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225.1pt;margin-top:28.35pt;width:322.85pt;height:30.9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" filled="f" stroked="f">
              <v:textbox inset="0,7.2pt,,7.2pt">
                <w:txbxContent>
                  <w:p w14:paraId="520261C5" w14:textId="0B477007" w:rsidR="007A40F7" w:rsidRPr="00DF70D5" w:rsidRDefault="007A40F7" w:rsidP="007A40F7">
                    <w:pPr>
                      <w:pStyle w:val="Footeraddress"/>
                      <w:jc w:val="right"/>
                    </w:pPr>
                    <w:r>
                      <w:rPr>
                        <w:color w:val="808080" w:themeColor="background1" w:themeShade="80"/>
                      </w:rPr>
                      <w:fldChar w:fldCharType="begin"/>
                    </w:r>
                    <w:r>
                      <w:rPr>
                        <w:color w:val="808080" w:themeColor="background1" w:themeShade="80"/>
                      </w:rPr>
                      <w:instrText xml:space="preserve"> FILENAME   \* MERGEFORMAT </w:instrText>
                    </w:r>
                    <w:r>
                      <w:rPr>
                        <w:color w:val="808080" w:themeColor="background1" w:themeShade="80"/>
                      </w:rPr>
                      <w:fldChar w:fldCharType="separate"/>
                    </w:r>
                    <w:r w:rsidR="00694E66">
                      <w:rPr>
                        <w:noProof/>
                        <w:color w:val="808080" w:themeColor="background1" w:themeShade="80"/>
                      </w:rPr>
                      <w:t>Canterbury emerging director award 2020 application form</w:t>
                    </w:r>
                    <w:r>
                      <w:rPr>
                        <w:color w:val="808080" w:themeColor="background1" w:themeShade="8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09D56D" w14:textId="77777777" w:rsidR="005B30D8" w:rsidRDefault="005B30D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6D685A6E" wp14:editId="30606D2A">
              <wp:simplePos x="0" y="0"/>
              <wp:positionH relativeFrom="page">
                <wp:posOffset>2858390</wp:posOffset>
              </wp:positionH>
              <wp:positionV relativeFrom="page">
                <wp:posOffset>360045</wp:posOffset>
              </wp:positionV>
              <wp:extent cx="4100400" cy="3924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0400" cy="39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A5133B" w14:textId="21B248BC" w:rsidR="005B30D8" w:rsidRPr="00DF70D5" w:rsidRDefault="005B30D8" w:rsidP="00202BBC">
                          <w:pPr>
                            <w:pStyle w:val="Footeraddress"/>
                            <w:jc w:val="right"/>
                          </w:pPr>
                          <w:r>
                            <w:rPr>
                              <w:color w:val="808080" w:themeColor="background1" w:themeShade="80"/>
                            </w:rPr>
                            <w:fldChar w:fldCharType="begin"/>
                          </w:r>
                          <w:r>
                            <w:rPr>
                              <w:color w:val="808080" w:themeColor="background1" w:themeShade="80"/>
                            </w:rPr>
                            <w:instrText xml:space="preserve"> FILENAME   \* MERGEFORMAT </w:instrText>
                          </w:r>
                          <w:r>
                            <w:rPr>
                              <w:color w:val="808080" w:themeColor="background1" w:themeShade="80"/>
                            </w:rPr>
                            <w:fldChar w:fldCharType="separate"/>
                          </w:r>
                          <w:r w:rsidR="00694E66">
                            <w:rPr>
                              <w:noProof/>
                              <w:color w:val="808080" w:themeColor="background1" w:themeShade="80"/>
                            </w:rPr>
                            <w:t>Canterbury emerging director award 2020 application form</w:t>
                          </w:r>
                          <w:r>
                            <w:rPr>
                              <w:color w:val="808080" w:themeColor="background1" w:themeShade="8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685A6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225.05pt;margin-top:28.35pt;width:322.85pt;height:30.9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" filled="f" stroked="f">
              <v:textbox inset="0,7.2pt,,7.2pt">
                <w:txbxContent>
                  <w:p w14:paraId="67A5133B" w14:textId="21B248BC" w:rsidR="005B30D8" w:rsidRPr="00DF70D5" w:rsidRDefault="005B30D8" w:rsidP="00202BBC">
                    <w:pPr>
                      <w:pStyle w:val="Footeraddress"/>
                      <w:jc w:val="right"/>
                    </w:pPr>
                    <w:r>
                      <w:rPr>
                        <w:color w:val="808080" w:themeColor="background1" w:themeShade="80"/>
                      </w:rPr>
                      <w:fldChar w:fldCharType="begin"/>
                    </w:r>
                    <w:r>
                      <w:rPr>
                        <w:color w:val="808080" w:themeColor="background1" w:themeShade="80"/>
                      </w:rPr>
                      <w:instrText xml:space="preserve"> FILENAME   \* MERGEFORMAT </w:instrText>
                    </w:r>
                    <w:r>
                      <w:rPr>
                        <w:color w:val="808080" w:themeColor="background1" w:themeShade="80"/>
                      </w:rPr>
                      <w:fldChar w:fldCharType="separate"/>
                    </w:r>
                    <w:r w:rsidR="00694E66">
                      <w:rPr>
                        <w:noProof/>
                        <w:color w:val="808080" w:themeColor="background1" w:themeShade="80"/>
                      </w:rPr>
                      <w:t>Canterbury emerging director award 2020 application form</w:t>
                    </w:r>
                    <w:r>
                      <w:rPr>
                        <w:color w:val="808080" w:themeColor="background1" w:themeShade="8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8D0B06"/>
    <w:multiLevelType w:val="multilevel"/>
    <w:tmpl w:val="633ECB36"/>
    <w:lvl w:ilvl="0">
      <w:start w:val="1"/>
      <w:numFmt w:val="decimal"/>
      <w:pStyle w:val="IoDnumberedbullets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7" w:hanging="680"/>
      </w:pPr>
      <w:rPr>
        <w:rFonts w:hint="default"/>
      </w:rPr>
    </w:lvl>
    <w:lvl w:ilvl="3">
      <w:start w:val="1"/>
      <w:numFmt w:val="lowerLetter"/>
      <w:lvlText w:val="%4"/>
      <w:lvlJc w:val="left"/>
      <w:pPr>
        <w:ind w:left="1247" w:hanging="680"/>
      </w:pPr>
      <w:rPr>
        <w:rFonts w:hint="default"/>
      </w:rPr>
    </w:lvl>
    <w:lvl w:ilvl="4">
      <w:start w:val="1"/>
      <w:numFmt w:val="lowerRoman"/>
      <w:lvlText w:val="%5"/>
      <w:lvlJc w:val="left"/>
      <w:pPr>
        <w:ind w:left="1247" w:hanging="680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567"/>
      </w:pPr>
      <w:rPr>
        <w:rFonts w:hint="default"/>
      </w:rPr>
    </w:lvl>
  </w:abstractNum>
  <w:abstractNum w:abstractNumId="1" w15:restartNumberingAfterBreak="0">
    <w:nsid w:val="669F3DDF"/>
    <w:multiLevelType w:val="multilevel"/>
    <w:tmpl w:val="3394FB7E"/>
    <w:lvl w:ilvl="0">
      <w:start w:val="1"/>
      <w:numFmt w:val="bullet"/>
      <w:pStyle w:val="IoDBullets"/>
      <w:lvlText w:val=""/>
      <w:lvlJc w:val="left"/>
      <w:pPr>
        <w:ind w:left="567" w:hanging="567"/>
      </w:pPr>
      <w:rPr>
        <w:rFonts w:ascii="Wingdings 2" w:hAnsi="Wingdings 2" w:hint="default"/>
        <w:color w:val="084E8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proofState w:spelling="clean" w:grammar="clean"/>
  <w:stylePaneFormatFilter w:val="1D01" w:allStyles="1" w:customStyles="0" w:latentStyles="0" w:stylesInUse="0" w:headingStyles="0" w:numberingStyles="0" w:tableStyles="0" w:directFormattingOnRuns="1" w:directFormattingOnParagraphs="0" w:directFormattingOnNumbering="1" w:directFormattingOnTables="1" w:clearFormatting="1" w:top3HeadingStyles="0" w:visibleStyles="0" w:alternateStyleNames="0"/>
  <w:stylePaneSortMethod w:val="0000"/>
  <w:documentProtection w:edit="forms" w:enforcement="1" w:cryptProviderType="rsaAES" w:cryptAlgorithmClass="hash" w:cryptAlgorithmType="typeAny" w:cryptAlgorithmSid="14" w:cryptSpinCount="100000" w:hash="MaIDYPrcKQg2B7B2ol1DJLo5PjtArH1IcX08p0eXZeZtL42gTsgiJ4UEs8K2jKs9DlJDYZhuqZiAIcOZ7AWv8w==" w:salt="AgsNz/gheFTMLoN150tS+w==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091"/>
    <w:rsid w:val="00014AAA"/>
    <w:rsid w:val="00015E82"/>
    <w:rsid w:val="00024B3E"/>
    <w:rsid w:val="00040718"/>
    <w:rsid w:val="00046143"/>
    <w:rsid w:val="00054158"/>
    <w:rsid w:val="00062087"/>
    <w:rsid w:val="00066F41"/>
    <w:rsid w:val="000715D3"/>
    <w:rsid w:val="00073F64"/>
    <w:rsid w:val="00090BAE"/>
    <w:rsid w:val="00092C26"/>
    <w:rsid w:val="000967C1"/>
    <w:rsid w:val="000A61C8"/>
    <w:rsid w:val="000B06B5"/>
    <w:rsid w:val="000B0AC8"/>
    <w:rsid w:val="000B672E"/>
    <w:rsid w:val="000C5697"/>
    <w:rsid w:val="000C6924"/>
    <w:rsid w:val="000D056E"/>
    <w:rsid w:val="000E3EB8"/>
    <w:rsid w:val="000E6708"/>
    <w:rsid w:val="000F07EE"/>
    <w:rsid w:val="000F15C5"/>
    <w:rsid w:val="001018B1"/>
    <w:rsid w:val="001051A3"/>
    <w:rsid w:val="001120D3"/>
    <w:rsid w:val="00115769"/>
    <w:rsid w:val="001217D3"/>
    <w:rsid w:val="00122AC9"/>
    <w:rsid w:val="001268BA"/>
    <w:rsid w:val="001272B1"/>
    <w:rsid w:val="00130C5D"/>
    <w:rsid w:val="00131D80"/>
    <w:rsid w:val="0014417F"/>
    <w:rsid w:val="001533B6"/>
    <w:rsid w:val="001557F4"/>
    <w:rsid w:val="00160AFF"/>
    <w:rsid w:val="00161098"/>
    <w:rsid w:val="00163B57"/>
    <w:rsid w:val="00165565"/>
    <w:rsid w:val="00170885"/>
    <w:rsid w:val="00182F34"/>
    <w:rsid w:val="00187CE5"/>
    <w:rsid w:val="00192994"/>
    <w:rsid w:val="0019484E"/>
    <w:rsid w:val="001A5677"/>
    <w:rsid w:val="001B23AC"/>
    <w:rsid w:val="001B3A49"/>
    <w:rsid w:val="001B5D1F"/>
    <w:rsid w:val="001B6056"/>
    <w:rsid w:val="001C3DDE"/>
    <w:rsid w:val="001C7A0E"/>
    <w:rsid w:val="001C7CF4"/>
    <w:rsid w:val="001D07D1"/>
    <w:rsid w:val="001D5469"/>
    <w:rsid w:val="001D6219"/>
    <w:rsid w:val="001D72C5"/>
    <w:rsid w:val="001E0666"/>
    <w:rsid w:val="001E377C"/>
    <w:rsid w:val="001F0817"/>
    <w:rsid w:val="001F1675"/>
    <w:rsid w:val="00202BBC"/>
    <w:rsid w:val="00210767"/>
    <w:rsid w:val="00211AEB"/>
    <w:rsid w:val="00213EE0"/>
    <w:rsid w:val="0022753D"/>
    <w:rsid w:val="00235EEA"/>
    <w:rsid w:val="0023729C"/>
    <w:rsid w:val="00250210"/>
    <w:rsid w:val="00254EE4"/>
    <w:rsid w:val="00257414"/>
    <w:rsid w:val="00263D26"/>
    <w:rsid w:val="0026413A"/>
    <w:rsid w:val="0028482A"/>
    <w:rsid w:val="002861EF"/>
    <w:rsid w:val="00290681"/>
    <w:rsid w:val="002916F5"/>
    <w:rsid w:val="002925F3"/>
    <w:rsid w:val="002A5BF9"/>
    <w:rsid w:val="002B5DD3"/>
    <w:rsid w:val="002D2286"/>
    <w:rsid w:val="002D58AA"/>
    <w:rsid w:val="002D7740"/>
    <w:rsid w:val="002E17CA"/>
    <w:rsid w:val="002E303B"/>
    <w:rsid w:val="002E5CC4"/>
    <w:rsid w:val="002E7A51"/>
    <w:rsid w:val="002F119A"/>
    <w:rsid w:val="002F2175"/>
    <w:rsid w:val="002F5908"/>
    <w:rsid w:val="002F6834"/>
    <w:rsid w:val="00303389"/>
    <w:rsid w:val="00313FAB"/>
    <w:rsid w:val="00317C2B"/>
    <w:rsid w:val="0032182B"/>
    <w:rsid w:val="00331E01"/>
    <w:rsid w:val="003320D9"/>
    <w:rsid w:val="003403A4"/>
    <w:rsid w:val="00345578"/>
    <w:rsid w:val="0036266B"/>
    <w:rsid w:val="003644A2"/>
    <w:rsid w:val="00377D57"/>
    <w:rsid w:val="00380E9D"/>
    <w:rsid w:val="00385788"/>
    <w:rsid w:val="00386E0D"/>
    <w:rsid w:val="003A4167"/>
    <w:rsid w:val="003B2397"/>
    <w:rsid w:val="003C5580"/>
    <w:rsid w:val="003D3084"/>
    <w:rsid w:val="003E3931"/>
    <w:rsid w:val="003E4633"/>
    <w:rsid w:val="003F3002"/>
    <w:rsid w:val="003F5976"/>
    <w:rsid w:val="004024CB"/>
    <w:rsid w:val="00405491"/>
    <w:rsid w:val="00420DB0"/>
    <w:rsid w:val="00423BB5"/>
    <w:rsid w:val="00426BC5"/>
    <w:rsid w:val="00437560"/>
    <w:rsid w:val="00451013"/>
    <w:rsid w:val="004519A6"/>
    <w:rsid w:val="00460614"/>
    <w:rsid w:val="004609A6"/>
    <w:rsid w:val="00470A07"/>
    <w:rsid w:val="00471091"/>
    <w:rsid w:val="00471810"/>
    <w:rsid w:val="00481F55"/>
    <w:rsid w:val="00485845"/>
    <w:rsid w:val="0048637C"/>
    <w:rsid w:val="00493F39"/>
    <w:rsid w:val="004A06BD"/>
    <w:rsid w:val="004B36CF"/>
    <w:rsid w:val="004D1E4F"/>
    <w:rsid w:val="004D32CA"/>
    <w:rsid w:val="004D4677"/>
    <w:rsid w:val="004E0C50"/>
    <w:rsid w:val="004E5295"/>
    <w:rsid w:val="00500469"/>
    <w:rsid w:val="00515BF2"/>
    <w:rsid w:val="00530854"/>
    <w:rsid w:val="0053146E"/>
    <w:rsid w:val="005315F8"/>
    <w:rsid w:val="005329E3"/>
    <w:rsid w:val="00545F3F"/>
    <w:rsid w:val="0055370C"/>
    <w:rsid w:val="00556255"/>
    <w:rsid w:val="005571E3"/>
    <w:rsid w:val="005574A6"/>
    <w:rsid w:val="00572B3B"/>
    <w:rsid w:val="00572B7C"/>
    <w:rsid w:val="0057308A"/>
    <w:rsid w:val="00577E1B"/>
    <w:rsid w:val="005805A6"/>
    <w:rsid w:val="00590BC1"/>
    <w:rsid w:val="00592A00"/>
    <w:rsid w:val="00597352"/>
    <w:rsid w:val="005A28AE"/>
    <w:rsid w:val="005A2988"/>
    <w:rsid w:val="005A5F10"/>
    <w:rsid w:val="005B0F94"/>
    <w:rsid w:val="005B30D8"/>
    <w:rsid w:val="005B3D37"/>
    <w:rsid w:val="005C2220"/>
    <w:rsid w:val="005C5697"/>
    <w:rsid w:val="005C5BC1"/>
    <w:rsid w:val="005C7E3A"/>
    <w:rsid w:val="005D391C"/>
    <w:rsid w:val="005D4E52"/>
    <w:rsid w:val="005D7580"/>
    <w:rsid w:val="005E202F"/>
    <w:rsid w:val="005E2EFF"/>
    <w:rsid w:val="005F109F"/>
    <w:rsid w:val="005F12A7"/>
    <w:rsid w:val="005F4DE7"/>
    <w:rsid w:val="00601479"/>
    <w:rsid w:val="00604AE3"/>
    <w:rsid w:val="00611D63"/>
    <w:rsid w:val="006276CA"/>
    <w:rsid w:val="00630918"/>
    <w:rsid w:val="0063447F"/>
    <w:rsid w:val="006466F7"/>
    <w:rsid w:val="00647AAC"/>
    <w:rsid w:val="0065042E"/>
    <w:rsid w:val="00651C0D"/>
    <w:rsid w:val="00656E17"/>
    <w:rsid w:val="0066188C"/>
    <w:rsid w:val="0066612B"/>
    <w:rsid w:val="00672C66"/>
    <w:rsid w:val="0067467B"/>
    <w:rsid w:val="006914DA"/>
    <w:rsid w:val="00691967"/>
    <w:rsid w:val="006947C1"/>
    <w:rsid w:val="00694E66"/>
    <w:rsid w:val="0069761D"/>
    <w:rsid w:val="006D6C3A"/>
    <w:rsid w:val="006E1050"/>
    <w:rsid w:val="006E6A9E"/>
    <w:rsid w:val="006F58C5"/>
    <w:rsid w:val="006F72BD"/>
    <w:rsid w:val="00703CC6"/>
    <w:rsid w:val="007104D4"/>
    <w:rsid w:val="0071301C"/>
    <w:rsid w:val="00716D3F"/>
    <w:rsid w:val="00716F3C"/>
    <w:rsid w:val="00727624"/>
    <w:rsid w:val="007420EE"/>
    <w:rsid w:val="0074310E"/>
    <w:rsid w:val="00745E71"/>
    <w:rsid w:val="00753EEE"/>
    <w:rsid w:val="0076213F"/>
    <w:rsid w:val="007749B5"/>
    <w:rsid w:val="007810F9"/>
    <w:rsid w:val="00785234"/>
    <w:rsid w:val="00792F38"/>
    <w:rsid w:val="007941FE"/>
    <w:rsid w:val="0079669F"/>
    <w:rsid w:val="007A40F7"/>
    <w:rsid w:val="007A6BFA"/>
    <w:rsid w:val="007B3DCA"/>
    <w:rsid w:val="007C1E1A"/>
    <w:rsid w:val="007E3AA0"/>
    <w:rsid w:val="007E7433"/>
    <w:rsid w:val="007F7DB2"/>
    <w:rsid w:val="00800FCF"/>
    <w:rsid w:val="008047E8"/>
    <w:rsid w:val="00816775"/>
    <w:rsid w:val="0082189C"/>
    <w:rsid w:val="00823C6C"/>
    <w:rsid w:val="00825090"/>
    <w:rsid w:val="0082733B"/>
    <w:rsid w:val="008327B0"/>
    <w:rsid w:val="0085762E"/>
    <w:rsid w:val="00865577"/>
    <w:rsid w:val="00881DEA"/>
    <w:rsid w:val="00886524"/>
    <w:rsid w:val="00886D14"/>
    <w:rsid w:val="0089578D"/>
    <w:rsid w:val="008A031F"/>
    <w:rsid w:val="008A1459"/>
    <w:rsid w:val="008C25E8"/>
    <w:rsid w:val="008D2157"/>
    <w:rsid w:val="008D3F35"/>
    <w:rsid w:val="008E3011"/>
    <w:rsid w:val="008E310E"/>
    <w:rsid w:val="008F3E5B"/>
    <w:rsid w:val="008F4966"/>
    <w:rsid w:val="008F7F36"/>
    <w:rsid w:val="009015DC"/>
    <w:rsid w:val="00904594"/>
    <w:rsid w:val="00951E43"/>
    <w:rsid w:val="0095362A"/>
    <w:rsid w:val="00955FDE"/>
    <w:rsid w:val="00960188"/>
    <w:rsid w:val="0096709B"/>
    <w:rsid w:val="00984BD8"/>
    <w:rsid w:val="0099254B"/>
    <w:rsid w:val="00994436"/>
    <w:rsid w:val="009A1A6A"/>
    <w:rsid w:val="009A2C9B"/>
    <w:rsid w:val="009A3EC3"/>
    <w:rsid w:val="009A738C"/>
    <w:rsid w:val="009B62BC"/>
    <w:rsid w:val="009C1681"/>
    <w:rsid w:val="009C50DA"/>
    <w:rsid w:val="009C5645"/>
    <w:rsid w:val="009C5993"/>
    <w:rsid w:val="009D1406"/>
    <w:rsid w:val="009D1B6F"/>
    <w:rsid w:val="009E3BA1"/>
    <w:rsid w:val="009F49A6"/>
    <w:rsid w:val="009F5010"/>
    <w:rsid w:val="009F6042"/>
    <w:rsid w:val="009F77BD"/>
    <w:rsid w:val="00A0742F"/>
    <w:rsid w:val="00A1125E"/>
    <w:rsid w:val="00A14B9C"/>
    <w:rsid w:val="00A22676"/>
    <w:rsid w:val="00A22C93"/>
    <w:rsid w:val="00A2536A"/>
    <w:rsid w:val="00A26A0C"/>
    <w:rsid w:val="00A33586"/>
    <w:rsid w:val="00A3413B"/>
    <w:rsid w:val="00A36836"/>
    <w:rsid w:val="00A45B43"/>
    <w:rsid w:val="00A511C8"/>
    <w:rsid w:val="00A54D8C"/>
    <w:rsid w:val="00A55FFA"/>
    <w:rsid w:val="00A56DC5"/>
    <w:rsid w:val="00A61C6E"/>
    <w:rsid w:val="00A708C4"/>
    <w:rsid w:val="00A757F2"/>
    <w:rsid w:val="00A96B85"/>
    <w:rsid w:val="00AA69D6"/>
    <w:rsid w:val="00AB2F91"/>
    <w:rsid w:val="00AD0F22"/>
    <w:rsid w:val="00AD4071"/>
    <w:rsid w:val="00AE38D5"/>
    <w:rsid w:val="00AE5C01"/>
    <w:rsid w:val="00B039C4"/>
    <w:rsid w:val="00B07532"/>
    <w:rsid w:val="00B16E79"/>
    <w:rsid w:val="00B20021"/>
    <w:rsid w:val="00B20C2F"/>
    <w:rsid w:val="00B24B90"/>
    <w:rsid w:val="00B253AD"/>
    <w:rsid w:val="00B33E79"/>
    <w:rsid w:val="00B36D19"/>
    <w:rsid w:val="00B37053"/>
    <w:rsid w:val="00B447B7"/>
    <w:rsid w:val="00B45155"/>
    <w:rsid w:val="00B45931"/>
    <w:rsid w:val="00B51D97"/>
    <w:rsid w:val="00B548AB"/>
    <w:rsid w:val="00B566CC"/>
    <w:rsid w:val="00B60E30"/>
    <w:rsid w:val="00B63EA2"/>
    <w:rsid w:val="00B7038E"/>
    <w:rsid w:val="00B72623"/>
    <w:rsid w:val="00B73C8E"/>
    <w:rsid w:val="00B74F3A"/>
    <w:rsid w:val="00B82BC5"/>
    <w:rsid w:val="00B855BB"/>
    <w:rsid w:val="00B869C2"/>
    <w:rsid w:val="00B900CC"/>
    <w:rsid w:val="00B934E8"/>
    <w:rsid w:val="00BA0689"/>
    <w:rsid w:val="00BA7505"/>
    <w:rsid w:val="00BB3829"/>
    <w:rsid w:val="00BC531C"/>
    <w:rsid w:val="00BD1587"/>
    <w:rsid w:val="00BD6E76"/>
    <w:rsid w:val="00BD7DDA"/>
    <w:rsid w:val="00BE1804"/>
    <w:rsid w:val="00C02281"/>
    <w:rsid w:val="00C20FAF"/>
    <w:rsid w:val="00C247CF"/>
    <w:rsid w:val="00C3244B"/>
    <w:rsid w:val="00C474BF"/>
    <w:rsid w:val="00C612B6"/>
    <w:rsid w:val="00C64280"/>
    <w:rsid w:val="00C719E5"/>
    <w:rsid w:val="00C71D6D"/>
    <w:rsid w:val="00C72953"/>
    <w:rsid w:val="00C731E1"/>
    <w:rsid w:val="00C765E9"/>
    <w:rsid w:val="00C80185"/>
    <w:rsid w:val="00C82A27"/>
    <w:rsid w:val="00C8646F"/>
    <w:rsid w:val="00C922EA"/>
    <w:rsid w:val="00C92778"/>
    <w:rsid w:val="00C969F2"/>
    <w:rsid w:val="00CB6553"/>
    <w:rsid w:val="00CC34FB"/>
    <w:rsid w:val="00CF6348"/>
    <w:rsid w:val="00D322FC"/>
    <w:rsid w:val="00D3436A"/>
    <w:rsid w:val="00D35B54"/>
    <w:rsid w:val="00D35D8C"/>
    <w:rsid w:val="00D40027"/>
    <w:rsid w:val="00D405A6"/>
    <w:rsid w:val="00D41344"/>
    <w:rsid w:val="00D5123D"/>
    <w:rsid w:val="00D52DF3"/>
    <w:rsid w:val="00D56DD8"/>
    <w:rsid w:val="00D632EE"/>
    <w:rsid w:val="00D66C63"/>
    <w:rsid w:val="00D722D7"/>
    <w:rsid w:val="00D72EFA"/>
    <w:rsid w:val="00D755C9"/>
    <w:rsid w:val="00D834A7"/>
    <w:rsid w:val="00D85550"/>
    <w:rsid w:val="00D92815"/>
    <w:rsid w:val="00D95CA6"/>
    <w:rsid w:val="00D9601A"/>
    <w:rsid w:val="00D962DD"/>
    <w:rsid w:val="00D97AC6"/>
    <w:rsid w:val="00DA20E7"/>
    <w:rsid w:val="00DB5933"/>
    <w:rsid w:val="00DD71B1"/>
    <w:rsid w:val="00DD74A8"/>
    <w:rsid w:val="00DF6C74"/>
    <w:rsid w:val="00E1162A"/>
    <w:rsid w:val="00E12770"/>
    <w:rsid w:val="00E14D9B"/>
    <w:rsid w:val="00E15FDE"/>
    <w:rsid w:val="00E255F7"/>
    <w:rsid w:val="00E3520A"/>
    <w:rsid w:val="00E3702E"/>
    <w:rsid w:val="00E432FB"/>
    <w:rsid w:val="00E47B2F"/>
    <w:rsid w:val="00E50EDD"/>
    <w:rsid w:val="00E54912"/>
    <w:rsid w:val="00E6652F"/>
    <w:rsid w:val="00E67818"/>
    <w:rsid w:val="00E723FC"/>
    <w:rsid w:val="00E75F63"/>
    <w:rsid w:val="00E8183B"/>
    <w:rsid w:val="00E81A0F"/>
    <w:rsid w:val="00E86FAA"/>
    <w:rsid w:val="00EC5EA4"/>
    <w:rsid w:val="00EC6584"/>
    <w:rsid w:val="00EC6D22"/>
    <w:rsid w:val="00ED4CCC"/>
    <w:rsid w:val="00ED78F9"/>
    <w:rsid w:val="00ED7E3D"/>
    <w:rsid w:val="00EF3F95"/>
    <w:rsid w:val="00F2109D"/>
    <w:rsid w:val="00F332E5"/>
    <w:rsid w:val="00F4497E"/>
    <w:rsid w:val="00F46C55"/>
    <w:rsid w:val="00F4773D"/>
    <w:rsid w:val="00F50FBD"/>
    <w:rsid w:val="00F53B78"/>
    <w:rsid w:val="00F54162"/>
    <w:rsid w:val="00F579AB"/>
    <w:rsid w:val="00F74D3A"/>
    <w:rsid w:val="00F942AC"/>
    <w:rsid w:val="00F94678"/>
    <w:rsid w:val="00FA369B"/>
    <w:rsid w:val="00FC1CFA"/>
    <w:rsid w:val="00FD241D"/>
    <w:rsid w:val="00FD5715"/>
    <w:rsid w:val="00FE259A"/>
    <w:rsid w:val="00FF2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EBE6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77E1B"/>
    <w:pPr>
      <w:autoSpaceDE w:val="0"/>
      <w:autoSpaceDN w:val="0"/>
      <w:adjustRightInd w:val="0"/>
      <w:spacing w:after="220" w:line="288" w:lineRule="auto"/>
      <w:textAlignment w:val="center"/>
    </w:pPr>
    <w:rPr>
      <w:rFonts w:ascii="Arial" w:eastAsiaTheme="minorEastAsia" w:hAnsi="Arial" w:cs="Arial"/>
      <w:color w:val="000000"/>
      <w:sz w:val="19"/>
      <w:lang w:val="en-NZ"/>
    </w:rPr>
  </w:style>
  <w:style w:type="paragraph" w:styleId="Heading1">
    <w:name w:val="heading 1"/>
    <w:basedOn w:val="Head1FormIoD"/>
    <w:link w:val="Heading1Char"/>
    <w:uiPriority w:val="1"/>
    <w:rsid w:val="00066F41"/>
    <w:pPr>
      <w:outlineLvl w:val="0"/>
    </w:pPr>
  </w:style>
  <w:style w:type="paragraph" w:styleId="Heading2">
    <w:name w:val="heading 2"/>
    <w:basedOn w:val="Normal"/>
    <w:link w:val="Heading2Char"/>
    <w:uiPriority w:val="1"/>
    <w:rsid w:val="00B33E79"/>
    <w:pPr>
      <w:autoSpaceDE/>
      <w:autoSpaceDN/>
      <w:adjustRightInd/>
      <w:spacing w:before="240" w:after="120" w:line="240" w:lineRule="auto"/>
      <w:textAlignment w:val="auto"/>
      <w:outlineLvl w:val="1"/>
    </w:pPr>
    <w:rPr>
      <w:rFonts w:ascii="Georgia" w:eastAsia="Calibri" w:hAnsi="Georgia"/>
      <w:color w:val="084E8A"/>
      <w:kern w:val="24"/>
      <w:sz w:val="26"/>
      <w:szCs w:val="26"/>
      <w:lang w:val="en-US"/>
    </w:rPr>
  </w:style>
  <w:style w:type="paragraph" w:styleId="Heading3">
    <w:name w:val="heading 3"/>
    <w:basedOn w:val="Heading2"/>
    <w:uiPriority w:val="1"/>
    <w:rsid w:val="00B33E79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0FA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8373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276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76CA"/>
  </w:style>
  <w:style w:type="paragraph" w:styleId="Footer">
    <w:name w:val="footer"/>
    <w:basedOn w:val="Normal"/>
    <w:link w:val="FooterChar"/>
    <w:uiPriority w:val="99"/>
    <w:unhideWhenUsed/>
    <w:rsid w:val="006276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76CA"/>
  </w:style>
  <w:style w:type="paragraph" w:styleId="PlainText">
    <w:name w:val="Plain Text"/>
    <w:basedOn w:val="Normal"/>
    <w:link w:val="PlainTextChar"/>
    <w:uiPriority w:val="99"/>
    <w:unhideWhenUsed/>
    <w:rsid w:val="006276CA"/>
    <w:pPr>
      <w:widowControl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276CA"/>
    <w:rPr>
      <w:rFonts w:ascii="Calibri" w:hAnsi="Calibri"/>
      <w:szCs w:val="21"/>
      <w:lang w:val="en-NZ"/>
    </w:rPr>
  </w:style>
  <w:style w:type="character" w:styleId="PageNumber">
    <w:name w:val="page number"/>
    <w:basedOn w:val="DefaultParagraphFont"/>
    <w:uiPriority w:val="99"/>
    <w:semiHidden/>
    <w:unhideWhenUsed/>
    <w:rsid w:val="00161098"/>
  </w:style>
  <w:style w:type="paragraph" w:customStyle="1" w:styleId="Head1FormIoD">
    <w:name w:val="Head 1 Form IoD"/>
    <w:basedOn w:val="Normal"/>
    <w:uiPriority w:val="1"/>
    <w:qFormat/>
    <w:rsid w:val="00A511C8"/>
    <w:pPr>
      <w:keepNext/>
      <w:widowControl/>
    </w:pPr>
    <w:rPr>
      <w:rFonts w:ascii="Georgia" w:hAnsi="Georgia"/>
      <w:color w:val="084E8A"/>
      <w:spacing w:val="10"/>
      <w:sz w:val="34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rsid w:val="009D1406"/>
    <w:pPr>
      <w:widowControl/>
      <w:pBdr>
        <w:top w:val="single" w:sz="4" w:space="10" w:color="00AF9A" w:themeColor="accent1"/>
        <w:bottom w:val="single" w:sz="4" w:space="10" w:color="00AF9A" w:themeColor="accent1"/>
      </w:pBdr>
      <w:spacing w:before="360" w:after="360" w:line="259" w:lineRule="auto"/>
      <w:ind w:left="864" w:right="864"/>
      <w:jc w:val="center"/>
    </w:pPr>
    <w:rPr>
      <w:iCs/>
      <w:color w:val="00AF9A" w:themeColor="accent1"/>
      <w:sz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1406"/>
    <w:rPr>
      <w:iCs/>
      <w:color w:val="00AF9A" w:themeColor="accent1"/>
      <w:sz w:val="26"/>
    </w:rPr>
  </w:style>
  <w:style w:type="character" w:customStyle="1" w:styleId="Heading1Char">
    <w:name w:val="Heading 1 Char"/>
    <w:basedOn w:val="DefaultParagraphFont"/>
    <w:link w:val="Heading1"/>
    <w:uiPriority w:val="1"/>
    <w:rsid w:val="00066F41"/>
    <w:rPr>
      <w:rFonts w:ascii="Georgia" w:eastAsiaTheme="minorEastAsia" w:hAnsi="Georgia" w:cs="Arial"/>
      <w:color w:val="084E8A"/>
      <w:spacing w:val="10"/>
      <w:sz w:val="34"/>
      <w:szCs w:val="32"/>
    </w:rPr>
  </w:style>
  <w:style w:type="paragraph" w:customStyle="1" w:styleId="QuoteIoD">
    <w:name w:val="Quote IoD"/>
    <w:basedOn w:val="Normal"/>
    <w:uiPriority w:val="1"/>
    <w:qFormat/>
    <w:rsid w:val="00545F3F"/>
    <w:pPr>
      <w:spacing w:before="120" w:line="260" w:lineRule="exact"/>
    </w:pPr>
    <w:rPr>
      <w:rFonts w:ascii="Georgia" w:eastAsia="Calibri" w:hAnsi="Georgia"/>
      <w:i/>
      <w:kern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1"/>
    <w:rsid w:val="00B33E79"/>
    <w:rPr>
      <w:rFonts w:ascii="Georgia" w:eastAsia="Calibri" w:hAnsi="Georgia" w:cs="Arial"/>
      <w:color w:val="084E8A"/>
      <w:kern w:val="24"/>
      <w:sz w:val="26"/>
      <w:szCs w:val="26"/>
    </w:rPr>
  </w:style>
  <w:style w:type="paragraph" w:customStyle="1" w:styleId="Default">
    <w:name w:val="Default"/>
    <w:rsid w:val="00D41344"/>
    <w:pPr>
      <w:autoSpaceDE w:val="0"/>
      <w:autoSpaceDN w:val="0"/>
      <w:adjustRightInd w:val="0"/>
      <w:spacing w:line="288" w:lineRule="auto"/>
    </w:pPr>
    <w:rPr>
      <w:rFonts w:ascii="Arial" w:hAnsi="Arial" w:cs="Calibri"/>
      <w:sz w:val="20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C5580"/>
    <w:rPr>
      <w:color w:val="605E5C"/>
      <w:shd w:val="clear" w:color="auto" w:fill="E1DFDD"/>
    </w:rPr>
  </w:style>
  <w:style w:type="paragraph" w:customStyle="1" w:styleId="SubheadboldbodyIoD">
    <w:name w:val="Subhead bold body IoD"/>
    <w:basedOn w:val="Normal"/>
    <w:uiPriority w:val="1"/>
    <w:qFormat/>
    <w:rsid w:val="00545F3F"/>
    <w:pPr>
      <w:spacing w:before="200" w:after="120" w:line="260" w:lineRule="exact"/>
    </w:pPr>
    <w:rPr>
      <w:rFonts w:eastAsia="Calibri"/>
      <w:b/>
      <w:kern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0FAF"/>
    <w:rPr>
      <w:rFonts w:asciiTheme="majorHAnsi" w:eastAsiaTheme="majorEastAsia" w:hAnsiTheme="majorHAnsi" w:cstheme="majorBidi"/>
      <w:i/>
      <w:iCs/>
      <w:color w:val="008373" w:themeColor="accent1" w:themeShade="BF"/>
    </w:rPr>
  </w:style>
  <w:style w:type="paragraph" w:customStyle="1" w:styleId="Head2IoD">
    <w:name w:val="Head 2 IoD"/>
    <w:basedOn w:val="Heading2"/>
    <w:uiPriority w:val="1"/>
    <w:qFormat/>
    <w:rsid w:val="00B33E79"/>
  </w:style>
  <w:style w:type="paragraph" w:customStyle="1" w:styleId="TitlepageheaderIoD">
    <w:name w:val="Title page header IoD"/>
    <w:uiPriority w:val="1"/>
    <w:qFormat/>
    <w:rsid w:val="00D95CA6"/>
    <w:pPr>
      <w:spacing w:before="120" w:after="240"/>
    </w:pPr>
    <w:rPr>
      <w:rFonts w:ascii="Georgia" w:hAnsi="Georgia" w:cs="Arial"/>
      <w:color w:val="084E8A"/>
      <w:spacing w:val="10"/>
      <w:sz w:val="48"/>
      <w:szCs w:val="40"/>
    </w:rPr>
  </w:style>
  <w:style w:type="paragraph" w:customStyle="1" w:styleId="Head3IoD">
    <w:name w:val="Head 3 IoD"/>
    <w:basedOn w:val="Head2IoD"/>
    <w:qFormat/>
    <w:rsid w:val="00B24B90"/>
    <w:pPr>
      <w:pBdr>
        <w:top w:val="single" w:sz="8" w:space="6" w:color="084E8A" w:themeColor="text2"/>
      </w:pBdr>
    </w:pPr>
    <w:rPr>
      <w:noProof/>
      <w:color w:val="595959" w:themeColor="text1" w:themeTint="A6"/>
    </w:rPr>
  </w:style>
  <w:style w:type="table" w:styleId="TableGrid">
    <w:name w:val="Table Grid"/>
    <w:basedOn w:val="TableNormal"/>
    <w:uiPriority w:val="39"/>
    <w:rsid w:val="002848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B900CC"/>
    <w:tblPr>
      <w:tblStyleRowBandSize w:val="1"/>
      <w:tblStyleColBandSize w:val="1"/>
      <w:tblBorders>
        <w:top w:val="single" w:sz="4" w:space="0" w:color="79FFEE" w:themeColor="accent1" w:themeTint="66"/>
        <w:left w:val="single" w:sz="4" w:space="0" w:color="79FFEE" w:themeColor="accent1" w:themeTint="66"/>
        <w:bottom w:val="single" w:sz="4" w:space="0" w:color="79FFEE" w:themeColor="accent1" w:themeTint="66"/>
        <w:right w:val="single" w:sz="4" w:space="0" w:color="79FFEE" w:themeColor="accent1" w:themeTint="66"/>
        <w:insideH w:val="single" w:sz="4" w:space="0" w:color="79FFEE" w:themeColor="accent1" w:themeTint="66"/>
        <w:insideV w:val="single" w:sz="4" w:space="0" w:color="79FF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FFE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FFE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rsid w:val="00B900CC"/>
    <w:tblPr>
      <w:tblStyleRowBandSize w:val="1"/>
      <w:tblStyleColBandSize w:val="1"/>
      <w:tblBorders>
        <w:top w:val="single" w:sz="2" w:space="0" w:color="36FFE6" w:themeColor="accent1" w:themeTint="99"/>
        <w:bottom w:val="single" w:sz="2" w:space="0" w:color="36FFE6" w:themeColor="accent1" w:themeTint="99"/>
        <w:insideH w:val="single" w:sz="2" w:space="0" w:color="36FFE6" w:themeColor="accent1" w:themeTint="99"/>
        <w:insideV w:val="single" w:sz="2" w:space="0" w:color="36FFE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FFE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FFE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6" w:themeFill="accent1" w:themeFillTint="33"/>
      </w:tcPr>
    </w:tblStylePr>
    <w:tblStylePr w:type="band1Horz">
      <w:tblPr/>
      <w:tcPr>
        <w:shd w:val="clear" w:color="auto" w:fill="BCFFF6" w:themeFill="accent1" w:themeFillTint="33"/>
      </w:tcPr>
    </w:tblStylePr>
  </w:style>
  <w:style w:type="table" w:styleId="GridTable1Light-Accent5">
    <w:name w:val="Grid Table 1 Light Accent 5"/>
    <w:basedOn w:val="TableNormal"/>
    <w:uiPriority w:val="46"/>
    <w:rsid w:val="00B900CC"/>
    <w:tblPr>
      <w:tblStyleRowBandSize w:val="1"/>
      <w:tblStyleColBandSize w:val="1"/>
      <w:tblBorders>
        <w:top w:val="single" w:sz="4" w:space="0" w:color="EEFAF8" w:themeColor="accent5" w:themeTint="66"/>
        <w:left w:val="single" w:sz="4" w:space="0" w:color="EEFAF8" w:themeColor="accent5" w:themeTint="66"/>
        <w:bottom w:val="single" w:sz="4" w:space="0" w:color="EEFAF8" w:themeColor="accent5" w:themeTint="66"/>
        <w:right w:val="single" w:sz="4" w:space="0" w:color="EEFAF8" w:themeColor="accent5" w:themeTint="66"/>
        <w:insideH w:val="single" w:sz="4" w:space="0" w:color="EEFAF8" w:themeColor="accent5" w:themeTint="66"/>
        <w:insideV w:val="single" w:sz="4" w:space="0" w:color="EEFAF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6F8F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F8F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eheadIoD">
    <w:name w:val="Table head IoD"/>
    <w:basedOn w:val="Normal"/>
    <w:uiPriority w:val="1"/>
    <w:qFormat/>
    <w:rsid w:val="00577E1B"/>
    <w:pPr>
      <w:spacing w:before="80" w:after="80"/>
    </w:pPr>
    <w:rPr>
      <w:rFonts w:ascii="Arial Bold" w:eastAsia="Calibri" w:hAnsi="Arial Bold"/>
      <w:b/>
      <w:bCs/>
      <w:color w:val="000000" w:themeColor="text1"/>
      <w:kern w:val="24"/>
      <w:sz w:val="18"/>
      <w:szCs w:val="20"/>
    </w:rPr>
  </w:style>
  <w:style w:type="paragraph" w:customStyle="1" w:styleId="TablebodyIoD">
    <w:name w:val="Table body IoD"/>
    <w:basedOn w:val="Normal"/>
    <w:uiPriority w:val="1"/>
    <w:qFormat/>
    <w:rsid w:val="00AA69D6"/>
    <w:pPr>
      <w:spacing w:before="80" w:after="80"/>
    </w:pPr>
    <w:rPr>
      <w:rFonts w:eastAsia="Calibri"/>
      <w:color w:val="000000" w:themeColor="text1"/>
      <w:kern w:val="24"/>
      <w:sz w:val="17"/>
      <w:szCs w:val="20"/>
    </w:rPr>
  </w:style>
  <w:style w:type="paragraph" w:customStyle="1" w:styleId="ParagraphrulebodyIoD">
    <w:name w:val="Paragraph rule body IoD"/>
    <w:basedOn w:val="Normal"/>
    <w:uiPriority w:val="1"/>
    <w:qFormat/>
    <w:rsid w:val="00545F3F"/>
    <w:pPr>
      <w:pBdr>
        <w:bottom w:val="single" w:sz="4" w:space="6" w:color="7F7F7F" w:themeColor="text1" w:themeTint="80"/>
      </w:pBdr>
      <w:spacing w:before="120" w:line="260" w:lineRule="exact"/>
    </w:pPr>
    <w:rPr>
      <w:rFonts w:eastAsia="Calibri"/>
      <w:kern w:val="24"/>
      <w:szCs w:val="20"/>
    </w:rPr>
  </w:style>
  <w:style w:type="paragraph" w:customStyle="1" w:styleId="IoDBody">
    <w:name w:val="IoD Body"/>
    <w:basedOn w:val="Normal"/>
    <w:qFormat/>
    <w:rsid w:val="00090BAE"/>
  </w:style>
  <w:style w:type="paragraph" w:customStyle="1" w:styleId="Footeraddress">
    <w:name w:val="Footer address"/>
    <w:qFormat/>
    <w:rsid w:val="00D35D8C"/>
    <w:pPr>
      <w:autoSpaceDE w:val="0"/>
      <w:autoSpaceDN w:val="0"/>
      <w:adjustRightInd w:val="0"/>
      <w:spacing w:after="57" w:line="288" w:lineRule="auto"/>
      <w:textAlignment w:val="center"/>
    </w:pPr>
    <w:rPr>
      <w:rFonts w:ascii="Georgia" w:eastAsiaTheme="minorEastAsia" w:hAnsi="Georgia" w:cs="UntitledSerif-Regular"/>
      <w:color w:val="000000"/>
      <w:sz w:val="15"/>
      <w:szCs w:val="15"/>
    </w:rPr>
  </w:style>
  <w:style w:type="paragraph" w:customStyle="1" w:styleId="IoDBullets">
    <w:name w:val="IoD Bullets"/>
    <w:basedOn w:val="IoDBody"/>
    <w:qFormat/>
    <w:rsid w:val="003D3084"/>
    <w:pPr>
      <w:numPr>
        <w:numId w:val="3"/>
      </w:numPr>
      <w:tabs>
        <w:tab w:val="left" w:pos="454"/>
      </w:tabs>
      <w:ind w:left="454" w:hanging="454"/>
      <w:contextualSpacing/>
    </w:pPr>
  </w:style>
  <w:style w:type="paragraph" w:customStyle="1" w:styleId="IoDnumberedbullets">
    <w:name w:val="IoD numbered bullets"/>
    <w:basedOn w:val="IoDBullets"/>
    <w:qFormat/>
    <w:rsid w:val="00BC531C"/>
    <w:pPr>
      <w:numPr>
        <w:numId w:val="2"/>
      </w:numPr>
    </w:pPr>
  </w:style>
  <w:style w:type="character" w:styleId="Hyperlink">
    <w:name w:val="Hyperlink"/>
    <w:basedOn w:val="DefaultParagraphFont"/>
    <w:qFormat/>
    <w:rsid w:val="00BC531C"/>
    <w:rPr>
      <w:color w:val="084E8A"/>
      <w:u w:val="single"/>
    </w:rPr>
  </w:style>
  <w:style w:type="character" w:styleId="PlaceholderText">
    <w:name w:val="Placeholder Text"/>
    <w:basedOn w:val="DefaultParagraphFont"/>
    <w:uiPriority w:val="99"/>
    <w:semiHidden/>
    <w:rsid w:val="00D35D8C"/>
    <w:rPr>
      <w:color w:val="808080"/>
    </w:rPr>
  </w:style>
  <w:style w:type="paragraph" w:customStyle="1" w:styleId="Footerheaderblue">
    <w:name w:val="Footer / header blue"/>
    <w:qFormat/>
    <w:rsid w:val="000B06B5"/>
    <w:pPr>
      <w:widowControl/>
      <w:spacing w:after="200"/>
      <w:jc w:val="right"/>
    </w:pPr>
    <w:rPr>
      <w:rFonts w:ascii="Arial Bold" w:eastAsiaTheme="minorEastAsia" w:hAnsi="Arial Bold" w:cs="UntitledSans-Bold"/>
      <w:b/>
      <w:bCs/>
      <w:color w:val="084E8A"/>
      <w:sz w:val="14"/>
      <w:szCs w:val="16"/>
    </w:rPr>
  </w:style>
  <w:style w:type="paragraph" w:customStyle="1" w:styleId="Head4IoD">
    <w:name w:val="Head 4 IoD"/>
    <w:basedOn w:val="Heading3"/>
    <w:uiPriority w:val="1"/>
    <w:qFormat/>
    <w:rsid w:val="00F50FBD"/>
    <w:pPr>
      <w:keepNext/>
      <w:widowControl/>
    </w:pPr>
  </w:style>
  <w:style w:type="character" w:styleId="FollowedHyperlink">
    <w:name w:val="FollowedHyperlink"/>
    <w:basedOn w:val="DefaultParagraphFont"/>
    <w:uiPriority w:val="99"/>
    <w:semiHidden/>
    <w:unhideWhenUsed/>
    <w:qFormat/>
    <w:rsid w:val="005C2220"/>
    <w:rPr>
      <w:color w:val="262626" w:themeColor="text1" w:themeTint="D9"/>
      <w:u w:val="single"/>
    </w:rPr>
  </w:style>
  <w:style w:type="paragraph" w:customStyle="1" w:styleId="TablebulletsIoD">
    <w:name w:val="Table bullets IoD"/>
    <w:basedOn w:val="IoDBullets"/>
    <w:uiPriority w:val="1"/>
    <w:qFormat/>
    <w:rsid w:val="00D405A6"/>
    <w:pPr>
      <w:spacing w:before="80" w:after="80"/>
      <w:contextualSpacing w:val="0"/>
    </w:pPr>
  </w:style>
  <w:style w:type="table" w:customStyle="1" w:styleId="IoD">
    <w:name w:val="IoD"/>
    <w:basedOn w:val="TableNormal"/>
    <w:uiPriority w:val="99"/>
    <w:rsid w:val="00F50FBD"/>
    <w:pPr>
      <w:widowControl/>
      <w:spacing w:before="80" w:after="80" w:line="288" w:lineRule="auto"/>
    </w:pPr>
    <w:rPr>
      <w:rFonts w:ascii="Arial" w:hAnsi="Arial"/>
      <w:color w:val="000000" w:themeColor="text1"/>
      <w:sz w:val="20"/>
    </w:rPr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pPr>
        <w:wordWrap/>
        <w:spacing w:beforeLines="0" w:before="80" w:beforeAutospacing="0" w:afterLines="0" w:after="80" w:afterAutospacing="0" w:line="288" w:lineRule="auto"/>
        <w:ind w:leftChars="0" w:left="0" w:rightChars="0" w:right="0" w:firstLineChars="0" w:firstLine="0"/>
        <w:contextualSpacing w:val="0"/>
        <w:mirrorIndents w:val="0"/>
        <w:jc w:val="left"/>
        <w:outlineLvl w:val="9"/>
      </w:pPr>
      <w:rPr>
        <w:rFonts w:ascii="Arial Bold" w:hAnsi="Arial Bold"/>
        <w:b/>
        <w:i w:val="0"/>
        <w:color w:val="084E8A"/>
        <w:sz w:val="20"/>
      </w:rPr>
      <w:tblPr/>
      <w:tcPr>
        <w:tc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  <w:tl2br w:val="nil"/>
          <w:tr2bl w:val="nil"/>
        </w:tcBorders>
        <w:shd w:val="clear" w:color="auto" w:fill="DAE4ED"/>
      </w:tcPr>
    </w:tblStylePr>
    <w:tblStylePr w:type="lastRow">
      <w:rPr>
        <w:rFonts w:ascii="Arial Bold" w:hAnsi="Arial Bold"/>
        <w:b/>
        <w:i w:val="0"/>
        <w:color w:val="084E8A"/>
        <w:sz w:val="20"/>
      </w:rPr>
      <w:tblPr/>
      <w:tcPr>
        <w:tc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  <w:tl2br w:val="nil"/>
          <w:tr2bl w:val="nil"/>
        </w:tcBorders>
        <w:shd w:val="clear" w:color="auto" w:fill="DAE4ED"/>
      </w:tcPr>
    </w:tblStylePr>
  </w:style>
  <w:style w:type="paragraph" w:customStyle="1" w:styleId="IoDsmalltextreference">
    <w:name w:val="IoD small text / reference"/>
    <w:basedOn w:val="Normal"/>
    <w:uiPriority w:val="1"/>
    <w:qFormat/>
    <w:rsid w:val="00577E1B"/>
    <w:pPr>
      <w:spacing w:before="80" w:after="80"/>
    </w:pPr>
    <w:rPr>
      <w:sz w:val="14"/>
    </w:rPr>
  </w:style>
  <w:style w:type="paragraph" w:customStyle="1" w:styleId="Tablebodyanswer">
    <w:name w:val="Table body answer"/>
    <w:basedOn w:val="TablebodyIoD"/>
    <w:uiPriority w:val="1"/>
    <w:qFormat/>
    <w:rsid w:val="00C71D6D"/>
    <w:rPr>
      <w:color w:val="808080" w:themeColor="background1" w:themeShade="80"/>
      <w:sz w:val="16"/>
    </w:rPr>
  </w:style>
  <w:style w:type="paragraph" w:customStyle="1" w:styleId="IoD55ptallcaps">
    <w:name w:val="IoD 5.5pt all caps"/>
    <w:basedOn w:val="IoDsmalltextreference"/>
    <w:uiPriority w:val="1"/>
    <w:qFormat/>
    <w:rsid w:val="002D58AA"/>
    <w:rPr>
      <w:caps/>
      <w:sz w:val="11"/>
    </w:rPr>
  </w:style>
  <w:style w:type="paragraph" w:customStyle="1" w:styleId="IoDintro">
    <w:name w:val="IoD intro"/>
    <w:basedOn w:val="IoDBody"/>
    <w:uiPriority w:val="1"/>
    <w:qFormat/>
    <w:rsid w:val="00D755C9"/>
    <w:rPr>
      <w:rFonts w:ascii="Georgia" w:hAnsi="Georgia"/>
    </w:rPr>
  </w:style>
  <w:style w:type="paragraph" w:customStyle="1" w:styleId="Titlepageintro">
    <w:name w:val="Title page intro"/>
    <w:basedOn w:val="IoDintro"/>
    <w:uiPriority w:val="1"/>
    <w:qFormat/>
    <w:rsid w:val="001C3DDE"/>
    <w:pPr>
      <w:spacing w:line="360" w:lineRule="auto"/>
    </w:pPr>
  </w:style>
  <w:style w:type="paragraph" w:customStyle="1" w:styleId="IoD7pt">
    <w:name w:val="IoD 7 pt"/>
    <w:basedOn w:val="IoDBody"/>
    <w:uiPriority w:val="1"/>
    <w:qFormat/>
    <w:rsid w:val="00405491"/>
    <w:pPr>
      <w:spacing w:before="120"/>
    </w:pPr>
    <w:rPr>
      <w:sz w:val="14"/>
      <w:szCs w:val="14"/>
    </w:rPr>
  </w:style>
  <w:style w:type="paragraph" w:customStyle="1" w:styleId="IoDBodyless">
    <w:name w:val="IoD Body less #"/>
    <w:basedOn w:val="IoDBody"/>
    <w:uiPriority w:val="1"/>
    <w:qFormat/>
    <w:rsid w:val="00EC6584"/>
    <w:pPr>
      <w:spacing w:after="60"/>
    </w:pPr>
  </w:style>
  <w:style w:type="paragraph" w:customStyle="1" w:styleId="Head5IoD">
    <w:name w:val="Head 5 IoD"/>
    <w:basedOn w:val="Normal"/>
    <w:uiPriority w:val="1"/>
    <w:qFormat/>
    <w:rsid w:val="00EC6584"/>
    <w:pPr>
      <w:spacing w:before="120" w:after="60"/>
    </w:pPr>
    <w:rPr>
      <w:rFonts w:ascii="Arial Bold" w:hAnsi="Arial Bold"/>
      <w:b/>
      <w:bCs/>
      <w:color w:val="000000" w:themeColor="text1"/>
    </w:rPr>
  </w:style>
  <w:style w:type="paragraph" w:customStyle="1" w:styleId="StyleTablebodyIoD55pt">
    <w:name w:val="Style Table body IoD + 5.5 pt"/>
    <w:basedOn w:val="TablebodyIoD"/>
    <w:rsid w:val="00EC6584"/>
    <w:rPr>
      <w:caps/>
      <w:sz w:val="11"/>
    </w:rPr>
  </w:style>
  <w:style w:type="paragraph" w:customStyle="1" w:styleId="Head6IoD">
    <w:name w:val="Head 6 IoD"/>
    <w:basedOn w:val="Head3IoD"/>
    <w:uiPriority w:val="1"/>
    <w:qFormat/>
    <w:rsid w:val="0023729C"/>
    <w:rPr>
      <w:sz w:val="20"/>
    </w:rPr>
  </w:style>
  <w:style w:type="paragraph" w:customStyle="1" w:styleId="BasicParagraph">
    <w:name w:val="[Basic Paragraph]"/>
    <w:basedOn w:val="Normal"/>
    <w:uiPriority w:val="99"/>
    <w:rsid w:val="005B30D8"/>
    <w:pPr>
      <w:widowControl/>
      <w:spacing w:after="0"/>
    </w:pPr>
    <w:rPr>
      <w:rFonts w:ascii="Minion Pro" w:eastAsiaTheme="minorHAnsi" w:hAnsi="Minion Pro" w:cs="Minion Pro"/>
      <w:sz w:val="24"/>
      <w:szCs w:val="24"/>
      <w:lang w:val="en-US"/>
    </w:rPr>
  </w:style>
  <w:style w:type="paragraph" w:customStyle="1" w:styleId="p">
    <w:name w:val="p"/>
    <w:basedOn w:val="Normal"/>
    <w:uiPriority w:val="99"/>
    <w:rsid w:val="005B30D8"/>
    <w:pPr>
      <w:widowControl/>
      <w:suppressAutoHyphens/>
      <w:spacing w:after="113" w:line="220" w:lineRule="atLeast"/>
    </w:pPr>
    <w:rPr>
      <w:rFonts w:eastAsiaTheme="minorHAnsi"/>
      <w:sz w:val="17"/>
      <w:szCs w:val="17"/>
      <w:lang w:val="en-US"/>
    </w:rPr>
  </w:style>
  <w:style w:type="paragraph" w:customStyle="1" w:styleId="Bullet">
    <w:name w:val="Bullet"/>
    <w:basedOn w:val="Normal"/>
    <w:uiPriority w:val="99"/>
    <w:rsid w:val="005B30D8"/>
    <w:pPr>
      <w:widowControl/>
      <w:tabs>
        <w:tab w:val="left" w:pos="170"/>
      </w:tabs>
      <w:suppressAutoHyphens/>
      <w:spacing w:after="85" w:line="220" w:lineRule="atLeast"/>
      <w:ind w:left="170" w:hanging="170"/>
    </w:pPr>
    <w:rPr>
      <w:rFonts w:eastAsiaTheme="minorHAnsi"/>
      <w:sz w:val="17"/>
      <w:szCs w:val="17"/>
      <w:lang w:val="en-US"/>
    </w:rPr>
  </w:style>
  <w:style w:type="paragraph" w:customStyle="1" w:styleId="H2">
    <w:name w:val="H2"/>
    <w:basedOn w:val="Normal"/>
    <w:uiPriority w:val="99"/>
    <w:rsid w:val="005B30D8"/>
    <w:pPr>
      <w:widowControl/>
      <w:suppressAutoHyphens/>
      <w:spacing w:before="170" w:after="113"/>
    </w:pPr>
    <w:rPr>
      <w:rFonts w:eastAsiaTheme="minorHAnsi"/>
      <w:b/>
      <w:bCs/>
      <w:color w:val="084E89"/>
      <w:sz w:val="22"/>
      <w:lang w:val="en-US"/>
    </w:rPr>
  </w:style>
  <w:style w:type="paragraph" w:customStyle="1" w:styleId="IoDfontpagebullets">
    <w:name w:val="IoD font page bullets"/>
    <w:basedOn w:val="Bullet"/>
    <w:uiPriority w:val="1"/>
    <w:qFormat/>
    <w:rsid w:val="005A5F10"/>
    <w:pPr>
      <w:spacing w:after="71" w:line="274" w:lineRule="auto"/>
    </w:pPr>
  </w:style>
  <w:style w:type="paragraph" w:customStyle="1" w:styleId="IoDfrontpagenobullet">
    <w:name w:val="IoD front page no bullet"/>
    <w:basedOn w:val="IoDfontpagebullets"/>
    <w:uiPriority w:val="1"/>
    <w:qFormat/>
    <w:rsid w:val="008327B0"/>
    <w:pPr>
      <w:spacing w:before="160"/>
      <w:ind w:left="0" w:firstLine="0"/>
    </w:pPr>
  </w:style>
  <w:style w:type="character" w:customStyle="1" w:styleId="TablebodyanswerIODch">
    <w:name w:val="Table body answer IOD ch"/>
    <w:basedOn w:val="DefaultParagraphFont"/>
    <w:uiPriority w:val="1"/>
    <w:rsid w:val="00F53B78"/>
    <w:rPr>
      <w:rFonts w:ascii="Arial" w:hAnsi="Arial"/>
      <w:i/>
      <w:color w:val="808080" w:themeColor="background1" w:themeShade="80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hyperlink" Target="mailto:canterbury.branch@iod.org.nz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E09408E4E5C4AF4B42592116E3F6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1E706-40F0-4B27-8527-E79B860DE150}"/>
      </w:docPartPr>
      <w:docPartBody>
        <w:p w:rsidR="00F95D6B" w:rsidRDefault="00673562">
          <w:pPr>
            <w:pStyle w:val="6E09408E4E5C4AF4B42592116E3F691E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435188089A49DBA152F28729D5D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85A5A-BDF4-420E-8D4C-03DFA653EBAF}"/>
      </w:docPartPr>
      <w:docPartBody>
        <w:p w:rsidR="00F95D6B" w:rsidRDefault="00673562">
          <w:pPr>
            <w:pStyle w:val="89435188089A49DBA152F28729D5D866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DBF722FB564388A33053248F0D4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734D4F-C1D6-43CF-A5C6-15795AF00A9E}"/>
      </w:docPartPr>
      <w:docPartBody>
        <w:p w:rsidR="00F95D6B" w:rsidRDefault="00673562">
          <w:pPr>
            <w:pStyle w:val="57DBF722FB564388A33053248F0D487D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0B4A0F5A164DE3A68CA4037CD45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73C10-564A-4788-B191-2D0D167114A0}"/>
      </w:docPartPr>
      <w:docPartBody>
        <w:p w:rsidR="00F95D6B" w:rsidRDefault="00673562">
          <w:pPr>
            <w:pStyle w:val="7A0B4A0F5A164DE3A68CA4037CD45EF4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5545B8C744439183901670E10F7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04781-5D0C-43C3-81C3-9C0CCFEF3F94}"/>
      </w:docPartPr>
      <w:docPartBody>
        <w:p w:rsidR="00F95D6B" w:rsidRDefault="00673562">
          <w:pPr>
            <w:pStyle w:val="F75545B8C744439183901670E10F79A2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43BE3463974C89A5326736C06017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AD5FD-E3CD-4681-9A4D-5F67CA5E03D7}"/>
      </w:docPartPr>
      <w:docPartBody>
        <w:p w:rsidR="00F95D6B" w:rsidRDefault="00673562">
          <w:pPr>
            <w:pStyle w:val="7D43BE3463974C89A5326736C0601746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6DD87D6E094DBAB4566203F10BB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2FF53-52B2-4605-87DE-928AA2AFD0FF}"/>
      </w:docPartPr>
      <w:docPartBody>
        <w:p w:rsidR="00F95D6B" w:rsidRDefault="00673562">
          <w:pPr>
            <w:pStyle w:val="F26DD87D6E094DBAB4566203F10BBCAE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04DA3060244C16ADC59BE6037CCA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B8706-D192-4CA2-AC73-815C692BB879}"/>
      </w:docPartPr>
      <w:docPartBody>
        <w:p w:rsidR="00F95D6B" w:rsidRDefault="00673562">
          <w:pPr>
            <w:pStyle w:val="8904DA3060244C16ADC59BE6037CCADB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6CF5C979F646CE8352E425A97BBB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F5810-18A7-4A86-8220-A3DB20317A50}"/>
      </w:docPartPr>
      <w:docPartBody>
        <w:p w:rsidR="00F95D6B" w:rsidRDefault="00673562">
          <w:pPr>
            <w:pStyle w:val="196CF5C979F646CE8352E425A97BBBC5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EA7A19CB1C4E68A8A5851F2BC3E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44F29-25D2-4316-9D75-E218182203AA}"/>
      </w:docPartPr>
      <w:docPartBody>
        <w:p w:rsidR="00F95D6B" w:rsidRDefault="00673562">
          <w:pPr>
            <w:pStyle w:val="F1EA7A19CB1C4E68A8A5851F2BC3ED47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8A1FA880A84A4598B5194CD443F3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8899E-E1C5-4CF0-BC98-2F5BACCAE32D}"/>
      </w:docPartPr>
      <w:docPartBody>
        <w:p w:rsidR="00F95D6B" w:rsidRDefault="00673562">
          <w:pPr>
            <w:pStyle w:val="B58A1FA880A84A4598B5194CD443F316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D7DD1FF33B49CC9057CF7366E70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4F265-B250-491A-BF5B-747AA2705B0E}"/>
      </w:docPartPr>
      <w:docPartBody>
        <w:p w:rsidR="00F95D6B" w:rsidRDefault="00673562">
          <w:pPr>
            <w:pStyle w:val="56D7DD1FF33B49CC9057CF7366E70863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14DC6414374182A7B161AA69EE4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6231A-7BA0-4413-BC3A-F7969E84BF80}"/>
      </w:docPartPr>
      <w:docPartBody>
        <w:p w:rsidR="00F95D6B" w:rsidRDefault="00673562">
          <w:pPr>
            <w:pStyle w:val="6314DC6414374182A7B161AA69EE4233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25C83F6E15447E8A21AD7DC0E5EE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D5CAFC-D8A6-4DAA-91E7-8DF4635C44CD}"/>
      </w:docPartPr>
      <w:docPartBody>
        <w:p w:rsidR="00F95D6B" w:rsidRDefault="00673562">
          <w:pPr>
            <w:pStyle w:val="E925C83F6E15447E8A21AD7DC0E5EE1E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68F823C54F4C8FB1C72F8B6A447C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8789D-8A0C-400C-BBC1-BBF6E28C97B7}"/>
      </w:docPartPr>
      <w:docPartBody>
        <w:p w:rsidR="00F95D6B" w:rsidRDefault="00673562">
          <w:pPr>
            <w:pStyle w:val="6968F823C54F4C8FB1C72F8B6A447CC8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53BDAF8950416693FEFE57E82060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27B1E-936B-4ADF-9864-224A392AF374}"/>
      </w:docPartPr>
      <w:docPartBody>
        <w:p w:rsidR="00F95D6B" w:rsidRDefault="00673562">
          <w:pPr>
            <w:pStyle w:val="C153BDAF8950416693FEFE57E8206073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9200B459D04918AC915A3E110A9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3824B-8345-4B0F-AEB6-D71BEE19AF75}"/>
      </w:docPartPr>
      <w:docPartBody>
        <w:p w:rsidR="00F95D6B" w:rsidRDefault="00673562">
          <w:pPr>
            <w:pStyle w:val="419200B459D04918AC915A3E110A91E9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F2D5F7E1254EF387F972B5FC3AE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759AE-BC0A-4835-9F2F-FE62AA267E4C}"/>
      </w:docPartPr>
      <w:docPartBody>
        <w:p w:rsidR="00F95D6B" w:rsidRDefault="00673562">
          <w:pPr>
            <w:pStyle w:val="96F2D5F7E1254EF387F972B5FC3AE8E9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355595C4B542DFA02F2664309C2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64C246-ABBA-465A-A3BE-35E424EDF48A}"/>
      </w:docPartPr>
      <w:docPartBody>
        <w:p w:rsidR="00F95D6B" w:rsidRDefault="00673562">
          <w:pPr>
            <w:pStyle w:val="00355595C4B542DFA02F2664309C2C1B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604CA793FF4E8E9FD77B45ED6B7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C2C62-2FC0-4114-BB7A-A0908BC1D807}"/>
      </w:docPartPr>
      <w:docPartBody>
        <w:p w:rsidR="00F95D6B" w:rsidRDefault="00673562">
          <w:pPr>
            <w:pStyle w:val="78604CA793FF4E8E9FD77B45ED6B75A0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501005F4C1490E900D8A2AF3BC4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B9308-EBA9-4DC3-9F7A-D8C32A4D61D1}"/>
      </w:docPartPr>
      <w:docPartBody>
        <w:p w:rsidR="00F95D6B" w:rsidRDefault="00673562">
          <w:pPr>
            <w:pStyle w:val="04501005F4C1490E900D8A2AF3BC4387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79FBEC9B17410B851CBB98D0150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D1A4C-500B-47D0-BABF-A9A22827997E}"/>
      </w:docPartPr>
      <w:docPartBody>
        <w:p w:rsidR="00F95D6B" w:rsidRDefault="005A078B" w:rsidP="005A078B">
          <w:pPr>
            <w:pStyle w:val="4179FBEC9B17410B851CBB98D015071E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72FE11770548B9A3AB8757DC3CC4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2D00D-BFFC-4708-AC52-A3C76CFD0309}"/>
      </w:docPartPr>
      <w:docPartBody>
        <w:p w:rsidR="00F95D6B" w:rsidRDefault="005A078B" w:rsidP="005A078B">
          <w:pPr>
            <w:pStyle w:val="5972FE11770548B9A3AB8757DC3CC49D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C6DBF8A4004F7CACE1D3674CE68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B1646-E435-490E-A0F8-C60F13483595}"/>
      </w:docPartPr>
      <w:docPartBody>
        <w:p w:rsidR="00F95D6B" w:rsidRDefault="005A078B" w:rsidP="005A078B">
          <w:pPr>
            <w:pStyle w:val="FEC6DBF8A4004F7CACE1D3674CE68544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BFED360DF84EA0BF63FD7790D15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9717D-4B5E-49A2-ADA9-B5960A5C1967}"/>
      </w:docPartPr>
      <w:docPartBody>
        <w:p w:rsidR="00F95D6B" w:rsidRDefault="005A078B" w:rsidP="005A078B">
          <w:pPr>
            <w:pStyle w:val="03BFED360DF84EA0BF63FD7790D15BD4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474F678809416A84046765813CE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4E08D4-CAA4-4A46-8D1A-E516D0B45EC2}"/>
      </w:docPartPr>
      <w:docPartBody>
        <w:p w:rsidR="00CD66E9" w:rsidRDefault="006C418B" w:rsidP="006C418B">
          <w:pPr>
            <w:pStyle w:val="C6474F678809416A84046765813CED73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B90C4EAD20409CAB1A8C591CE63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217FF-3F85-4248-BF97-F53E7A2E0E21}"/>
      </w:docPartPr>
      <w:docPartBody>
        <w:p w:rsidR="00CD66E9" w:rsidRDefault="006C418B" w:rsidP="006C418B">
          <w:pPr>
            <w:pStyle w:val="BCB90C4EAD20409CAB1A8C591CE63180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921E239B8C4EE98E51C4776D73E1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DC5D40-79EC-4B98-8974-EC912E5E0733}"/>
      </w:docPartPr>
      <w:docPartBody>
        <w:p w:rsidR="00CD66E9" w:rsidRDefault="006C418B" w:rsidP="006C418B">
          <w:pPr>
            <w:pStyle w:val="A7921E239B8C4EE98E51C4776D73E192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CA83842D0848F1BE177A151D5D1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47859-EFDC-4C8D-B683-5A9B0D3DB747}"/>
      </w:docPartPr>
      <w:docPartBody>
        <w:p w:rsidR="00CD66E9" w:rsidRDefault="006C418B" w:rsidP="006C418B">
          <w:pPr>
            <w:pStyle w:val="E6CA83842D0848F1BE177A151D5D15AD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FDA575EBEA4B2F9B2DB9F2A04F5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05EE4B-9B0E-416E-A284-5BDFC7B18290}"/>
      </w:docPartPr>
      <w:docPartBody>
        <w:p w:rsidR="00CD66E9" w:rsidRDefault="006C418B" w:rsidP="006C418B">
          <w:pPr>
            <w:pStyle w:val="17FDA575EBEA4B2F9B2DB9F2A04F5633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48AF8F181540F89FE6B1FE02891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3B6E2-3AF4-4B27-88CD-5C657442136B}"/>
      </w:docPartPr>
      <w:docPartBody>
        <w:p w:rsidR="00CD66E9" w:rsidRDefault="006C418B" w:rsidP="006C418B">
          <w:pPr>
            <w:pStyle w:val="C748AF8F181540F89FE6B1FE02891B1D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B1640535F54C8FA5F65AC0EBF2B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B357F2-B0EE-4E7C-920F-CDF6106BFCC6}"/>
      </w:docPartPr>
      <w:docPartBody>
        <w:p w:rsidR="00CD66E9" w:rsidRDefault="006C418B" w:rsidP="006C418B">
          <w:pPr>
            <w:pStyle w:val="36B1640535F54C8FA5F65AC0EBF2B67F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818B5CB5F74913A140FEE4C85B14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6649A-5766-47F9-A8C3-8A108B8095EF}"/>
      </w:docPartPr>
      <w:docPartBody>
        <w:p w:rsidR="00CD66E9" w:rsidRDefault="006C418B" w:rsidP="006C418B">
          <w:pPr>
            <w:pStyle w:val="81818B5CB5F74913A140FEE4C85B14D8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2201C8B91C4249946AACC85DEF3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9C57EC-71C1-4D5D-8042-EA635536DF75}"/>
      </w:docPartPr>
      <w:docPartBody>
        <w:p w:rsidR="00CD66E9" w:rsidRDefault="006C418B" w:rsidP="006C418B">
          <w:pPr>
            <w:pStyle w:val="4C2201C8B91C4249946AACC85DEF34BB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12DD7C15C542D7A4E82F1E6A4508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0DEB8-B987-476F-ADCE-E35CDDC6AD54}"/>
      </w:docPartPr>
      <w:docPartBody>
        <w:p w:rsidR="00CD66E9" w:rsidRDefault="006C418B" w:rsidP="006C418B">
          <w:pPr>
            <w:pStyle w:val="AD12DD7C15C542D7A4E82F1E6A450843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B12FCBF4D44E57BC81B34537A38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A3456-2564-4E7A-B553-F644B75DE827}"/>
      </w:docPartPr>
      <w:docPartBody>
        <w:p w:rsidR="00CD66E9" w:rsidRDefault="006C418B" w:rsidP="006C418B">
          <w:pPr>
            <w:pStyle w:val="01B12FCBF4D44E57BC81B34537A38FEF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E8A737721D42309942667B15E7B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09DA79-8497-44F3-A83E-C46A0E491D4D}"/>
      </w:docPartPr>
      <w:docPartBody>
        <w:p w:rsidR="00CD66E9" w:rsidRDefault="006C418B" w:rsidP="006C418B">
          <w:pPr>
            <w:pStyle w:val="1EE8A737721D42309942667B15E7B4CA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8E763CB2594C16B2CA4B14CBBE8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78681-EA48-4D5A-BEE4-65A5339D31EA}"/>
      </w:docPartPr>
      <w:docPartBody>
        <w:p w:rsidR="00CD66E9" w:rsidRDefault="006C418B" w:rsidP="006C418B">
          <w:pPr>
            <w:pStyle w:val="F78E763CB2594C16B2CA4B14CBBE85C2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5CDF8A67FD437398DAED7ADF47D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5E7D0-12DB-41DF-868F-7DAF341321EE}"/>
      </w:docPartPr>
      <w:docPartBody>
        <w:p w:rsidR="00CD66E9" w:rsidRDefault="006C418B" w:rsidP="006C418B">
          <w:pPr>
            <w:pStyle w:val="695CDF8A67FD437398DAED7ADF47D71C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B0564425DC4BE3A100C807E3FEDB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D7CDC-B885-42FC-AD69-5A391C49AC8C}"/>
      </w:docPartPr>
      <w:docPartBody>
        <w:p w:rsidR="00CD66E9" w:rsidRDefault="006C418B" w:rsidP="006C418B">
          <w:pPr>
            <w:pStyle w:val="66B0564425DC4BE3A100C807E3FEDBFA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BC30C9C94F48C680318916041730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984F9F-1B09-431E-8A94-72E1322AEF8C}"/>
      </w:docPartPr>
      <w:docPartBody>
        <w:p w:rsidR="00CD66E9" w:rsidRDefault="006C418B" w:rsidP="006C418B">
          <w:pPr>
            <w:pStyle w:val="A0BC30C9C94F48C68031891604173088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9083C7268B45E6A0C2926FD01675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2F5119-F078-49F9-84F5-18961DDDB553}"/>
      </w:docPartPr>
      <w:docPartBody>
        <w:p w:rsidR="00CD66E9" w:rsidRDefault="006C418B" w:rsidP="006C418B">
          <w:pPr>
            <w:pStyle w:val="0E9083C7268B45E6A0C2926FD01675E5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6434ACBA2A4391AD12A2F2B4B06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7CD35A-322A-41F7-846C-94C995BF590A}"/>
      </w:docPartPr>
      <w:docPartBody>
        <w:p w:rsidR="00CD66E9" w:rsidRDefault="006C418B" w:rsidP="006C418B">
          <w:pPr>
            <w:pStyle w:val="3A6434ACBA2A4391AD12A2F2B4B06A2D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3ABDD5E51848E2AFB035BED14D7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F6029-8423-4FA5-A941-D3A46A29CF43}"/>
      </w:docPartPr>
      <w:docPartBody>
        <w:p w:rsidR="00CD66E9" w:rsidRDefault="006C418B" w:rsidP="006C418B">
          <w:pPr>
            <w:pStyle w:val="F33ABDD5E51848E2AFB035BED14D72E1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0C50F63E964CF1A4DE0640601B61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E4929-FCB0-4AA7-8267-51F092015FBA}"/>
      </w:docPartPr>
      <w:docPartBody>
        <w:p w:rsidR="00CD66E9" w:rsidRDefault="006C418B" w:rsidP="006C418B">
          <w:pPr>
            <w:pStyle w:val="CC0C50F63E964CF1A4DE0640601B6192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EFEE7774BA40D3B6F8BA0A7F05EA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307C2-7097-4134-80BC-DD095EBC5630}"/>
      </w:docPartPr>
      <w:docPartBody>
        <w:p w:rsidR="00CD66E9" w:rsidRDefault="006C418B" w:rsidP="006C418B">
          <w:pPr>
            <w:pStyle w:val="3FEFEE7774BA40D3B6F8BA0A7F05EA16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5EC667463B4474B91CEACD32ECC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5526C-DAD1-4D6C-A518-A0F49578E468}"/>
      </w:docPartPr>
      <w:docPartBody>
        <w:p w:rsidR="00CD66E9" w:rsidRDefault="006C418B" w:rsidP="006C418B">
          <w:pPr>
            <w:pStyle w:val="9E5EC667463B4474B91CEACD32ECCF51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691738689A401B906778CC3D44E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59E2D-5708-4E03-8D12-AB6DE0F4D4E7}"/>
      </w:docPartPr>
      <w:docPartBody>
        <w:p w:rsidR="00CD66E9" w:rsidRDefault="006C418B" w:rsidP="006C418B">
          <w:pPr>
            <w:pStyle w:val="50691738689A401B906778CC3D44EC63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3B40F28F3944BDAB9D43B25155F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9B8D9-327E-43C1-BDEE-5F1618ED86CF}"/>
      </w:docPartPr>
      <w:docPartBody>
        <w:p w:rsidR="00CD66E9" w:rsidRDefault="006C418B" w:rsidP="006C418B">
          <w:pPr>
            <w:pStyle w:val="923B40F28F3944BDAB9D43B25155F19B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1C83EC7BB34EF4A30E489F9C557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40DF3-6B3B-477C-9DE5-90C47AE45BD9}"/>
      </w:docPartPr>
      <w:docPartBody>
        <w:p w:rsidR="00CD66E9" w:rsidRDefault="006C418B" w:rsidP="006C418B">
          <w:pPr>
            <w:pStyle w:val="261C83EC7BB34EF4A30E489F9C5575FC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B725365C7945158680534F708DA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D20BB2-BB12-4770-A7F9-6D1536D7F6E3}"/>
      </w:docPartPr>
      <w:docPartBody>
        <w:p w:rsidR="00CD66E9" w:rsidRDefault="006C418B" w:rsidP="006C418B">
          <w:pPr>
            <w:pStyle w:val="D5B725365C7945158680534F708DA618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D6BFCF5E394938BF1531A85205D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1F7FF-CF1F-439A-B1E5-18FC7F89FCE2}"/>
      </w:docPartPr>
      <w:docPartBody>
        <w:p w:rsidR="00CD66E9" w:rsidRDefault="006C418B" w:rsidP="006C418B">
          <w:pPr>
            <w:pStyle w:val="07D6BFCF5E394938BF1531A85205DEE4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F6B644EC9A4FDAA6E955B52AB95E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DAEF9-839B-4C43-A69B-4870A2EE6D49}"/>
      </w:docPartPr>
      <w:docPartBody>
        <w:p w:rsidR="00CD66E9" w:rsidRDefault="006C418B" w:rsidP="006C418B">
          <w:pPr>
            <w:pStyle w:val="74F6B644EC9A4FDAA6E955B52AB95E02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43060522634963A4845E571B53A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C8C320-9706-400E-A221-7F4501644ADC}"/>
      </w:docPartPr>
      <w:docPartBody>
        <w:p w:rsidR="00CD66E9" w:rsidRDefault="006C418B" w:rsidP="006C418B">
          <w:pPr>
            <w:pStyle w:val="8F43060522634963A4845E571B53AD3F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9B3B1AA50741EABAC67ED224904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73BAC-032D-4C11-A460-558A46F995BF}"/>
      </w:docPartPr>
      <w:docPartBody>
        <w:p w:rsidR="00CD66E9" w:rsidRDefault="006C418B" w:rsidP="006C418B">
          <w:pPr>
            <w:pStyle w:val="249B3B1AA50741EABAC67ED224904E14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048AE92B474C3FAD47717D1F716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D27BA-11DC-47E9-A5F7-1B96AF87748E}"/>
      </w:docPartPr>
      <w:docPartBody>
        <w:p w:rsidR="00CD66E9" w:rsidRDefault="006C418B" w:rsidP="006C418B">
          <w:pPr>
            <w:pStyle w:val="37048AE92B474C3FAD47717D1F7169D2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0ED4977B644F799625F52AB3328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A4844-78D3-4E22-BC57-3389D5097E55}"/>
      </w:docPartPr>
      <w:docPartBody>
        <w:p w:rsidR="00CD66E9" w:rsidRDefault="006C418B" w:rsidP="006C418B">
          <w:pPr>
            <w:pStyle w:val="BD0ED4977B644F799625F52AB3328DF2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015AC2057C442DA0AD7DC1CC41E4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F7B740-9672-4DED-B2A6-C1D2CF7D0243}"/>
      </w:docPartPr>
      <w:docPartBody>
        <w:p w:rsidR="00CD66E9" w:rsidRDefault="006C418B" w:rsidP="006C418B">
          <w:pPr>
            <w:pStyle w:val="68015AC2057C442DA0AD7DC1CC41E448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F5C8C9121845D287570267C855B5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762A3-41EB-4956-A276-C6FADC5E1825}"/>
      </w:docPartPr>
      <w:docPartBody>
        <w:p w:rsidR="00CD66E9" w:rsidRDefault="006C418B" w:rsidP="006C418B">
          <w:pPr>
            <w:pStyle w:val="6DF5C8C9121845D287570267C855B5A1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B5EB35A4C94AE0954852D0548201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83ECE2-A2D8-4C68-80B2-F458B0747FA4}"/>
      </w:docPartPr>
      <w:docPartBody>
        <w:p w:rsidR="00CD66E9" w:rsidRDefault="006C418B" w:rsidP="006C418B">
          <w:pPr>
            <w:pStyle w:val="56B5EB35A4C94AE0954852D054820109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23F4DDB9CD489BBDF061D1135E7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6802A3-6534-480B-B49F-E37240A0F909}"/>
      </w:docPartPr>
      <w:docPartBody>
        <w:p w:rsidR="00CD66E9" w:rsidRDefault="006C418B" w:rsidP="006C418B">
          <w:pPr>
            <w:pStyle w:val="1A23F4DDB9CD489BBDF061D1135E7EAB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B4E902CD5E432391264F35DFB68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B5B478-1422-4A7D-9249-901C510C09C3}"/>
      </w:docPartPr>
      <w:docPartBody>
        <w:p w:rsidR="00CD66E9" w:rsidRDefault="006C418B" w:rsidP="006C418B">
          <w:pPr>
            <w:pStyle w:val="CAB4E902CD5E432391264F35DFB688CD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91D9D2A23E45DC8797189B3584C7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1C426-5361-4EBC-A6FF-228C21BE3BBC}"/>
      </w:docPartPr>
      <w:docPartBody>
        <w:p w:rsidR="00CD66E9" w:rsidRDefault="006C418B" w:rsidP="006C418B">
          <w:pPr>
            <w:pStyle w:val="9291D9D2A23E45DC8797189B3584C721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CDB467628A47FFA33AAB3EED36C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CDE44-F4A8-4364-B582-157EF807B877}"/>
      </w:docPartPr>
      <w:docPartBody>
        <w:p w:rsidR="00CD66E9" w:rsidRDefault="006C418B" w:rsidP="006C418B">
          <w:pPr>
            <w:pStyle w:val="7CCDB467628A47FFA33AAB3EED36C1CF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41FC0C635943AF8AB42F6265484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7B2830-F009-4654-B140-58B3C805347F}"/>
      </w:docPartPr>
      <w:docPartBody>
        <w:p w:rsidR="00CD66E9" w:rsidRDefault="006C418B" w:rsidP="006C418B">
          <w:pPr>
            <w:pStyle w:val="9041FC0C635943AF8AB42F626548474B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27D9A10FFC40E4AD1263944EFD3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E626AE-E5EB-4301-AFC9-13C9D473408C}"/>
      </w:docPartPr>
      <w:docPartBody>
        <w:p w:rsidR="00CD66E9" w:rsidRDefault="006C418B" w:rsidP="006C418B">
          <w:pPr>
            <w:pStyle w:val="B827D9A10FFC40E4AD1263944EFD3409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B2DF4F600F47399A4A376366E3B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D6CD96-7BDF-4D3C-9BF1-9E008B4871B9}"/>
      </w:docPartPr>
      <w:docPartBody>
        <w:p w:rsidR="00CD66E9" w:rsidRDefault="006C418B" w:rsidP="006C418B">
          <w:pPr>
            <w:pStyle w:val="72B2DF4F600F47399A4A376366E3B0F3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1172CF52754CC9909831270B343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141BD-B197-41E6-A58D-79FA709F4AAE}"/>
      </w:docPartPr>
      <w:docPartBody>
        <w:p w:rsidR="00CD66E9" w:rsidRDefault="006C418B" w:rsidP="006C418B">
          <w:pPr>
            <w:pStyle w:val="BC1172CF52754CC9909831270B3433C5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0FE1033B2E4E6AA4B8960FF4EC01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3D047-CECC-45AD-BDCB-EEA48A03A315}"/>
      </w:docPartPr>
      <w:docPartBody>
        <w:p w:rsidR="00CD66E9" w:rsidRDefault="006C418B" w:rsidP="006C418B">
          <w:pPr>
            <w:pStyle w:val="FD0FE1033B2E4E6AA4B8960FF4EC0167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D89B686AC041DBB4EA233935C3C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5C434-FEA0-4E09-B204-D5A1D0919368}"/>
      </w:docPartPr>
      <w:docPartBody>
        <w:p w:rsidR="00CD66E9" w:rsidRDefault="006C418B" w:rsidP="006C418B">
          <w:pPr>
            <w:pStyle w:val="30D89B686AC041DBB4EA233935C3C80B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AE1D008DC94E5F800C5BDA2D553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CC337-E9CA-4FF3-9B36-8CB26540CECD}"/>
      </w:docPartPr>
      <w:docPartBody>
        <w:p w:rsidR="00CD66E9" w:rsidRDefault="006C418B" w:rsidP="006C418B">
          <w:pPr>
            <w:pStyle w:val="49AE1D008DC94E5F800C5BDA2D553BD9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3FA2894E56438D9438F708F9055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0C9EE-26BE-4DA7-9823-7C42CB6520C9}"/>
      </w:docPartPr>
      <w:docPartBody>
        <w:p w:rsidR="00CD66E9" w:rsidRDefault="006C418B" w:rsidP="006C418B">
          <w:pPr>
            <w:pStyle w:val="C13FA2894E56438D9438F708F905530D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96051507334F689BF691D0C0F350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76100-8F06-4308-A4D7-9F739CF53041}"/>
      </w:docPartPr>
      <w:docPartBody>
        <w:p w:rsidR="00CD66E9" w:rsidRDefault="006C418B" w:rsidP="006C418B">
          <w:pPr>
            <w:pStyle w:val="A396051507334F689BF691D0C0F350CE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3D371980D3486580AFE043AD418C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C5E14-91B5-42BE-BAF5-32D4701DBCC2}"/>
      </w:docPartPr>
      <w:docPartBody>
        <w:p w:rsidR="004D0843" w:rsidRDefault="00CD66E9" w:rsidP="00CD66E9">
          <w:pPr>
            <w:pStyle w:val="743D371980D3486580AFE043AD418CCB"/>
          </w:pPr>
          <w:r w:rsidRPr="00C31BD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old">
    <w:panose1 w:val="020B0704020202020204"/>
    <w:charset w:val="A1"/>
    <w:family w:val="auto"/>
    <w:pitch w:val="variable"/>
    <w:sig w:usb0="E0002AFF" w:usb1="C0007843" w:usb2="00000009" w:usb3="00000000" w:csb0="000001FF" w:csb1="00000000"/>
  </w:font>
  <w:font w:name="UntitledSerif-Regular">
    <w:altName w:val="Cambria"/>
    <w:charset w:val="00"/>
    <w:family w:val="auto"/>
    <w:pitch w:val="variable"/>
    <w:sig w:usb0="00000007" w:usb1="00000001" w:usb2="00000000" w:usb3="00000000" w:csb0="00000093" w:csb1="00000000"/>
  </w:font>
  <w:font w:name="UntitledSans-Bold">
    <w:altName w:val="Cambria"/>
    <w:charset w:val="00"/>
    <w:family w:val="auto"/>
    <w:pitch w:val="variable"/>
    <w:sig w:usb0="00000007" w:usb1="00000001" w:usb2="00000000" w:usb3="00000000" w:csb0="00000093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78B"/>
    <w:rsid w:val="002431A8"/>
    <w:rsid w:val="004D0843"/>
    <w:rsid w:val="005A078B"/>
    <w:rsid w:val="00673562"/>
    <w:rsid w:val="006C418B"/>
    <w:rsid w:val="00726704"/>
    <w:rsid w:val="00851F26"/>
    <w:rsid w:val="009A0485"/>
    <w:rsid w:val="00B43D5B"/>
    <w:rsid w:val="00CD66E9"/>
    <w:rsid w:val="00DA1C42"/>
    <w:rsid w:val="00EC6176"/>
    <w:rsid w:val="00EC7C16"/>
    <w:rsid w:val="00F2115D"/>
    <w:rsid w:val="00F9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66E9"/>
    <w:rPr>
      <w:color w:val="808080"/>
    </w:rPr>
  </w:style>
  <w:style w:type="paragraph" w:customStyle="1" w:styleId="6E09408E4E5C4AF4B42592116E3F691E">
    <w:name w:val="6E09408E4E5C4AF4B42592116E3F691E"/>
  </w:style>
  <w:style w:type="paragraph" w:customStyle="1" w:styleId="89435188089A49DBA152F28729D5D866">
    <w:name w:val="89435188089A49DBA152F28729D5D866"/>
  </w:style>
  <w:style w:type="paragraph" w:customStyle="1" w:styleId="57DBF722FB564388A33053248F0D487D">
    <w:name w:val="57DBF722FB564388A33053248F0D487D"/>
  </w:style>
  <w:style w:type="paragraph" w:customStyle="1" w:styleId="7A0B4A0F5A164DE3A68CA4037CD45EF4">
    <w:name w:val="7A0B4A0F5A164DE3A68CA4037CD45EF4"/>
  </w:style>
  <w:style w:type="paragraph" w:customStyle="1" w:styleId="F75545B8C744439183901670E10F79A2">
    <w:name w:val="F75545B8C744439183901670E10F79A2"/>
  </w:style>
  <w:style w:type="paragraph" w:customStyle="1" w:styleId="7D43BE3463974C89A5326736C0601746">
    <w:name w:val="7D43BE3463974C89A5326736C0601746"/>
  </w:style>
  <w:style w:type="paragraph" w:customStyle="1" w:styleId="F26DD87D6E094DBAB4566203F10BBCAE">
    <w:name w:val="F26DD87D6E094DBAB4566203F10BBCAE"/>
  </w:style>
  <w:style w:type="paragraph" w:customStyle="1" w:styleId="8904DA3060244C16ADC59BE6037CCADB">
    <w:name w:val="8904DA3060244C16ADC59BE6037CCADB"/>
  </w:style>
  <w:style w:type="paragraph" w:customStyle="1" w:styleId="196CF5C979F646CE8352E425A97BBBC5">
    <w:name w:val="196CF5C979F646CE8352E425A97BBBC5"/>
  </w:style>
  <w:style w:type="paragraph" w:customStyle="1" w:styleId="F1EA7A19CB1C4E68A8A5851F2BC3ED47">
    <w:name w:val="F1EA7A19CB1C4E68A8A5851F2BC3ED47"/>
  </w:style>
  <w:style w:type="paragraph" w:customStyle="1" w:styleId="B58A1FA880A84A4598B5194CD443F316">
    <w:name w:val="B58A1FA880A84A4598B5194CD443F316"/>
  </w:style>
  <w:style w:type="paragraph" w:customStyle="1" w:styleId="9571F0FFC1E44ABC9B9CF8D835A1F6A9">
    <w:name w:val="9571F0FFC1E44ABC9B9CF8D835A1F6A9"/>
  </w:style>
  <w:style w:type="paragraph" w:customStyle="1" w:styleId="15B17967A58B48E9823D5CF95CFAFF5E">
    <w:name w:val="15B17967A58B48E9823D5CF95CFAFF5E"/>
  </w:style>
  <w:style w:type="paragraph" w:customStyle="1" w:styleId="47B600DFDED344308EABD19808DACE27">
    <w:name w:val="47B600DFDED344308EABD19808DACE27"/>
  </w:style>
  <w:style w:type="paragraph" w:customStyle="1" w:styleId="B47958B73C53499FA495A09990ACD0E8">
    <w:name w:val="B47958B73C53499FA495A09990ACD0E8"/>
  </w:style>
  <w:style w:type="paragraph" w:customStyle="1" w:styleId="B437902C43634010852C749CCCD9BA62">
    <w:name w:val="B437902C43634010852C749CCCD9BA62"/>
  </w:style>
  <w:style w:type="paragraph" w:customStyle="1" w:styleId="3903656D5D87466B88D9773783573C30">
    <w:name w:val="3903656D5D87466B88D9773783573C30"/>
  </w:style>
  <w:style w:type="paragraph" w:customStyle="1" w:styleId="BD61117B2AF84F2FA56268D13D393FAE">
    <w:name w:val="BD61117B2AF84F2FA56268D13D393FAE"/>
  </w:style>
  <w:style w:type="paragraph" w:customStyle="1" w:styleId="2B36BB42B5B74B53BD9B3FA0B46BDAFC">
    <w:name w:val="2B36BB42B5B74B53BD9B3FA0B46BDAFC"/>
  </w:style>
  <w:style w:type="paragraph" w:customStyle="1" w:styleId="0F0D1E7351524B58A5C121FB4EA70FCA">
    <w:name w:val="0F0D1E7351524B58A5C121FB4EA70FCA"/>
  </w:style>
  <w:style w:type="paragraph" w:customStyle="1" w:styleId="500797CFB41C48AE871E744C17192148">
    <w:name w:val="500797CFB41C48AE871E744C17192148"/>
  </w:style>
  <w:style w:type="paragraph" w:customStyle="1" w:styleId="286858F3EC4E4269ABFB95E55D35E51F">
    <w:name w:val="286858F3EC4E4269ABFB95E55D35E51F"/>
  </w:style>
  <w:style w:type="paragraph" w:customStyle="1" w:styleId="EBDC136B8C444D2680BE9B34EBF5C899">
    <w:name w:val="EBDC136B8C444D2680BE9B34EBF5C899"/>
  </w:style>
  <w:style w:type="paragraph" w:customStyle="1" w:styleId="0AD29259168F4F2CB4DF11FB51BABBAA">
    <w:name w:val="0AD29259168F4F2CB4DF11FB51BABBAA"/>
  </w:style>
  <w:style w:type="paragraph" w:customStyle="1" w:styleId="87B25E8516E64D0989B14B605D311F13">
    <w:name w:val="87B25E8516E64D0989B14B605D311F13"/>
  </w:style>
  <w:style w:type="paragraph" w:customStyle="1" w:styleId="9F58AC84BE8C4063BD756A4EDF84141E">
    <w:name w:val="9F58AC84BE8C4063BD756A4EDF84141E"/>
  </w:style>
  <w:style w:type="paragraph" w:customStyle="1" w:styleId="F389310BC3C14DCFB8B9088E3E816D50">
    <w:name w:val="F389310BC3C14DCFB8B9088E3E816D50"/>
  </w:style>
  <w:style w:type="paragraph" w:customStyle="1" w:styleId="7EB36A979772428C82459CB04035DC2B">
    <w:name w:val="7EB36A979772428C82459CB04035DC2B"/>
  </w:style>
  <w:style w:type="paragraph" w:customStyle="1" w:styleId="7873BDF8E82C49659239AD2F38122C6B">
    <w:name w:val="7873BDF8E82C49659239AD2F38122C6B"/>
  </w:style>
  <w:style w:type="paragraph" w:customStyle="1" w:styleId="13F6C42D65D44437ACED44787B0559A8">
    <w:name w:val="13F6C42D65D44437ACED44787B0559A8"/>
  </w:style>
  <w:style w:type="paragraph" w:customStyle="1" w:styleId="A8D48C7252A64F0CBD1BEB6D41244B66">
    <w:name w:val="A8D48C7252A64F0CBD1BEB6D41244B66"/>
  </w:style>
  <w:style w:type="paragraph" w:customStyle="1" w:styleId="D26D03EE40ED476EA1FDF82CE9132C99">
    <w:name w:val="D26D03EE40ED476EA1FDF82CE9132C99"/>
  </w:style>
  <w:style w:type="paragraph" w:customStyle="1" w:styleId="2FEE3A0D2A344DBD866DED6B0819D8B2">
    <w:name w:val="2FEE3A0D2A344DBD866DED6B0819D8B2"/>
  </w:style>
  <w:style w:type="paragraph" w:customStyle="1" w:styleId="EB711D8D0DA1401EB9E124C569EA82F8">
    <w:name w:val="EB711D8D0DA1401EB9E124C569EA82F8"/>
  </w:style>
  <w:style w:type="paragraph" w:customStyle="1" w:styleId="641F63892FF54887BA16489AC6FD374E">
    <w:name w:val="641F63892FF54887BA16489AC6FD374E"/>
  </w:style>
  <w:style w:type="paragraph" w:customStyle="1" w:styleId="3C36E464914B4429BCAF2A9E6B16BB08">
    <w:name w:val="3C36E464914B4429BCAF2A9E6B16BB08"/>
  </w:style>
  <w:style w:type="paragraph" w:customStyle="1" w:styleId="DEB20196FFD84C168EBFDFB7B59425B7">
    <w:name w:val="DEB20196FFD84C168EBFDFB7B59425B7"/>
  </w:style>
  <w:style w:type="paragraph" w:customStyle="1" w:styleId="8D3166E0CE584B22AB86E5482BF1F7F1">
    <w:name w:val="8D3166E0CE584B22AB86E5482BF1F7F1"/>
  </w:style>
  <w:style w:type="paragraph" w:customStyle="1" w:styleId="A58F7792F32A4A40B18E23D41BC02953">
    <w:name w:val="A58F7792F32A4A40B18E23D41BC02953"/>
  </w:style>
  <w:style w:type="paragraph" w:customStyle="1" w:styleId="606C77E49B574D5AA3FE84C4F1A23CBD">
    <w:name w:val="606C77E49B574D5AA3FE84C4F1A23CBD"/>
  </w:style>
  <w:style w:type="paragraph" w:customStyle="1" w:styleId="369BBC8C81DF4093BFEAFF678FA9489F">
    <w:name w:val="369BBC8C81DF4093BFEAFF678FA9489F"/>
  </w:style>
  <w:style w:type="paragraph" w:customStyle="1" w:styleId="FBD4AAAA897C438CA54266B7E98402D7">
    <w:name w:val="FBD4AAAA897C438CA54266B7E98402D7"/>
  </w:style>
  <w:style w:type="paragraph" w:customStyle="1" w:styleId="15AC727DCFE14F388030977C1FA17468">
    <w:name w:val="15AC727DCFE14F388030977C1FA17468"/>
  </w:style>
  <w:style w:type="paragraph" w:customStyle="1" w:styleId="BF8C5CC293424A88B090C5FE383E2E41">
    <w:name w:val="BF8C5CC293424A88B090C5FE383E2E41"/>
  </w:style>
  <w:style w:type="paragraph" w:customStyle="1" w:styleId="56D7DD1FF33B49CC9057CF7366E70863">
    <w:name w:val="56D7DD1FF33B49CC9057CF7366E70863"/>
  </w:style>
  <w:style w:type="paragraph" w:customStyle="1" w:styleId="AED5C0AEE6FD4299B6712B0097CF2D48">
    <w:name w:val="AED5C0AEE6FD4299B6712B0097CF2D48"/>
  </w:style>
  <w:style w:type="paragraph" w:customStyle="1" w:styleId="8EF460048DAE40418E98E5C6A1D0D37C">
    <w:name w:val="8EF460048DAE40418E98E5C6A1D0D37C"/>
  </w:style>
  <w:style w:type="paragraph" w:customStyle="1" w:styleId="1FB876A4587E4D488E4FAE68234813A1">
    <w:name w:val="1FB876A4587E4D488E4FAE68234813A1"/>
  </w:style>
  <w:style w:type="paragraph" w:customStyle="1" w:styleId="4D02E3EDFC0142ACBB6376DD5C494D18">
    <w:name w:val="4D02E3EDFC0142ACBB6376DD5C494D18"/>
  </w:style>
  <w:style w:type="paragraph" w:customStyle="1" w:styleId="DED1A3C108E84142B83A61033BE3A437">
    <w:name w:val="DED1A3C108E84142B83A61033BE3A437"/>
  </w:style>
  <w:style w:type="paragraph" w:customStyle="1" w:styleId="409985F326B64B5BAD73473468517E95">
    <w:name w:val="409985F326B64B5BAD73473468517E95"/>
  </w:style>
  <w:style w:type="paragraph" w:customStyle="1" w:styleId="7C664D7A67DB41FBBC7089959C70B5C7">
    <w:name w:val="7C664D7A67DB41FBBC7089959C70B5C7"/>
  </w:style>
  <w:style w:type="paragraph" w:customStyle="1" w:styleId="F04B6EC2CB574A6FA9D191E95277EDC0">
    <w:name w:val="F04B6EC2CB574A6FA9D191E95277EDC0"/>
  </w:style>
  <w:style w:type="paragraph" w:customStyle="1" w:styleId="F069EEC970B6453E8513B38FF823440F">
    <w:name w:val="F069EEC970B6453E8513B38FF823440F"/>
  </w:style>
  <w:style w:type="paragraph" w:customStyle="1" w:styleId="4DAE9A4F2C6748D6A7DE35181C02B317">
    <w:name w:val="4DAE9A4F2C6748D6A7DE35181C02B317"/>
  </w:style>
  <w:style w:type="paragraph" w:customStyle="1" w:styleId="ADDBCFA774DE48F7ABEFF83FD156E0D5">
    <w:name w:val="ADDBCFA774DE48F7ABEFF83FD156E0D5"/>
  </w:style>
  <w:style w:type="paragraph" w:customStyle="1" w:styleId="162994D4D107416AB56FC7D87CE0F3D1">
    <w:name w:val="162994D4D107416AB56FC7D87CE0F3D1"/>
  </w:style>
  <w:style w:type="paragraph" w:customStyle="1" w:styleId="3A840AA803DE4C76948D1E9279DAD427">
    <w:name w:val="3A840AA803DE4C76948D1E9279DAD427"/>
  </w:style>
  <w:style w:type="paragraph" w:customStyle="1" w:styleId="81BCC52BCFE84FE1B15B88435BD7B17A">
    <w:name w:val="81BCC52BCFE84FE1B15B88435BD7B17A"/>
  </w:style>
  <w:style w:type="paragraph" w:customStyle="1" w:styleId="4997A8C0FA744EBD8A36BC54574E700F">
    <w:name w:val="4997A8C0FA744EBD8A36BC54574E700F"/>
  </w:style>
  <w:style w:type="paragraph" w:customStyle="1" w:styleId="DFD79CB96A2A4616A4945A41B251AC92">
    <w:name w:val="DFD79CB96A2A4616A4945A41B251AC92"/>
  </w:style>
  <w:style w:type="paragraph" w:customStyle="1" w:styleId="00E17AACB754446EB5D912F2AF99E75E">
    <w:name w:val="00E17AACB754446EB5D912F2AF99E75E"/>
  </w:style>
  <w:style w:type="paragraph" w:customStyle="1" w:styleId="F5FFCE23071448E394CD2BAAEAE6D476">
    <w:name w:val="F5FFCE23071448E394CD2BAAEAE6D476"/>
  </w:style>
  <w:style w:type="paragraph" w:customStyle="1" w:styleId="6314DC6414374182A7B161AA69EE4233">
    <w:name w:val="6314DC6414374182A7B161AA69EE4233"/>
  </w:style>
  <w:style w:type="paragraph" w:customStyle="1" w:styleId="E925C83F6E15447E8A21AD7DC0E5EE1E">
    <w:name w:val="E925C83F6E15447E8A21AD7DC0E5EE1E"/>
  </w:style>
  <w:style w:type="paragraph" w:customStyle="1" w:styleId="6968F823C54F4C8FB1C72F8B6A447CC8">
    <w:name w:val="6968F823C54F4C8FB1C72F8B6A447CC8"/>
  </w:style>
  <w:style w:type="paragraph" w:customStyle="1" w:styleId="C153BDAF8950416693FEFE57E8206073">
    <w:name w:val="C153BDAF8950416693FEFE57E8206073"/>
  </w:style>
  <w:style w:type="paragraph" w:customStyle="1" w:styleId="419200B459D04918AC915A3E110A91E9">
    <w:name w:val="419200B459D04918AC915A3E110A91E9"/>
  </w:style>
  <w:style w:type="paragraph" w:customStyle="1" w:styleId="96F2D5F7E1254EF387F972B5FC3AE8E9">
    <w:name w:val="96F2D5F7E1254EF387F972B5FC3AE8E9"/>
  </w:style>
  <w:style w:type="paragraph" w:customStyle="1" w:styleId="00355595C4B542DFA02F2664309C2C1B">
    <w:name w:val="00355595C4B542DFA02F2664309C2C1B"/>
  </w:style>
  <w:style w:type="paragraph" w:customStyle="1" w:styleId="78604CA793FF4E8E9FD77B45ED6B75A0">
    <w:name w:val="78604CA793FF4E8E9FD77B45ED6B75A0"/>
  </w:style>
  <w:style w:type="paragraph" w:customStyle="1" w:styleId="5B661BB87D5D47EC814D811E861037BD">
    <w:name w:val="5B661BB87D5D47EC814D811E861037BD"/>
  </w:style>
  <w:style w:type="paragraph" w:customStyle="1" w:styleId="F5D8929BFC5C4B5C9EEC9E1CCCEF74D0">
    <w:name w:val="F5D8929BFC5C4B5C9EEC9E1CCCEF74D0"/>
  </w:style>
  <w:style w:type="paragraph" w:customStyle="1" w:styleId="C754E42BE3CA4E32AF75BF1C836857D1">
    <w:name w:val="C754E42BE3CA4E32AF75BF1C836857D1"/>
  </w:style>
  <w:style w:type="paragraph" w:customStyle="1" w:styleId="434D902132F7448CB9CC2DE350F2AFC1">
    <w:name w:val="434D902132F7448CB9CC2DE350F2AFC1"/>
  </w:style>
  <w:style w:type="paragraph" w:customStyle="1" w:styleId="7114C1424E084D9C9D01850BA71562BB">
    <w:name w:val="7114C1424E084D9C9D01850BA71562BB"/>
  </w:style>
  <w:style w:type="paragraph" w:customStyle="1" w:styleId="23C5616D42D5406EADED0D4CCD23AF2E">
    <w:name w:val="23C5616D42D5406EADED0D4CCD23AF2E"/>
  </w:style>
  <w:style w:type="paragraph" w:customStyle="1" w:styleId="274D08FEA6974BBEA491175819F0D8E3">
    <w:name w:val="274D08FEA6974BBEA491175819F0D8E3"/>
  </w:style>
  <w:style w:type="paragraph" w:customStyle="1" w:styleId="B5E4F8C3D1F04891A11E919AD9F34476">
    <w:name w:val="B5E4F8C3D1F04891A11E919AD9F34476"/>
  </w:style>
  <w:style w:type="paragraph" w:customStyle="1" w:styleId="8028296108C54AFB9C6E52C183689E98">
    <w:name w:val="8028296108C54AFB9C6E52C183689E98"/>
  </w:style>
  <w:style w:type="paragraph" w:customStyle="1" w:styleId="C016C365C0D84A8F92EED160250BC081">
    <w:name w:val="C016C365C0D84A8F92EED160250BC081"/>
  </w:style>
  <w:style w:type="paragraph" w:customStyle="1" w:styleId="E01C66E3371246EFB6590000ED9387FA">
    <w:name w:val="E01C66E3371246EFB6590000ED9387FA"/>
  </w:style>
  <w:style w:type="paragraph" w:customStyle="1" w:styleId="4AB28FE389F64C3AB48D04B85BA57CC5">
    <w:name w:val="4AB28FE389F64C3AB48D04B85BA57CC5"/>
  </w:style>
  <w:style w:type="paragraph" w:customStyle="1" w:styleId="5A03317EC66F40599F76C05FADE1174E">
    <w:name w:val="5A03317EC66F40599F76C05FADE1174E"/>
  </w:style>
  <w:style w:type="paragraph" w:customStyle="1" w:styleId="988BBE09CC0A4A6B955585910CDC4C68">
    <w:name w:val="988BBE09CC0A4A6B955585910CDC4C68"/>
  </w:style>
  <w:style w:type="paragraph" w:customStyle="1" w:styleId="4C8345C8649741ABA9317C075AA692DF">
    <w:name w:val="4C8345C8649741ABA9317C075AA692DF"/>
  </w:style>
  <w:style w:type="paragraph" w:customStyle="1" w:styleId="FDFFFC0EF3F2429291C82D11CA063FBD">
    <w:name w:val="FDFFFC0EF3F2429291C82D11CA063FBD"/>
  </w:style>
  <w:style w:type="paragraph" w:customStyle="1" w:styleId="2587579B1D7E4160B3D99EB74A77F61A">
    <w:name w:val="2587579B1D7E4160B3D99EB74A77F61A"/>
  </w:style>
  <w:style w:type="paragraph" w:customStyle="1" w:styleId="948D594940D741058A4778F321F09BBE">
    <w:name w:val="948D594940D741058A4778F321F09BBE"/>
  </w:style>
  <w:style w:type="paragraph" w:customStyle="1" w:styleId="932CCB2F19F24F0FBC006B2CEBCED8BB">
    <w:name w:val="932CCB2F19F24F0FBC006B2CEBCED8BB"/>
  </w:style>
  <w:style w:type="paragraph" w:customStyle="1" w:styleId="0D2C256CB43841428D70F699878C1C37">
    <w:name w:val="0D2C256CB43841428D70F699878C1C37"/>
  </w:style>
  <w:style w:type="paragraph" w:customStyle="1" w:styleId="137081B54F744B2E86DD629166EF8F5E">
    <w:name w:val="137081B54F744B2E86DD629166EF8F5E"/>
  </w:style>
  <w:style w:type="paragraph" w:customStyle="1" w:styleId="04501005F4C1490E900D8A2AF3BC4387">
    <w:name w:val="04501005F4C1490E900D8A2AF3BC4387"/>
  </w:style>
  <w:style w:type="paragraph" w:customStyle="1" w:styleId="9946F21E35EC475CA8EB7D2451044F4B">
    <w:name w:val="9946F21E35EC475CA8EB7D2451044F4B"/>
  </w:style>
  <w:style w:type="paragraph" w:customStyle="1" w:styleId="AE76A8B6E492434B98B7E52B2CB4DB50">
    <w:name w:val="AE76A8B6E492434B98B7E52B2CB4DB50"/>
  </w:style>
  <w:style w:type="paragraph" w:customStyle="1" w:styleId="EC0476EF3D9D47738CEEF4C105C08B38">
    <w:name w:val="EC0476EF3D9D47738CEEF4C105C08B38"/>
    <w:rsid w:val="005A078B"/>
  </w:style>
  <w:style w:type="paragraph" w:customStyle="1" w:styleId="EA21FEBBD6F842F1AE0C37BFC6FE76D7">
    <w:name w:val="EA21FEBBD6F842F1AE0C37BFC6FE76D7"/>
    <w:rsid w:val="005A078B"/>
  </w:style>
  <w:style w:type="paragraph" w:customStyle="1" w:styleId="F87A2C1F327845C0BF7F16EA3B70C278">
    <w:name w:val="F87A2C1F327845C0BF7F16EA3B70C278"/>
    <w:rsid w:val="005A078B"/>
  </w:style>
  <w:style w:type="paragraph" w:customStyle="1" w:styleId="C6D447AC42CF496B8FD2BE792D558702">
    <w:name w:val="C6D447AC42CF496B8FD2BE792D558702"/>
    <w:rsid w:val="005A078B"/>
  </w:style>
  <w:style w:type="paragraph" w:customStyle="1" w:styleId="41CE4146399F4802897689210157AE26">
    <w:name w:val="41CE4146399F4802897689210157AE26"/>
    <w:rsid w:val="005A078B"/>
  </w:style>
  <w:style w:type="paragraph" w:customStyle="1" w:styleId="B7EE6066566C4EA89C0367908017102F">
    <w:name w:val="B7EE6066566C4EA89C0367908017102F"/>
    <w:rsid w:val="005A078B"/>
  </w:style>
  <w:style w:type="paragraph" w:customStyle="1" w:styleId="90B7735762CA4A50BB57331132CAEF2B">
    <w:name w:val="90B7735762CA4A50BB57331132CAEF2B"/>
    <w:rsid w:val="005A078B"/>
  </w:style>
  <w:style w:type="paragraph" w:customStyle="1" w:styleId="D38F6DED38654D4A9C8EE72CD53048E0">
    <w:name w:val="D38F6DED38654D4A9C8EE72CD53048E0"/>
    <w:rsid w:val="005A078B"/>
  </w:style>
  <w:style w:type="paragraph" w:customStyle="1" w:styleId="4179FBEC9B17410B851CBB98D015071E">
    <w:name w:val="4179FBEC9B17410B851CBB98D015071E"/>
    <w:rsid w:val="005A078B"/>
  </w:style>
  <w:style w:type="paragraph" w:customStyle="1" w:styleId="5972FE11770548B9A3AB8757DC3CC49D">
    <w:name w:val="5972FE11770548B9A3AB8757DC3CC49D"/>
    <w:rsid w:val="005A078B"/>
  </w:style>
  <w:style w:type="paragraph" w:customStyle="1" w:styleId="FEC6DBF8A4004F7CACE1D3674CE68544">
    <w:name w:val="FEC6DBF8A4004F7CACE1D3674CE68544"/>
    <w:rsid w:val="005A078B"/>
  </w:style>
  <w:style w:type="paragraph" w:customStyle="1" w:styleId="03BFED360DF84EA0BF63FD7790D15BD4">
    <w:name w:val="03BFED360DF84EA0BF63FD7790D15BD4"/>
    <w:rsid w:val="005A078B"/>
  </w:style>
  <w:style w:type="paragraph" w:customStyle="1" w:styleId="0A5DD1F6013E480693D4072010DF7443">
    <w:name w:val="0A5DD1F6013E480693D4072010DF7443"/>
    <w:rsid w:val="005A078B"/>
  </w:style>
  <w:style w:type="paragraph" w:customStyle="1" w:styleId="9600CF64BD5C412C93C0FA6AB33B4C6A">
    <w:name w:val="9600CF64BD5C412C93C0FA6AB33B4C6A"/>
    <w:rsid w:val="005A078B"/>
  </w:style>
  <w:style w:type="paragraph" w:customStyle="1" w:styleId="711515CAFB014FACA2B19B19EA0DA44E">
    <w:name w:val="711515CAFB014FACA2B19B19EA0DA44E"/>
    <w:rsid w:val="005A078B"/>
  </w:style>
  <w:style w:type="paragraph" w:customStyle="1" w:styleId="94FDEC49F0AD428F9382F67B029753C9">
    <w:name w:val="94FDEC49F0AD428F9382F67B029753C9"/>
    <w:rsid w:val="005A078B"/>
  </w:style>
  <w:style w:type="paragraph" w:customStyle="1" w:styleId="C6474F678809416A84046765813CED73">
    <w:name w:val="C6474F678809416A84046765813CED73"/>
    <w:rsid w:val="006C418B"/>
  </w:style>
  <w:style w:type="paragraph" w:customStyle="1" w:styleId="BCB90C4EAD20409CAB1A8C591CE63180">
    <w:name w:val="BCB90C4EAD20409CAB1A8C591CE63180"/>
    <w:rsid w:val="006C418B"/>
  </w:style>
  <w:style w:type="paragraph" w:customStyle="1" w:styleId="A7921E239B8C4EE98E51C4776D73E192">
    <w:name w:val="A7921E239B8C4EE98E51C4776D73E192"/>
    <w:rsid w:val="006C418B"/>
  </w:style>
  <w:style w:type="paragraph" w:customStyle="1" w:styleId="E6CA83842D0848F1BE177A151D5D15AD">
    <w:name w:val="E6CA83842D0848F1BE177A151D5D15AD"/>
    <w:rsid w:val="006C418B"/>
  </w:style>
  <w:style w:type="paragraph" w:customStyle="1" w:styleId="17FDA575EBEA4B2F9B2DB9F2A04F5633">
    <w:name w:val="17FDA575EBEA4B2F9B2DB9F2A04F5633"/>
    <w:rsid w:val="006C418B"/>
  </w:style>
  <w:style w:type="paragraph" w:customStyle="1" w:styleId="C748AF8F181540F89FE6B1FE02891B1D">
    <w:name w:val="C748AF8F181540F89FE6B1FE02891B1D"/>
    <w:rsid w:val="006C418B"/>
  </w:style>
  <w:style w:type="paragraph" w:customStyle="1" w:styleId="36B1640535F54C8FA5F65AC0EBF2B67F">
    <w:name w:val="36B1640535F54C8FA5F65AC0EBF2B67F"/>
    <w:rsid w:val="006C418B"/>
  </w:style>
  <w:style w:type="paragraph" w:customStyle="1" w:styleId="81818B5CB5F74913A140FEE4C85B14D8">
    <w:name w:val="81818B5CB5F74913A140FEE4C85B14D8"/>
    <w:rsid w:val="006C418B"/>
  </w:style>
  <w:style w:type="paragraph" w:customStyle="1" w:styleId="4C2201C8B91C4249946AACC85DEF34BB">
    <w:name w:val="4C2201C8B91C4249946AACC85DEF34BB"/>
    <w:rsid w:val="006C418B"/>
  </w:style>
  <w:style w:type="paragraph" w:customStyle="1" w:styleId="AD12DD7C15C542D7A4E82F1E6A450843">
    <w:name w:val="AD12DD7C15C542D7A4E82F1E6A450843"/>
    <w:rsid w:val="006C418B"/>
  </w:style>
  <w:style w:type="paragraph" w:customStyle="1" w:styleId="01B12FCBF4D44E57BC81B34537A38FEF">
    <w:name w:val="01B12FCBF4D44E57BC81B34537A38FEF"/>
    <w:rsid w:val="006C418B"/>
  </w:style>
  <w:style w:type="paragraph" w:customStyle="1" w:styleId="1EE8A737721D42309942667B15E7B4CA">
    <w:name w:val="1EE8A737721D42309942667B15E7B4CA"/>
    <w:rsid w:val="006C418B"/>
  </w:style>
  <w:style w:type="paragraph" w:customStyle="1" w:styleId="F78E763CB2594C16B2CA4B14CBBE85C2">
    <w:name w:val="F78E763CB2594C16B2CA4B14CBBE85C2"/>
    <w:rsid w:val="006C418B"/>
  </w:style>
  <w:style w:type="paragraph" w:customStyle="1" w:styleId="695CDF8A67FD437398DAED7ADF47D71C">
    <w:name w:val="695CDF8A67FD437398DAED7ADF47D71C"/>
    <w:rsid w:val="006C418B"/>
  </w:style>
  <w:style w:type="paragraph" w:customStyle="1" w:styleId="66B0564425DC4BE3A100C807E3FEDBFA">
    <w:name w:val="66B0564425DC4BE3A100C807E3FEDBFA"/>
    <w:rsid w:val="006C418B"/>
  </w:style>
  <w:style w:type="paragraph" w:customStyle="1" w:styleId="A0BC30C9C94F48C68031891604173088">
    <w:name w:val="A0BC30C9C94F48C68031891604173088"/>
    <w:rsid w:val="006C418B"/>
  </w:style>
  <w:style w:type="paragraph" w:customStyle="1" w:styleId="0E9083C7268B45E6A0C2926FD01675E5">
    <w:name w:val="0E9083C7268B45E6A0C2926FD01675E5"/>
    <w:rsid w:val="006C418B"/>
  </w:style>
  <w:style w:type="paragraph" w:customStyle="1" w:styleId="3A6434ACBA2A4391AD12A2F2B4B06A2D">
    <w:name w:val="3A6434ACBA2A4391AD12A2F2B4B06A2D"/>
    <w:rsid w:val="006C418B"/>
  </w:style>
  <w:style w:type="paragraph" w:customStyle="1" w:styleId="F33ABDD5E51848E2AFB035BED14D72E1">
    <w:name w:val="F33ABDD5E51848E2AFB035BED14D72E1"/>
    <w:rsid w:val="006C418B"/>
  </w:style>
  <w:style w:type="paragraph" w:customStyle="1" w:styleId="CC0C50F63E964CF1A4DE0640601B6192">
    <w:name w:val="CC0C50F63E964CF1A4DE0640601B6192"/>
    <w:rsid w:val="006C418B"/>
  </w:style>
  <w:style w:type="paragraph" w:customStyle="1" w:styleId="3FEFEE7774BA40D3B6F8BA0A7F05EA16">
    <w:name w:val="3FEFEE7774BA40D3B6F8BA0A7F05EA16"/>
    <w:rsid w:val="006C418B"/>
  </w:style>
  <w:style w:type="paragraph" w:customStyle="1" w:styleId="9E5EC667463B4474B91CEACD32ECCF51">
    <w:name w:val="9E5EC667463B4474B91CEACD32ECCF51"/>
    <w:rsid w:val="006C418B"/>
  </w:style>
  <w:style w:type="paragraph" w:customStyle="1" w:styleId="50691738689A401B906778CC3D44EC63">
    <w:name w:val="50691738689A401B906778CC3D44EC63"/>
    <w:rsid w:val="006C418B"/>
  </w:style>
  <w:style w:type="paragraph" w:customStyle="1" w:styleId="923B40F28F3944BDAB9D43B25155F19B">
    <w:name w:val="923B40F28F3944BDAB9D43B25155F19B"/>
    <w:rsid w:val="006C418B"/>
  </w:style>
  <w:style w:type="paragraph" w:customStyle="1" w:styleId="261C83EC7BB34EF4A30E489F9C5575FC">
    <w:name w:val="261C83EC7BB34EF4A30E489F9C5575FC"/>
    <w:rsid w:val="006C418B"/>
  </w:style>
  <w:style w:type="paragraph" w:customStyle="1" w:styleId="D5B725365C7945158680534F708DA618">
    <w:name w:val="D5B725365C7945158680534F708DA618"/>
    <w:rsid w:val="006C418B"/>
  </w:style>
  <w:style w:type="paragraph" w:customStyle="1" w:styleId="07D6BFCF5E394938BF1531A85205DEE4">
    <w:name w:val="07D6BFCF5E394938BF1531A85205DEE4"/>
    <w:rsid w:val="006C418B"/>
  </w:style>
  <w:style w:type="paragraph" w:customStyle="1" w:styleId="74F6B644EC9A4FDAA6E955B52AB95E02">
    <w:name w:val="74F6B644EC9A4FDAA6E955B52AB95E02"/>
    <w:rsid w:val="006C418B"/>
  </w:style>
  <w:style w:type="paragraph" w:customStyle="1" w:styleId="8F43060522634963A4845E571B53AD3F">
    <w:name w:val="8F43060522634963A4845E571B53AD3F"/>
    <w:rsid w:val="006C418B"/>
  </w:style>
  <w:style w:type="paragraph" w:customStyle="1" w:styleId="249B3B1AA50741EABAC67ED224904E14">
    <w:name w:val="249B3B1AA50741EABAC67ED224904E14"/>
    <w:rsid w:val="006C418B"/>
  </w:style>
  <w:style w:type="paragraph" w:customStyle="1" w:styleId="37048AE92B474C3FAD47717D1F7169D2">
    <w:name w:val="37048AE92B474C3FAD47717D1F7169D2"/>
    <w:rsid w:val="006C418B"/>
  </w:style>
  <w:style w:type="paragraph" w:customStyle="1" w:styleId="BD0ED4977B644F799625F52AB3328DF2">
    <w:name w:val="BD0ED4977B644F799625F52AB3328DF2"/>
    <w:rsid w:val="006C418B"/>
  </w:style>
  <w:style w:type="paragraph" w:customStyle="1" w:styleId="68015AC2057C442DA0AD7DC1CC41E448">
    <w:name w:val="68015AC2057C442DA0AD7DC1CC41E448"/>
    <w:rsid w:val="006C418B"/>
  </w:style>
  <w:style w:type="paragraph" w:customStyle="1" w:styleId="6DF5C8C9121845D287570267C855B5A1">
    <w:name w:val="6DF5C8C9121845D287570267C855B5A1"/>
    <w:rsid w:val="006C418B"/>
  </w:style>
  <w:style w:type="paragraph" w:customStyle="1" w:styleId="56B5EB35A4C94AE0954852D054820109">
    <w:name w:val="56B5EB35A4C94AE0954852D054820109"/>
    <w:rsid w:val="006C418B"/>
  </w:style>
  <w:style w:type="paragraph" w:customStyle="1" w:styleId="1A23F4DDB9CD489BBDF061D1135E7EAB">
    <w:name w:val="1A23F4DDB9CD489BBDF061D1135E7EAB"/>
    <w:rsid w:val="006C418B"/>
  </w:style>
  <w:style w:type="paragraph" w:customStyle="1" w:styleId="CAB4E902CD5E432391264F35DFB688CD">
    <w:name w:val="CAB4E902CD5E432391264F35DFB688CD"/>
    <w:rsid w:val="006C418B"/>
  </w:style>
  <w:style w:type="paragraph" w:customStyle="1" w:styleId="9291D9D2A23E45DC8797189B3584C721">
    <w:name w:val="9291D9D2A23E45DC8797189B3584C721"/>
    <w:rsid w:val="006C418B"/>
  </w:style>
  <w:style w:type="paragraph" w:customStyle="1" w:styleId="7CCDB467628A47FFA33AAB3EED36C1CF">
    <w:name w:val="7CCDB467628A47FFA33AAB3EED36C1CF"/>
    <w:rsid w:val="006C418B"/>
  </w:style>
  <w:style w:type="paragraph" w:customStyle="1" w:styleId="9041FC0C635943AF8AB42F626548474B">
    <w:name w:val="9041FC0C635943AF8AB42F626548474B"/>
    <w:rsid w:val="006C418B"/>
  </w:style>
  <w:style w:type="paragraph" w:customStyle="1" w:styleId="B827D9A10FFC40E4AD1263944EFD3409">
    <w:name w:val="B827D9A10FFC40E4AD1263944EFD3409"/>
    <w:rsid w:val="006C418B"/>
  </w:style>
  <w:style w:type="paragraph" w:customStyle="1" w:styleId="72B2DF4F600F47399A4A376366E3B0F3">
    <w:name w:val="72B2DF4F600F47399A4A376366E3B0F3"/>
    <w:rsid w:val="006C418B"/>
  </w:style>
  <w:style w:type="paragraph" w:customStyle="1" w:styleId="BC1172CF52754CC9909831270B3433C5">
    <w:name w:val="BC1172CF52754CC9909831270B3433C5"/>
    <w:rsid w:val="006C418B"/>
  </w:style>
  <w:style w:type="paragraph" w:customStyle="1" w:styleId="FD0FE1033B2E4E6AA4B8960FF4EC0167">
    <w:name w:val="FD0FE1033B2E4E6AA4B8960FF4EC0167"/>
    <w:rsid w:val="006C418B"/>
  </w:style>
  <w:style w:type="paragraph" w:customStyle="1" w:styleId="30D89B686AC041DBB4EA233935C3C80B">
    <w:name w:val="30D89B686AC041DBB4EA233935C3C80B"/>
    <w:rsid w:val="006C418B"/>
  </w:style>
  <w:style w:type="paragraph" w:customStyle="1" w:styleId="49AE1D008DC94E5F800C5BDA2D553BD9">
    <w:name w:val="49AE1D008DC94E5F800C5BDA2D553BD9"/>
    <w:rsid w:val="006C418B"/>
  </w:style>
  <w:style w:type="paragraph" w:customStyle="1" w:styleId="C13FA2894E56438D9438F708F905530D">
    <w:name w:val="C13FA2894E56438D9438F708F905530D"/>
    <w:rsid w:val="006C418B"/>
  </w:style>
  <w:style w:type="paragraph" w:customStyle="1" w:styleId="A396051507334F689BF691D0C0F350CE">
    <w:name w:val="A396051507334F689BF691D0C0F350CE"/>
    <w:rsid w:val="006C418B"/>
  </w:style>
  <w:style w:type="paragraph" w:customStyle="1" w:styleId="743D371980D3486580AFE043AD418CCB">
    <w:name w:val="743D371980D3486580AFE043AD418CCB"/>
    <w:rsid w:val="00CD66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IoD Form">
      <a:dk1>
        <a:sysClr val="windowText" lastClr="000000"/>
      </a:dk1>
      <a:lt1>
        <a:sysClr val="window" lastClr="FFFFFF"/>
      </a:lt1>
      <a:dk2>
        <a:srgbClr val="084E8A"/>
      </a:dk2>
      <a:lt2>
        <a:srgbClr val="EBF1F6"/>
      </a:lt2>
      <a:accent1>
        <a:srgbClr val="00AF9A"/>
      </a:accent1>
      <a:accent2>
        <a:srgbClr val="D6F4EE"/>
      </a:accent2>
      <a:accent3>
        <a:srgbClr val="EB0000"/>
      </a:accent3>
      <a:accent4>
        <a:srgbClr val="FFE1E0"/>
      </a:accent4>
      <a:accent5>
        <a:srgbClr val="D6F4EE"/>
      </a:accent5>
      <a:accent6>
        <a:srgbClr val="DAE4EC"/>
      </a:accent6>
      <a:hlink>
        <a:srgbClr val="084E8A"/>
      </a:hlink>
      <a:folHlink>
        <a:srgbClr val="59595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50DFC56-4BBD-494C-AB96-7518B0E9A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Canterbury emerging director award 2020 application form</Template>
  <TotalTime>64</TotalTime>
  <Pages>5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BENTLEY</dc:creator>
  <cp:lastModifiedBy>LIZ BENTLEY</cp:lastModifiedBy>
  <cp:revision>26</cp:revision>
  <cp:lastPrinted>2020-05-26T23:27:00Z</cp:lastPrinted>
  <dcterms:created xsi:type="dcterms:W3CDTF">2020-05-26T03:52:00Z</dcterms:created>
  <dcterms:modified xsi:type="dcterms:W3CDTF">2020-05-27T03:38:00Z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2018-07-16T00:00:00Z</vt:filetime>
  </property>
  <property fmtid="{D5CDD505-2E9C-101B-9397-08002B2CF9AE}" pid="3" name="LastSaved">
    <vt:filetime>2018-11-13T00:00:00Z</vt:filetime>
  </property>
</Properties>
</file>