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47EAC" w14:textId="7D31C42F" w:rsidR="00661D6A" w:rsidRDefault="00455BE7" w:rsidP="00FE0F58">
      <w:r>
        <w:rPr>
          <w:noProof/>
          <w:lang w:eastAsia="en-NZ"/>
        </w:rPr>
        <w:drawing>
          <wp:anchor distT="0" distB="0" distL="114300" distR="114300" simplePos="0" relativeHeight="251653632" behindDoc="0" locked="0" layoutInCell="1" allowOverlap="1" wp14:anchorId="67D73957" wp14:editId="2EC5DB28">
            <wp:simplePos x="0" y="0"/>
            <wp:positionH relativeFrom="column">
              <wp:posOffset>-356811</wp:posOffset>
            </wp:positionH>
            <wp:positionV relativeFrom="paragraph">
              <wp:posOffset>-2593916</wp:posOffset>
            </wp:positionV>
            <wp:extent cx="6944400" cy="2743200"/>
            <wp:effectExtent l="0" t="0" r="8890" b="0"/>
            <wp:wrapNone/>
            <wp:docPr id="46" name="Picture 46" descr="A picture containing sitting, bench, close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sitting, bench, close, par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BBF500" wp14:editId="276ECED5">
                <wp:simplePos x="0" y="0"/>
                <wp:positionH relativeFrom="column">
                  <wp:posOffset>3340774</wp:posOffset>
                </wp:positionH>
                <wp:positionV relativeFrom="paragraph">
                  <wp:posOffset>-1306983</wp:posOffset>
                </wp:positionV>
                <wp:extent cx="2785237" cy="1275906"/>
                <wp:effectExtent l="0" t="0" r="0" b="6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237" cy="1275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9ECAB" w14:textId="77777777" w:rsidR="000C76A1" w:rsidRPr="005B30D8" w:rsidRDefault="000C76A1" w:rsidP="005B30D8">
                            <w:pPr>
                              <w:pStyle w:val="BasicParagraph"/>
                              <w:spacing w:after="113"/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B30D8"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Nelson Marlborough Branch</w:t>
                            </w:r>
                          </w:p>
                          <w:p w14:paraId="7DB94338" w14:textId="77777777" w:rsidR="000C76A1" w:rsidRPr="00B95F6E" w:rsidRDefault="000C76A1" w:rsidP="005B30D8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F6E">
                              <w:rPr>
                                <w:rFonts w:ascii="Georgia" w:hAnsi="Georgia" w:cs="Georgia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Emerging </w:t>
                            </w:r>
                            <w:r w:rsidRPr="00B95F6E">
                              <w:rPr>
                                <w:rFonts w:ascii="Georgia" w:hAnsi="Georgia" w:cs="Georgia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Director Award</w:t>
                            </w:r>
                          </w:p>
                          <w:p w14:paraId="4754B926" w14:textId="77777777" w:rsidR="000C76A1" w:rsidRDefault="000C76A1" w:rsidP="005B3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BBF500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263.05pt;margin-top:-102.9pt;width:219.3pt;height:100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" filled="f" stroked="f" strokeweight=".5pt">
                <v:textbox>
                  <w:txbxContent>
                    <w:p w14:paraId="3EB9ECAB" w14:textId="77777777" w:rsidR="000C76A1" w:rsidRPr="005B30D8" w:rsidRDefault="000C76A1" w:rsidP="005B30D8">
                      <w:pPr>
                        <w:pStyle w:val="BasicParagraph"/>
                        <w:spacing w:after="113"/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B30D8"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Nelson Marlborough Branch</w:t>
                      </w:r>
                    </w:p>
                    <w:p w14:paraId="7DB94338" w14:textId="77777777" w:rsidR="000C76A1" w:rsidRPr="00B95F6E" w:rsidRDefault="000C76A1" w:rsidP="005B30D8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F6E">
                        <w:rPr>
                          <w:rFonts w:ascii="Georgia" w:hAnsi="Georgia" w:cs="Georgia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Emerging </w:t>
                      </w:r>
                      <w:r w:rsidRPr="00B95F6E">
                        <w:rPr>
                          <w:rFonts w:ascii="Georgia" w:hAnsi="Georgia" w:cs="Georgia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Director Award</w:t>
                      </w:r>
                    </w:p>
                    <w:p w14:paraId="4754B926" w14:textId="77777777" w:rsidR="000C76A1" w:rsidRDefault="000C76A1" w:rsidP="005B30D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9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5417"/>
      </w:tblGrid>
      <w:tr w:rsidR="00FE0F58" w14:paraId="5E416A21" w14:textId="77777777" w:rsidTr="0018241D">
        <w:trPr>
          <w:trHeight w:val="1761"/>
        </w:trPr>
        <w:tc>
          <w:tcPr>
            <w:tcW w:w="9983" w:type="dxa"/>
            <w:gridSpan w:val="2"/>
          </w:tcPr>
          <w:p w14:paraId="4F8D86CE" w14:textId="5FF7B43B" w:rsidR="00FE0F58" w:rsidRDefault="00FE0F58" w:rsidP="00A0366F">
            <w:pPr>
              <w:pStyle w:val="BasicParagraph"/>
              <w:suppressAutoHyphens/>
              <w:spacing w:after="300"/>
              <w:rPr>
                <w:rFonts w:ascii="Arial" w:hAnsi="Arial" w:cs="Arial"/>
                <w:sz w:val="28"/>
                <w:szCs w:val="28"/>
              </w:rPr>
            </w:pPr>
            <w:r w:rsidRPr="00FA599D">
              <w:rPr>
                <w:rFonts w:ascii="Arial" w:hAnsi="Arial" w:cs="Arial"/>
                <w:sz w:val="28"/>
                <w:szCs w:val="28"/>
              </w:rPr>
              <w:t xml:space="preserve">The Nelson Marlborough branch of the Institute of Directors in </w:t>
            </w:r>
            <w:r w:rsidRPr="00FA599D">
              <w:rPr>
                <w:rFonts w:ascii="Arial" w:hAnsi="Arial" w:cs="Arial"/>
                <w:sz w:val="28"/>
                <w:szCs w:val="28"/>
              </w:rPr>
              <w:br/>
              <w:t>New Zealand is in</w:t>
            </w:r>
            <w:r w:rsidR="0018241D">
              <w:rPr>
                <w:rFonts w:ascii="Arial" w:hAnsi="Arial" w:cs="Arial"/>
                <w:sz w:val="28"/>
                <w:szCs w:val="28"/>
              </w:rPr>
              <w:t>viting applications for its 2022</w:t>
            </w:r>
            <w:r w:rsidRPr="00FA599D">
              <w:rPr>
                <w:rFonts w:ascii="Arial" w:hAnsi="Arial" w:cs="Arial"/>
                <w:sz w:val="28"/>
                <w:szCs w:val="28"/>
              </w:rPr>
              <w:t xml:space="preserve"> Emerging Director Award.</w:t>
            </w:r>
          </w:p>
          <w:p w14:paraId="6FFC2A95" w14:textId="452731CA" w:rsidR="0018241D" w:rsidRDefault="0018241D" w:rsidP="0018241D">
            <w:pPr>
              <w:pStyle w:val="IoDsmalltextreferenc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Applications close 5:00pm </w:t>
            </w:r>
            <w:r w:rsidR="0027741D" w:rsidRPr="0027741D">
              <w:rPr>
                <w:sz w:val="24"/>
                <w:szCs w:val="24"/>
              </w:rPr>
              <w:t>Friday 29 July 2022.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. </w:t>
            </w:r>
          </w:p>
          <w:p w14:paraId="2C55AD05" w14:textId="77777777" w:rsidR="0018241D" w:rsidRDefault="0018241D" w:rsidP="0018241D">
            <w:pPr>
              <w:pStyle w:val="IoDsmalltextreference"/>
              <w:rPr>
                <w:sz w:val="24"/>
                <w:szCs w:val="24"/>
              </w:rPr>
            </w:pPr>
          </w:p>
          <w:p w14:paraId="22D0200C" w14:textId="27B81C02" w:rsidR="0018241D" w:rsidRPr="001B5080" w:rsidRDefault="0018241D" w:rsidP="0018241D">
            <w:pPr>
              <w:pStyle w:val="IoDsmalltextreference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Please forward your application to:</w:t>
            </w:r>
            <w:r w:rsidRPr="001B5080">
              <w:rPr>
                <w:sz w:val="24"/>
                <w:szCs w:val="24"/>
              </w:rPr>
              <w:br/>
            </w:r>
            <w:r w:rsidRPr="0018241D">
              <w:rPr>
                <w:b/>
                <w:sz w:val="24"/>
                <w:szCs w:val="24"/>
              </w:rPr>
              <w:t>Jenelle (Nelly) Strickland</w:t>
            </w:r>
            <w:r w:rsidR="00103F7F">
              <w:rPr>
                <w:sz w:val="24"/>
                <w:szCs w:val="24"/>
              </w:rPr>
              <w:br/>
              <w:t>Nelson</w:t>
            </w:r>
            <w:r w:rsidRPr="001B5080">
              <w:rPr>
                <w:sz w:val="24"/>
                <w:szCs w:val="24"/>
              </w:rPr>
              <w:t xml:space="preserve"> Branch Manager</w:t>
            </w:r>
            <w:r w:rsidRPr="001B5080">
              <w:rPr>
                <w:sz w:val="24"/>
                <w:szCs w:val="24"/>
              </w:rPr>
              <w:br/>
            </w:r>
            <w:hyperlink r:id="rId9" w:history="1">
              <w:r w:rsidR="007A394B" w:rsidRPr="007A394B">
                <w:rPr>
                  <w:rStyle w:val="Hyperlink"/>
                  <w:sz w:val="24"/>
                  <w:szCs w:val="24"/>
                </w:rPr>
                <w:t>jenelle.strickland@iod.org.nz</w:t>
              </w:r>
              <w:r w:rsidRPr="007A394B">
                <w:rPr>
                  <w:rStyle w:val="Hyperlink"/>
                  <w:sz w:val="24"/>
                  <w:szCs w:val="24"/>
                </w:rPr>
                <w:br/>
              </w:r>
            </w:hyperlink>
          </w:p>
          <w:p w14:paraId="256A3677" w14:textId="3252031C" w:rsidR="0018241D" w:rsidRPr="001B5080" w:rsidRDefault="0018241D" w:rsidP="0018241D">
            <w:pPr>
              <w:pStyle w:val="IoDsmalltextreference"/>
              <w:rPr>
                <w:sz w:val="24"/>
                <w:szCs w:val="24"/>
              </w:rPr>
            </w:pPr>
            <w:r w:rsidRPr="001B5080">
              <w:rPr>
                <w:sz w:val="24"/>
                <w:szCs w:val="24"/>
              </w:rPr>
              <w:t xml:space="preserve">For more information on the award and benefits, see </w:t>
            </w:r>
            <w:hyperlink r:id="rId10" w:history="1">
              <w:r w:rsidRPr="0018241D">
                <w:rPr>
                  <w:rStyle w:val="Hyperlink"/>
                  <w:sz w:val="24"/>
                  <w:szCs w:val="24"/>
                </w:rPr>
                <w:t>iod.org.nz</w:t>
              </w:r>
              <w:r w:rsidRPr="0018241D">
                <w:rPr>
                  <w:rStyle w:val="Hyperlink"/>
                </w:rPr>
                <w:t xml:space="preserve"> </w:t>
              </w:r>
              <w:r w:rsidRPr="0018241D">
                <w:rPr>
                  <w:rStyle w:val="Hyperlink"/>
                  <w:sz w:val="24"/>
                  <w:szCs w:val="24"/>
                </w:rPr>
                <w:t>/nelson-</w:t>
              </w:r>
              <w:proofErr w:type="spellStart"/>
              <w:r w:rsidRPr="0018241D">
                <w:rPr>
                  <w:rStyle w:val="Hyperlink"/>
                  <w:sz w:val="24"/>
                  <w:szCs w:val="24"/>
                </w:rPr>
                <w:t>marlborough</w:t>
              </w:r>
              <w:proofErr w:type="spellEnd"/>
            </w:hyperlink>
          </w:p>
          <w:p w14:paraId="602DF5F4" w14:textId="50E72BF0" w:rsidR="0018241D" w:rsidRPr="00FA599D" w:rsidRDefault="0018241D" w:rsidP="00A0366F">
            <w:pPr>
              <w:pStyle w:val="BasicParagraph"/>
              <w:suppressAutoHyphens/>
              <w:spacing w:after="3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241D" w14:paraId="238C66A0" w14:textId="77777777" w:rsidTr="0018241D">
        <w:trPr>
          <w:gridAfter w:val="1"/>
          <w:wAfter w:w="5417" w:type="dxa"/>
          <w:trHeight w:val="924"/>
        </w:trPr>
        <w:tc>
          <w:tcPr>
            <w:tcW w:w="4566" w:type="dxa"/>
          </w:tcPr>
          <w:p w14:paraId="0E9161B0" w14:textId="077B7B76" w:rsidR="0018241D" w:rsidRPr="00FA599D" w:rsidRDefault="0018241D" w:rsidP="0018241D">
            <w:pPr>
              <w:pStyle w:val="IoDfontpagebullets"/>
              <w:ind w:left="0" w:firstLine="0"/>
              <w:rPr>
                <w:sz w:val="28"/>
                <w:szCs w:val="28"/>
              </w:rPr>
            </w:pPr>
          </w:p>
        </w:tc>
      </w:tr>
      <w:tr w:rsidR="0018241D" w14:paraId="46135814" w14:textId="77777777" w:rsidTr="0018241D">
        <w:trPr>
          <w:gridAfter w:val="1"/>
          <w:wAfter w:w="5417" w:type="dxa"/>
          <w:trHeight w:val="924"/>
        </w:trPr>
        <w:tc>
          <w:tcPr>
            <w:tcW w:w="4566" w:type="dxa"/>
          </w:tcPr>
          <w:p w14:paraId="1F02B62B" w14:textId="160D6BBB" w:rsidR="0018241D" w:rsidRPr="00FA599D" w:rsidRDefault="0018241D" w:rsidP="0018241D">
            <w:pPr>
              <w:pStyle w:val="H2"/>
            </w:pPr>
          </w:p>
        </w:tc>
      </w:tr>
    </w:tbl>
    <w:p w14:paraId="5A5A95B4" w14:textId="2138F9CA" w:rsidR="00FE0F58" w:rsidRPr="00686754" w:rsidRDefault="00FE0F58" w:rsidP="00686754">
      <w:pPr>
        <w:pStyle w:val="IoD55ptallcaps"/>
      </w:pPr>
    </w:p>
    <w:p w14:paraId="19095C79" w14:textId="020CE7CB" w:rsidR="00C62A1C" w:rsidRDefault="00C62A1C" w:rsidP="00686754">
      <w:pPr>
        <w:pStyle w:val="IoD55ptallcaps"/>
      </w:pPr>
    </w:p>
    <w:p w14:paraId="756B92DB" w14:textId="5E38FAB9" w:rsidR="00C62A1C" w:rsidRDefault="00C62A1C" w:rsidP="00686754">
      <w:pPr>
        <w:pStyle w:val="IoD55ptallcaps"/>
      </w:pPr>
    </w:p>
    <w:p w14:paraId="46AE85B3" w14:textId="65795CF6" w:rsidR="00C62A1C" w:rsidRDefault="00C62A1C" w:rsidP="00686754">
      <w:pPr>
        <w:pStyle w:val="IoD55ptallcaps"/>
      </w:pPr>
    </w:p>
    <w:p w14:paraId="6DA7A77F" w14:textId="3323A660" w:rsidR="00C62A1C" w:rsidRDefault="00C62A1C" w:rsidP="00686754">
      <w:pPr>
        <w:pStyle w:val="IoD55ptallcaps"/>
      </w:pPr>
    </w:p>
    <w:p w14:paraId="66FDA6E0" w14:textId="4FC95CC7" w:rsidR="00C62A1C" w:rsidRDefault="00C62A1C" w:rsidP="00686754">
      <w:pPr>
        <w:pStyle w:val="IoD55ptallcaps"/>
      </w:pPr>
    </w:p>
    <w:p w14:paraId="7050C4E9" w14:textId="41BC9B11" w:rsidR="00C62A1C" w:rsidRDefault="00C62A1C" w:rsidP="00686754">
      <w:pPr>
        <w:pStyle w:val="IoD55ptallcaps"/>
      </w:pPr>
    </w:p>
    <w:p w14:paraId="599E1631" w14:textId="0738415D" w:rsidR="00C62A1C" w:rsidRDefault="00C62A1C" w:rsidP="00686754">
      <w:pPr>
        <w:pStyle w:val="IoD55ptallcaps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F2C53B" wp14:editId="1949659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764155" cy="2762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B4E1C" w14:textId="77777777" w:rsidR="00455BE7" w:rsidRDefault="00455BE7" w:rsidP="005B30D8">
                            <w:pPr>
                              <w:pStyle w:val="p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Our Branch is proudly sponsored by</w:t>
                            </w:r>
                          </w:p>
                          <w:p w14:paraId="3F606D83" w14:textId="77777777" w:rsidR="00455BE7" w:rsidRDefault="00455BE7" w:rsidP="005B3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2C53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75pt;width:217.65pt;height:21.75pt;z-index:251655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" filled="f" stroked="f" strokeweight=".5pt">
                <v:textbox>
                  <w:txbxContent>
                    <w:p w14:paraId="532B4E1C" w14:textId="77777777" w:rsidR="00455BE7" w:rsidRDefault="00455BE7" w:rsidP="005B30D8">
                      <w:pPr>
                        <w:pStyle w:val="p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Our Branch is proudly sponsored by</w:t>
                      </w:r>
                    </w:p>
                    <w:p w14:paraId="3F606D83" w14:textId="77777777" w:rsidR="00455BE7" w:rsidRDefault="00455BE7" w:rsidP="005B30D8"/>
                  </w:txbxContent>
                </v:textbox>
                <w10:wrap anchorx="margin"/>
              </v:shape>
            </w:pict>
          </mc:Fallback>
        </mc:AlternateContent>
      </w:r>
    </w:p>
    <w:p w14:paraId="623E1575" w14:textId="635E99F8" w:rsidR="00C62A1C" w:rsidRDefault="00883363" w:rsidP="00686754">
      <w:pPr>
        <w:pStyle w:val="IoD55ptallcaps"/>
      </w:pPr>
      <w:r>
        <w:rPr>
          <w:noProof/>
          <w:lang w:eastAsia="en-NZ"/>
        </w:rPr>
        <w:drawing>
          <wp:anchor distT="0" distB="0" distL="114300" distR="114300" simplePos="0" relativeHeight="251663872" behindDoc="0" locked="0" layoutInCell="1" allowOverlap="1" wp14:anchorId="0FDB8E25" wp14:editId="7F62DD69">
            <wp:simplePos x="0" y="0"/>
            <wp:positionH relativeFrom="column">
              <wp:posOffset>146685</wp:posOffset>
            </wp:positionH>
            <wp:positionV relativeFrom="margin">
              <wp:align>bottom</wp:align>
            </wp:positionV>
            <wp:extent cx="118237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229" y="21109"/>
                <wp:lineTo x="2122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8CA60" w14:textId="0B33D154" w:rsidR="00686754" w:rsidRDefault="00883363" w:rsidP="00686754">
      <w:pPr>
        <w:pStyle w:val="IoD55ptallcaps"/>
      </w:pPr>
      <w:r>
        <w:rPr>
          <w:noProof/>
          <w:lang w:eastAsia="en-NZ"/>
        </w:rPr>
        <w:drawing>
          <wp:anchor distT="0" distB="0" distL="114300" distR="114300" simplePos="0" relativeHeight="251659776" behindDoc="0" locked="0" layoutInCell="1" allowOverlap="1" wp14:anchorId="42D267EE" wp14:editId="30D86AB2">
            <wp:simplePos x="0" y="0"/>
            <wp:positionH relativeFrom="column">
              <wp:posOffset>4613275</wp:posOffset>
            </wp:positionH>
            <wp:positionV relativeFrom="paragraph">
              <wp:posOffset>262255</wp:posOffset>
            </wp:positionV>
            <wp:extent cx="1320800" cy="3511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1" t="1" r="39063" b="-280"/>
                    <a:stretch/>
                  </pic:blipFill>
                  <pic:spPr bwMode="auto">
                    <a:xfrm>
                      <a:off x="0" y="0"/>
                      <a:ext cx="1320800" cy="35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21905C69" wp14:editId="6627D94E">
            <wp:simplePos x="0" y="0"/>
            <wp:positionH relativeFrom="column">
              <wp:posOffset>3299460</wp:posOffset>
            </wp:positionH>
            <wp:positionV relativeFrom="page">
              <wp:posOffset>9020175</wp:posOffset>
            </wp:positionV>
            <wp:extent cx="1191895" cy="266700"/>
            <wp:effectExtent l="0" t="0" r="8255" b="0"/>
            <wp:wrapThrough wrapText="bothSides">
              <wp:wrapPolygon edited="0">
                <wp:start x="1381" y="0"/>
                <wp:lineTo x="0" y="4629"/>
                <wp:lineTo x="0" y="12343"/>
                <wp:lineTo x="1036" y="20057"/>
                <wp:lineTo x="5524" y="20057"/>
                <wp:lineTo x="21404" y="16971"/>
                <wp:lineTo x="21404" y="0"/>
                <wp:lineTo x="5524" y="0"/>
                <wp:lineTo x="1381" y="0"/>
              </wp:wrapPolygon>
            </wp:wrapThrough>
            <wp:docPr id="4" name="Picture 4" descr="https://www.iod.org.nz/assets/Membership/Logos/xMarsh_h_rgb_c__ResizedImageWzIyOCw1MV0.png.pagespeed.ic.BnzK18Mz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od.org.nz/assets/Membership/Logos/xMarsh_h_rgb_c__ResizedImageWzIyOCw1MV0.png.pagespeed.ic.BnzK18Mzf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363">
        <w:rPr>
          <w:b/>
          <w:bCs/>
          <w:noProof/>
          <w:lang w:eastAsia="en-NZ"/>
        </w:rPr>
        <w:drawing>
          <wp:anchor distT="0" distB="0" distL="114300" distR="114300" simplePos="0" relativeHeight="251660800" behindDoc="0" locked="0" layoutInCell="1" allowOverlap="1" wp14:anchorId="74731E7D" wp14:editId="7E016876">
            <wp:simplePos x="0" y="0"/>
            <wp:positionH relativeFrom="column">
              <wp:posOffset>2374900</wp:posOffset>
            </wp:positionH>
            <wp:positionV relativeFrom="margin">
              <wp:posOffset>6082030</wp:posOffset>
            </wp:positionV>
            <wp:extent cx="714375" cy="342265"/>
            <wp:effectExtent l="0" t="0" r="9525" b="635"/>
            <wp:wrapThrough wrapText="bothSides">
              <wp:wrapPolygon edited="0">
                <wp:start x="576" y="0"/>
                <wp:lineTo x="0" y="2404"/>
                <wp:lineTo x="0" y="20438"/>
                <wp:lineTo x="19008" y="20438"/>
                <wp:lineTo x="21312" y="19236"/>
                <wp:lineTo x="21312" y="1202"/>
                <wp:lineTo x="2880" y="0"/>
                <wp:lineTo x="576" y="0"/>
              </wp:wrapPolygon>
            </wp:wrapThrough>
            <wp:docPr id="2" name="Picture 2" descr="A S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 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2848" behindDoc="0" locked="0" layoutInCell="1" allowOverlap="1" wp14:anchorId="6E42EA7A" wp14:editId="1297591F">
            <wp:simplePos x="0" y="0"/>
            <wp:positionH relativeFrom="column">
              <wp:posOffset>1394460</wp:posOffset>
            </wp:positionH>
            <wp:positionV relativeFrom="page">
              <wp:posOffset>8867775</wp:posOffset>
            </wp:positionV>
            <wp:extent cx="695325" cy="532765"/>
            <wp:effectExtent l="0" t="0" r="9525" b="635"/>
            <wp:wrapThrough wrapText="bothSides">
              <wp:wrapPolygon edited="0">
                <wp:start x="0" y="0"/>
                <wp:lineTo x="0" y="20853"/>
                <wp:lineTo x="21304" y="20853"/>
                <wp:lineTo x="2130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8D35B6" w14:textId="1ACBF3E8" w:rsidR="00CA60C8" w:rsidRDefault="00CA60C8" w:rsidP="00686754">
      <w:pPr>
        <w:pStyle w:val="IoD55ptallcaps"/>
        <w:sectPr w:rsidR="00CA60C8" w:rsidSect="000C76A1">
          <w:footerReference w:type="default" r:id="rId16"/>
          <w:type w:val="continuous"/>
          <w:pgSz w:w="11900" w:h="16840"/>
          <w:pgMar w:top="4537" w:right="1105" w:bottom="1826" w:left="1014" w:header="708" w:footer="708" w:gutter="0"/>
          <w:cols w:space="708"/>
          <w:docGrid w:linePitch="360"/>
        </w:sectPr>
      </w:pPr>
    </w:p>
    <w:p w14:paraId="76882205" w14:textId="77777777" w:rsidR="00EC6584" w:rsidRPr="00572B3B" w:rsidRDefault="00EC6584" w:rsidP="00B24B90">
      <w:pPr>
        <w:pStyle w:val="Head3IoD"/>
      </w:pPr>
      <w:r w:rsidRPr="00572B3B">
        <w:lastRenderedPageBreak/>
        <w:t xml:space="preserve">Contact Details </w:t>
      </w:r>
    </w:p>
    <w:p w14:paraId="5F8DFED1" w14:textId="77777777" w:rsidR="00EC6584" w:rsidRPr="00572B3B" w:rsidRDefault="00EC6584" w:rsidP="00EC6584">
      <w:pPr>
        <w:pStyle w:val="IoD55ptallcaps"/>
        <w:rPr>
          <w:color w:val="EB0000" w:themeColor="accent3"/>
        </w:rPr>
      </w:pPr>
      <w:r w:rsidRPr="00572B3B">
        <w:rPr>
          <w:color w:val="EB0000" w:themeColor="accent3"/>
        </w:rPr>
        <w:t>(*indicates mandatory fields)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835"/>
        <w:gridCol w:w="1559"/>
        <w:gridCol w:w="3832"/>
      </w:tblGrid>
      <w:tr w:rsidR="003E6FBA" w:rsidRPr="00572B3B" w14:paraId="7A6AD898" w14:textId="77777777" w:rsidTr="00B24B90">
        <w:trPr>
          <w:cantSplit/>
        </w:trPr>
        <w:tc>
          <w:tcPr>
            <w:tcW w:w="1413" w:type="dxa"/>
            <w:shd w:val="clear" w:color="auto" w:fill="EBF1F6"/>
          </w:tcPr>
          <w:p w14:paraId="6575926E" w14:textId="77777777" w:rsidR="003E6FBA" w:rsidRPr="00572B3B" w:rsidRDefault="003E6FBA" w:rsidP="003E6FBA">
            <w:pPr>
              <w:pStyle w:val="TablebodyIoD"/>
            </w:pPr>
            <w:r w:rsidRPr="00572B3B">
              <w:t>Gender</w:t>
            </w:r>
          </w:p>
        </w:tc>
        <w:tc>
          <w:tcPr>
            <w:tcW w:w="2835" w:type="dxa"/>
          </w:tcPr>
          <w:p w14:paraId="6A7F857D" w14:textId="7F7160D8" w:rsidR="003E6FBA" w:rsidRDefault="003E6FBA" w:rsidP="003E6FBA">
            <w:pPr>
              <w:pStyle w:val="Tablebodyanswer"/>
            </w:pPr>
            <w:r w:rsidRPr="00AF4834">
              <w:rPr>
                <w:highlight w:val="yellow"/>
              </w:rPr>
              <w:t>Add</w:t>
            </w:r>
          </w:p>
        </w:tc>
        <w:tc>
          <w:tcPr>
            <w:tcW w:w="1559" w:type="dxa"/>
            <w:shd w:val="clear" w:color="auto" w:fill="EBF1F6"/>
          </w:tcPr>
          <w:p w14:paraId="3930EC18" w14:textId="77777777" w:rsidR="003E6FBA" w:rsidRPr="00572B3B" w:rsidRDefault="003E6FBA" w:rsidP="003E6FBA">
            <w:pPr>
              <w:pStyle w:val="TablebodyIoD"/>
            </w:pPr>
            <w:r w:rsidRPr="00572B3B">
              <w:t>Title</w:t>
            </w:r>
          </w:p>
        </w:tc>
        <w:tc>
          <w:tcPr>
            <w:tcW w:w="3832" w:type="dxa"/>
          </w:tcPr>
          <w:p w14:paraId="24DE2CD6" w14:textId="33297B74" w:rsidR="003E6FBA" w:rsidRPr="007D1A3F" w:rsidRDefault="003E6FBA" w:rsidP="003E6FBA">
            <w:pPr>
              <w:pStyle w:val="Tablebodyanswer"/>
            </w:pPr>
            <w:r w:rsidRPr="007B40A8">
              <w:rPr>
                <w:highlight w:val="yellow"/>
              </w:rPr>
              <w:t>Add</w:t>
            </w:r>
          </w:p>
        </w:tc>
      </w:tr>
      <w:tr w:rsidR="003E6FBA" w:rsidRPr="00572B3B" w14:paraId="55A96AD3" w14:textId="77777777" w:rsidTr="00B24B90">
        <w:trPr>
          <w:cantSplit/>
        </w:trPr>
        <w:tc>
          <w:tcPr>
            <w:tcW w:w="1413" w:type="dxa"/>
            <w:shd w:val="clear" w:color="auto" w:fill="EBF1F6"/>
          </w:tcPr>
          <w:p w14:paraId="70042AAA" w14:textId="77777777" w:rsidR="003E6FBA" w:rsidRPr="00572B3B" w:rsidRDefault="003E6FBA" w:rsidP="003E6FBA">
            <w:pPr>
              <w:pStyle w:val="TablebodyIoD"/>
            </w:pPr>
            <w:r w:rsidRPr="00572B3B">
              <w:t>Surname*</w:t>
            </w:r>
          </w:p>
        </w:tc>
        <w:tc>
          <w:tcPr>
            <w:tcW w:w="2835" w:type="dxa"/>
          </w:tcPr>
          <w:p w14:paraId="6AE5A7E1" w14:textId="3B9D4DCF" w:rsidR="003E6FBA" w:rsidRPr="00572B3B" w:rsidRDefault="003E6FBA" w:rsidP="003E6FBA">
            <w:pPr>
              <w:pStyle w:val="Tablebodyanswer"/>
            </w:pPr>
            <w:r w:rsidRPr="00AF4834">
              <w:rPr>
                <w:highlight w:val="yellow"/>
              </w:rPr>
              <w:t>Add</w:t>
            </w:r>
          </w:p>
        </w:tc>
        <w:tc>
          <w:tcPr>
            <w:tcW w:w="1559" w:type="dxa"/>
            <w:shd w:val="clear" w:color="auto" w:fill="EBF1F6"/>
          </w:tcPr>
          <w:p w14:paraId="076640C7" w14:textId="77777777" w:rsidR="003E6FBA" w:rsidRPr="00572B3B" w:rsidRDefault="003E6FBA" w:rsidP="003E6FBA">
            <w:pPr>
              <w:pStyle w:val="TablebodyIoD"/>
            </w:pPr>
            <w:r w:rsidRPr="00572B3B">
              <w:t>First name/s*</w:t>
            </w:r>
          </w:p>
        </w:tc>
        <w:tc>
          <w:tcPr>
            <w:tcW w:w="3832" w:type="dxa"/>
          </w:tcPr>
          <w:p w14:paraId="78CFC444" w14:textId="5971DA6B" w:rsidR="003E6FBA" w:rsidRPr="007D1A3F" w:rsidRDefault="003E6FBA" w:rsidP="003E6FBA">
            <w:pPr>
              <w:pStyle w:val="Tablebodyanswer"/>
            </w:pPr>
            <w:r w:rsidRPr="007B40A8">
              <w:rPr>
                <w:highlight w:val="yellow"/>
              </w:rPr>
              <w:t>Add</w:t>
            </w:r>
          </w:p>
        </w:tc>
      </w:tr>
      <w:tr w:rsidR="003E6FBA" w:rsidRPr="00572B3B" w14:paraId="73C92284" w14:textId="77777777" w:rsidTr="00B24B90">
        <w:trPr>
          <w:cantSplit/>
        </w:trPr>
        <w:tc>
          <w:tcPr>
            <w:tcW w:w="1413" w:type="dxa"/>
            <w:shd w:val="clear" w:color="auto" w:fill="EBF1F6"/>
          </w:tcPr>
          <w:p w14:paraId="5F73FFE2" w14:textId="77777777" w:rsidR="003E6FBA" w:rsidRPr="00572B3B" w:rsidRDefault="003E6FBA" w:rsidP="003E6FBA">
            <w:pPr>
              <w:pStyle w:val="TablebodyIoD"/>
            </w:pPr>
            <w:r w:rsidRPr="00572B3B">
              <w:t>Mobile*</w:t>
            </w:r>
          </w:p>
        </w:tc>
        <w:tc>
          <w:tcPr>
            <w:tcW w:w="2835" w:type="dxa"/>
          </w:tcPr>
          <w:p w14:paraId="002C7C23" w14:textId="1CBEC41C" w:rsidR="003E6FBA" w:rsidRPr="00572B3B" w:rsidRDefault="003E6FBA" w:rsidP="003E6FBA">
            <w:pPr>
              <w:pStyle w:val="Tablebodyanswer"/>
            </w:pPr>
            <w:r w:rsidRPr="00AF4834">
              <w:rPr>
                <w:highlight w:val="yellow"/>
              </w:rPr>
              <w:t>Add</w:t>
            </w:r>
          </w:p>
        </w:tc>
        <w:tc>
          <w:tcPr>
            <w:tcW w:w="1559" w:type="dxa"/>
            <w:shd w:val="clear" w:color="auto" w:fill="EBF1F6"/>
          </w:tcPr>
          <w:p w14:paraId="45A307EE" w14:textId="77777777" w:rsidR="003E6FBA" w:rsidRPr="00572B3B" w:rsidRDefault="003E6FBA" w:rsidP="003E6FBA">
            <w:pPr>
              <w:pStyle w:val="TablebodyIoD"/>
            </w:pPr>
            <w:r>
              <w:t>Landline</w:t>
            </w:r>
          </w:p>
        </w:tc>
        <w:tc>
          <w:tcPr>
            <w:tcW w:w="3832" w:type="dxa"/>
          </w:tcPr>
          <w:p w14:paraId="1A741EAA" w14:textId="7FD52D6F" w:rsidR="003E6FBA" w:rsidRPr="007D1A3F" w:rsidRDefault="003E6FBA" w:rsidP="003E6FBA">
            <w:pPr>
              <w:pStyle w:val="Tablebodyanswer"/>
            </w:pPr>
            <w:r w:rsidRPr="007B40A8">
              <w:rPr>
                <w:highlight w:val="yellow"/>
              </w:rPr>
              <w:t>Add</w:t>
            </w:r>
          </w:p>
        </w:tc>
      </w:tr>
      <w:tr w:rsidR="003E6FBA" w:rsidRPr="00572B3B" w14:paraId="7B6B24E0" w14:textId="77777777" w:rsidTr="0013172C">
        <w:trPr>
          <w:cantSplit/>
        </w:trPr>
        <w:tc>
          <w:tcPr>
            <w:tcW w:w="1413" w:type="dxa"/>
            <w:shd w:val="clear" w:color="auto" w:fill="EBF1F6"/>
          </w:tcPr>
          <w:p w14:paraId="063E1C17" w14:textId="77777777" w:rsidR="003E6FBA" w:rsidRPr="00572B3B" w:rsidRDefault="003E6FBA" w:rsidP="003E6FBA">
            <w:pPr>
              <w:pStyle w:val="TablebodyIoD"/>
            </w:pPr>
            <w:r w:rsidRPr="00572B3B">
              <w:t>Email*</w:t>
            </w:r>
          </w:p>
        </w:tc>
        <w:tc>
          <w:tcPr>
            <w:tcW w:w="8226" w:type="dxa"/>
            <w:gridSpan w:val="3"/>
          </w:tcPr>
          <w:p w14:paraId="17C854D5" w14:textId="36C4FBD2" w:rsidR="003E6FBA" w:rsidRPr="00572B3B" w:rsidRDefault="003E6FBA" w:rsidP="003E6FBA">
            <w:pPr>
              <w:pStyle w:val="Tablebodyanswer"/>
            </w:pPr>
            <w:r w:rsidRPr="00D7191B">
              <w:rPr>
                <w:highlight w:val="yellow"/>
              </w:rPr>
              <w:t>Add</w:t>
            </w:r>
          </w:p>
        </w:tc>
      </w:tr>
      <w:tr w:rsidR="003E6FBA" w:rsidRPr="00572B3B" w14:paraId="4A105739" w14:textId="77777777" w:rsidTr="00B24B90">
        <w:trPr>
          <w:cantSplit/>
          <w:trHeight w:val="618"/>
        </w:trPr>
        <w:tc>
          <w:tcPr>
            <w:tcW w:w="1413" w:type="dxa"/>
            <w:shd w:val="clear" w:color="auto" w:fill="EBF1F6"/>
          </w:tcPr>
          <w:p w14:paraId="587299BD" w14:textId="7258761A" w:rsidR="003E6FBA" w:rsidRPr="00572B3B" w:rsidRDefault="003E6FBA" w:rsidP="003E6FBA">
            <w:pPr>
              <w:pStyle w:val="TablebodyIoD"/>
            </w:pPr>
            <w:r w:rsidRPr="00572B3B">
              <w:t>Address*</w:t>
            </w:r>
          </w:p>
        </w:tc>
        <w:tc>
          <w:tcPr>
            <w:tcW w:w="8226" w:type="dxa"/>
            <w:gridSpan w:val="3"/>
          </w:tcPr>
          <w:p w14:paraId="3F80C4F2" w14:textId="3DFD7930" w:rsidR="003E6FBA" w:rsidRPr="007D1A3F" w:rsidRDefault="003E6FBA" w:rsidP="003E6FBA">
            <w:pPr>
              <w:pStyle w:val="Tablebodyanswer"/>
            </w:pPr>
            <w:r w:rsidRPr="00D7191B">
              <w:rPr>
                <w:highlight w:val="yellow"/>
              </w:rPr>
              <w:t>Add</w:t>
            </w:r>
          </w:p>
        </w:tc>
      </w:tr>
    </w:tbl>
    <w:p w14:paraId="0F0B14D2" w14:textId="77777777" w:rsidR="00CA60C8" w:rsidRPr="00CA60C8" w:rsidRDefault="00CA60C8" w:rsidP="00CA60C8"/>
    <w:p w14:paraId="6FEF0157" w14:textId="46B7AA3F" w:rsidR="00EC6584" w:rsidRPr="00572B3B" w:rsidRDefault="00EC6584" w:rsidP="00B24B90">
      <w:pPr>
        <w:pStyle w:val="Head3IoD"/>
      </w:pPr>
      <w:r w:rsidRPr="00572B3B">
        <w:t xml:space="preserve">Academic qualifications  </w:t>
      </w:r>
    </w:p>
    <w:p w14:paraId="3F136C6E" w14:textId="77777777" w:rsidR="00EC6584" w:rsidRPr="00572B3B" w:rsidRDefault="00EC6584" w:rsidP="0036266B">
      <w:pPr>
        <w:pStyle w:val="TablebodyIoD"/>
      </w:pPr>
      <w:r w:rsidRPr="00572B3B">
        <w:t>Please list details of your most recent tertiary/professional qualifications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387"/>
        <w:gridCol w:w="2409"/>
      </w:tblGrid>
      <w:tr w:rsidR="00EC6584" w:rsidRPr="00572B3B" w14:paraId="0EA03FC7" w14:textId="77777777" w:rsidTr="00B24B90">
        <w:trPr>
          <w:cantSplit/>
        </w:trPr>
        <w:tc>
          <w:tcPr>
            <w:tcW w:w="1843" w:type="dxa"/>
            <w:shd w:val="clear" w:color="auto" w:fill="EBF1F6"/>
          </w:tcPr>
          <w:p w14:paraId="67337B52" w14:textId="77777777" w:rsidR="00EC6584" w:rsidRPr="00572B3B" w:rsidRDefault="00EC6584" w:rsidP="001B0231">
            <w:pPr>
              <w:pStyle w:val="TablebodyIoD"/>
            </w:pPr>
            <w:r w:rsidRPr="00572B3B">
              <w:t>Year completed</w:t>
            </w:r>
          </w:p>
        </w:tc>
        <w:tc>
          <w:tcPr>
            <w:tcW w:w="5387" w:type="dxa"/>
            <w:shd w:val="clear" w:color="auto" w:fill="EBF1F6"/>
          </w:tcPr>
          <w:p w14:paraId="3D0EDDF1" w14:textId="77777777" w:rsidR="00EC6584" w:rsidRPr="00572B3B" w:rsidRDefault="00EC6584" w:rsidP="001B0231">
            <w:pPr>
              <w:pStyle w:val="TablebodyIoD"/>
              <w:rPr>
                <w:rFonts w:eastAsiaTheme="minorEastAsia"/>
                <w:i/>
                <w:color w:val="000000"/>
                <w:kern w:val="0"/>
                <w:sz w:val="19"/>
                <w:szCs w:val="22"/>
              </w:rPr>
            </w:pPr>
            <w:r w:rsidRPr="00572B3B">
              <w:t>Institution name</w:t>
            </w:r>
          </w:p>
        </w:tc>
        <w:tc>
          <w:tcPr>
            <w:tcW w:w="2409" w:type="dxa"/>
            <w:shd w:val="clear" w:color="auto" w:fill="EBF1F6"/>
          </w:tcPr>
          <w:p w14:paraId="7E6548A1" w14:textId="77777777" w:rsidR="00EC6584" w:rsidRPr="00572B3B" w:rsidRDefault="00EC6584" w:rsidP="001B0231">
            <w:pPr>
              <w:pStyle w:val="TablebodyIoD"/>
            </w:pPr>
            <w:r w:rsidRPr="00572B3B">
              <w:t xml:space="preserve">Qualification </w:t>
            </w:r>
            <w:r w:rsidRPr="00572B3B">
              <w:rPr>
                <w:sz w:val="11"/>
              </w:rPr>
              <w:t>(EG LLB, CA)</w:t>
            </w:r>
          </w:p>
        </w:tc>
      </w:tr>
      <w:tr w:rsidR="00EC6584" w:rsidRPr="00572B3B" w14:paraId="004AC14C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34BB6F5D" w14:textId="73DCF04D" w:rsidR="00EC6584" w:rsidRPr="007D1A3F" w:rsidRDefault="003E6FBA" w:rsidP="007D1A3F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15AC13DC" w14:textId="3042F60F" w:rsidR="00EC6584" w:rsidRPr="007D1A3F" w:rsidRDefault="003E6FBA" w:rsidP="007D1A3F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0582A6EF" w14:textId="31A2214D" w:rsidR="00EC6584" w:rsidRPr="007D1A3F" w:rsidRDefault="003E6FBA" w:rsidP="007D1A3F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41AFE90B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4EE62300" w14:textId="05D6756D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6DD99F26" w14:textId="0F63832F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50BB6F76" w14:textId="77AC5878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67424026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148C2969" w14:textId="29CAEEDA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601D4F86" w14:textId="6939F364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5F80B23A" w14:textId="6F3B2721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5C8C5137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73A3CCEA" w14:textId="4B591B18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6DF9286A" w14:textId="3471362B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0A904AA5" w14:textId="7637F047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6CC962E8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0E148A71" w14:textId="5B09B9C5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450FD443" w14:textId="1F289CA6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0B4EE58F" w14:textId="740E5D39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3BC05DA6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04E454D2" w14:textId="661B5A80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4696BD8D" w14:textId="426BD803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1FF2AC15" w14:textId="3E4ABA11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</w:tbl>
    <w:p w14:paraId="5DD56FBC" w14:textId="77777777" w:rsidR="00EC6584" w:rsidRPr="00572B3B" w:rsidRDefault="00EC6584" w:rsidP="00EC6584"/>
    <w:p w14:paraId="602C759B" w14:textId="77777777" w:rsidR="00EC6584" w:rsidRPr="00572B3B" w:rsidRDefault="00EC6584" w:rsidP="00B24B90">
      <w:pPr>
        <w:pStyle w:val="Head3IoD"/>
      </w:pPr>
      <w:r w:rsidRPr="00572B3B">
        <w:t>Professional memberships</w:t>
      </w:r>
    </w:p>
    <w:p w14:paraId="24A8B43F" w14:textId="77777777" w:rsidR="00EC6584" w:rsidRPr="00572B3B" w:rsidRDefault="00EC6584" w:rsidP="0036266B">
      <w:pPr>
        <w:pStyle w:val="TablebodyIoD"/>
      </w:pPr>
      <w:r w:rsidRPr="00572B3B">
        <w:t>Please list details of your professional body membership</w:t>
      </w:r>
      <w:r w:rsidR="0036266B" w:rsidRPr="00572B3B">
        <w:t>s</w:t>
      </w:r>
      <w:r w:rsidRPr="00572B3B">
        <w:t xml:space="preserve"> 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387"/>
        <w:gridCol w:w="2409"/>
      </w:tblGrid>
      <w:tr w:rsidR="00EC6584" w:rsidRPr="00572B3B" w14:paraId="68757EDA" w14:textId="77777777" w:rsidTr="00B24B90">
        <w:trPr>
          <w:cantSplit/>
        </w:trPr>
        <w:tc>
          <w:tcPr>
            <w:tcW w:w="1843" w:type="dxa"/>
            <w:shd w:val="clear" w:color="auto" w:fill="EBF1F6"/>
          </w:tcPr>
          <w:p w14:paraId="77178ECE" w14:textId="77777777" w:rsidR="00EC6584" w:rsidRPr="00572B3B" w:rsidRDefault="00EC6584" w:rsidP="001B0231">
            <w:pPr>
              <w:pStyle w:val="TablebodyIoD"/>
            </w:pPr>
            <w:r w:rsidRPr="00572B3B">
              <w:t>Year joined</w:t>
            </w:r>
          </w:p>
        </w:tc>
        <w:tc>
          <w:tcPr>
            <w:tcW w:w="5387" w:type="dxa"/>
            <w:shd w:val="clear" w:color="auto" w:fill="EBF1F6"/>
          </w:tcPr>
          <w:p w14:paraId="5DCE5E55" w14:textId="77777777" w:rsidR="00EC6584" w:rsidRPr="00572B3B" w:rsidRDefault="00EC6584" w:rsidP="001B0231">
            <w:pPr>
              <w:pStyle w:val="TablebodyIoD"/>
              <w:rPr>
                <w:rFonts w:eastAsiaTheme="minorEastAsia"/>
                <w:i/>
                <w:color w:val="000000"/>
                <w:kern w:val="0"/>
                <w:sz w:val="19"/>
                <w:szCs w:val="22"/>
              </w:rPr>
            </w:pPr>
            <w:r w:rsidRPr="00572B3B">
              <w:t>Organisation</w:t>
            </w:r>
          </w:p>
        </w:tc>
        <w:tc>
          <w:tcPr>
            <w:tcW w:w="2409" w:type="dxa"/>
            <w:shd w:val="clear" w:color="auto" w:fill="EBF1F6"/>
          </w:tcPr>
          <w:p w14:paraId="5105D97D" w14:textId="77777777" w:rsidR="00EC6584" w:rsidRPr="00572B3B" w:rsidRDefault="00EC6584" w:rsidP="001B0231">
            <w:pPr>
              <w:pStyle w:val="TablebodyIoD"/>
            </w:pPr>
            <w:r w:rsidRPr="00572B3B">
              <w:t>Membership Category</w:t>
            </w:r>
          </w:p>
        </w:tc>
      </w:tr>
      <w:tr w:rsidR="003E6FBA" w:rsidRPr="00572B3B" w14:paraId="2CB7276C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7E90675B" w14:textId="547C8A94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04D9F90F" w14:textId="48DD2FF9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3934769D" w14:textId="688645FC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0D937115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09703188" w14:textId="0237CF49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3028D2F9" w14:textId="3217C4DD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29326683" w14:textId="54E8259B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5CA15894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6C65DCA9" w14:textId="68F79B8D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1ACF3BC7" w14:textId="7E174DCE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1B3508DA" w14:textId="5F10D304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1F174650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34D00740" w14:textId="237C31F9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2BB2E1CA" w14:textId="6E95D80C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088CDD6D" w14:textId="058E4637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679FE05A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5AF128E1" w14:textId="3E285737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70BA13F4" w14:textId="2CA6AB67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2D9C7E23" w14:textId="110A60C4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143B335B" w14:textId="77777777" w:rsidTr="001B0231">
        <w:trPr>
          <w:cantSplit/>
        </w:trPr>
        <w:tc>
          <w:tcPr>
            <w:tcW w:w="1843" w:type="dxa"/>
            <w:shd w:val="clear" w:color="auto" w:fill="auto"/>
          </w:tcPr>
          <w:p w14:paraId="7B6EBC27" w14:textId="562F0A94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5387" w:type="dxa"/>
            <w:shd w:val="clear" w:color="auto" w:fill="auto"/>
          </w:tcPr>
          <w:p w14:paraId="62350DBD" w14:textId="65B5C5A0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2409" w:type="dxa"/>
            <w:shd w:val="clear" w:color="auto" w:fill="auto"/>
          </w:tcPr>
          <w:p w14:paraId="285D0951" w14:textId="096B809E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</w:tbl>
    <w:p w14:paraId="3E2DF61C" w14:textId="77777777" w:rsidR="00EC6584" w:rsidRPr="00572B3B" w:rsidRDefault="00EC6584" w:rsidP="00EC6584"/>
    <w:p w14:paraId="04477807" w14:textId="77777777" w:rsidR="00EC6584" w:rsidRPr="00572B3B" w:rsidRDefault="00EC6584" w:rsidP="00EC6584">
      <w:pPr>
        <w:autoSpaceDE/>
        <w:autoSpaceDN/>
        <w:adjustRightInd/>
        <w:spacing w:after="0" w:line="240" w:lineRule="auto"/>
        <w:textAlignment w:val="auto"/>
      </w:pPr>
      <w:r w:rsidRPr="00572B3B">
        <w:br w:type="page"/>
      </w:r>
    </w:p>
    <w:p w14:paraId="44D44E94" w14:textId="77777777" w:rsidR="00EC6584" w:rsidRPr="00572B3B" w:rsidRDefault="00EC6584" w:rsidP="00B24B90">
      <w:pPr>
        <w:pStyle w:val="Head3IoD"/>
      </w:pPr>
      <w:r w:rsidRPr="00572B3B">
        <w:lastRenderedPageBreak/>
        <w:t>Professional development</w:t>
      </w:r>
    </w:p>
    <w:p w14:paraId="1FD759C9" w14:textId="77777777" w:rsidR="00EC6584" w:rsidRPr="00572B3B" w:rsidRDefault="00EC6584" w:rsidP="0036266B">
      <w:pPr>
        <w:pStyle w:val="TablebodyIoD"/>
      </w:pPr>
      <w:r w:rsidRPr="00572B3B">
        <w:t>Please list any Institute of Director courses or other relevant professional development you have completed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E6FBA" w:rsidRPr="00572B3B" w14:paraId="3BA66226" w14:textId="77777777" w:rsidTr="001B0231">
        <w:tc>
          <w:tcPr>
            <w:tcW w:w="9639" w:type="dxa"/>
            <w:shd w:val="clear" w:color="auto" w:fill="auto"/>
          </w:tcPr>
          <w:p w14:paraId="239C3B94" w14:textId="4DA19AC9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7CA62F6B" w14:textId="77777777" w:rsidTr="001B0231">
        <w:tc>
          <w:tcPr>
            <w:tcW w:w="9639" w:type="dxa"/>
            <w:shd w:val="clear" w:color="auto" w:fill="auto"/>
          </w:tcPr>
          <w:p w14:paraId="79102D49" w14:textId="4BBBE5D7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644DD494" w14:textId="77777777" w:rsidTr="001B0231">
        <w:tc>
          <w:tcPr>
            <w:tcW w:w="9639" w:type="dxa"/>
            <w:shd w:val="clear" w:color="auto" w:fill="auto"/>
          </w:tcPr>
          <w:p w14:paraId="0E761D47" w14:textId="026D3443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0F1F0D1C" w14:textId="77777777" w:rsidTr="001B0231">
        <w:tc>
          <w:tcPr>
            <w:tcW w:w="9639" w:type="dxa"/>
            <w:shd w:val="clear" w:color="auto" w:fill="auto"/>
          </w:tcPr>
          <w:p w14:paraId="18E11CEA" w14:textId="327AA8EF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7240EC77" w14:textId="77777777" w:rsidTr="001B0231">
        <w:tc>
          <w:tcPr>
            <w:tcW w:w="9639" w:type="dxa"/>
            <w:shd w:val="clear" w:color="auto" w:fill="auto"/>
          </w:tcPr>
          <w:p w14:paraId="3546A551" w14:textId="26AFB451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3CD9E70A" w14:textId="77777777" w:rsidTr="001B0231">
        <w:tc>
          <w:tcPr>
            <w:tcW w:w="9639" w:type="dxa"/>
            <w:shd w:val="clear" w:color="auto" w:fill="auto"/>
          </w:tcPr>
          <w:p w14:paraId="3FBC7B7B" w14:textId="3DA54997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0F2CD324" w14:textId="77777777" w:rsidTr="001B0231">
        <w:tc>
          <w:tcPr>
            <w:tcW w:w="9639" w:type="dxa"/>
            <w:shd w:val="clear" w:color="auto" w:fill="auto"/>
          </w:tcPr>
          <w:p w14:paraId="0E813DCE" w14:textId="0904E83F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126537EC" w14:textId="77777777" w:rsidTr="001B0231">
        <w:tc>
          <w:tcPr>
            <w:tcW w:w="9639" w:type="dxa"/>
            <w:shd w:val="clear" w:color="auto" w:fill="auto"/>
          </w:tcPr>
          <w:p w14:paraId="45ACD49C" w14:textId="1C4E69D1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5101F25A" w14:textId="77777777" w:rsidTr="001B0231">
        <w:tc>
          <w:tcPr>
            <w:tcW w:w="9639" w:type="dxa"/>
            <w:shd w:val="clear" w:color="auto" w:fill="auto"/>
          </w:tcPr>
          <w:p w14:paraId="501F04A4" w14:textId="073E41DC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EC6584" w:rsidRPr="00572B3B" w14:paraId="73B9042C" w14:textId="77777777" w:rsidTr="001B0231">
        <w:tc>
          <w:tcPr>
            <w:tcW w:w="9639" w:type="dxa"/>
            <w:shd w:val="clear" w:color="auto" w:fill="auto"/>
          </w:tcPr>
          <w:p w14:paraId="52BB3A51" w14:textId="77777777" w:rsidR="00EC6584" w:rsidRPr="00572B3B" w:rsidRDefault="00EC6584" w:rsidP="001B0231">
            <w:pPr>
              <w:pStyle w:val="StyleTablebodyIoD55pt"/>
            </w:pPr>
          </w:p>
        </w:tc>
      </w:tr>
    </w:tbl>
    <w:p w14:paraId="1BE20885" w14:textId="77777777" w:rsidR="00EC6584" w:rsidRPr="00572B3B" w:rsidRDefault="00EC6584" w:rsidP="00EC6584"/>
    <w:p w14:paraId="496D8599" w14:textId="77777777" w:rsidR="00EC6584" w:rsidRPr="00572B3B" w:rsidRDefault="00EC6584" w:rsidP="00B24B90">
      <w:pPr>
        <w:pStyle w:val="Head3IoD"/>
      </w:pPr>
      <w:r w:rsidRPr="00572B3B">
        <w:t>Referees</w:t>
      </w:r>
    </w:p>
    <w:p w14:paraId="09AB09AA" w14:textId="77777777" w:rsidR="0036266B" w:rsidRPr="00572B3B" w:rsidRDefault="00EC6584" w:rsidP="0036266B">
      <w:pPr>
        <w:pStyle w:val="TablebodyIoD"/>
      </w:pPr>
      <w:r w:rsidRPr="00572B3B">
        <w:t xml:space="preserve">Please provide details of two referees who can support your application and can verify your comments provided. </w:t>
      </w:r>
    </w:p>
    <w:p w14:paraId="019E7263" w14:textId="77777777" w:rsidR="00EC6584" w:rsidRPr="00572B3B" w:rsidRDefault="00EC6584" w:rsidP="00EC6584">
      <w:pPr>
        <w:pStyle w:val="StyleTablebodyIoD55pt"/>
      </w:pPr>
      <w:r w:rsidRPr="00572B3B">
        <w:t>Nb your referees may be contacted. It is preferable that one referee be the chair of a board on which you serve as a director or report to</w:t>
      </w:r>
      <w:r w:rsidR="0036266B" w:rsidRPr="00572B3B">
        <w:br/>
      </w:r>
      <w:r w:rsidRPr="00572B3B">
        <w:t xml:space="preserve">in a management role. 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EC6584" w:rsidRPr="00572B3B" w14:paraId="58E35DC4" w14:textId="77777777" w:rsidTr="005D26C0">
        <w:trPr>
          <w:cantSplit/>
        </w:trPr>
        <w:tc>
          <w:tcPr>
            <w:tcW w:w="9639" w:type="dxa"/>
            <w:gridSpan w:val="2"/>
            <w:tcBorders>
              <w:bottom w:val="nil"/>
            </w:tcBorders>
            <w:shd w:val="clear" w:color="auto" w:fill="auto"/>
          </w:tcPr>
          <w:p w14:paraId="3696F936" w14:textId="77777777" w:rsidR="00EC6584" w:rsidRPr="00572B3B" w:rsidRDefault="00EC6584" w:rsidP="001B0231">
            <w:pPr>
              <w:pStyle w:val="TablebodyIoD"/>
            </w:pPr>
            <w:r w:rsidRPr="00572B3B">
              <w:t>Referee details</w:t>
            </w:r>
          </w:p>
        </w:tc>
      </w:tr>
      <w:tr w:rsidR="003E6FBA" w:rsidRPr="00572B3B" w14:paraId="129995A4" w14:textId="77777777" w:rsidTr="005D26C0">
        <w:trPr>
          <w:cantSplit/>
        </w:trPr>
        <w:tc>
          <w:tcPr>
            <w:tcW w:w="2552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259102A5" w14:textId="77777777" w:rsidR="003E6FBA" w:rsidRPr="00572B3B" w:rsidRDefault="003E6FBA" w:rsidP="003E6FBA">
            <w:pPr>
              <w:pStyle w:val="TablebodyIoD"/>
            </w:pPr>
            <w:r w:rsidRPr="00572B3B">
              <w:t>Name</w:t>
            </w:r>
          </w:p>
        </w:tc>
        <w:tc>
          <w:tcPr>
            <w:tcW w:w="7087" w:type="dxa"/>
            <w:tcBorders>
              <w:top w:val="nil"/>
              <w:bottom w:val="single" w:sz="2" w:space="0" w:color="808080" w:themeColor="background1" w:themeShade="80"/>
            </w:tcBorders>
          </w:tcPr>
          <w:p w14:paraId="471F30A2" w14:textId="74329F4E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13C70471" w14:textId="77777777" w:rsidTr="005D26C0">
        <w:trPr>
          <w:cantSplit/>
        </w:trPr>
        <w:tc>
          <w:tcPr>
            <w:tcW w:w="2552" w:type="dxa"/>
            <w:tcBorders>
              <w:top w:val="single" w:sz="2" w:space="0" w:color="808080" w:themeColor="background1" w:themeShade="80"/>
            </w:tcBorders>
            <w:shd w:val="clear" w:color="auto" w:fill="EBF1F6"/>
          </w:tcPr>
          <w:p w14:paraId="290E5F70" w14:textId="77777777" w:rsidR="003E6FBA" w:rsidRPr="00572B3B" w:rsidRDefault="003E6FBA" w:rsidP="003E6FBA">
            <w:pPr>
              <w:pStyle w:val="TablebodyIoD"/>
            </w:pPr>
            <w:r w:rsidRPr="00572B3B">
              <w:t>Organisation</w:t>
            </w:r>
          </w:p>
        </w:tc>
        <w:tc>
          <w:tcPr>
            <w:tcW w:w="7087" w:type="dxa"/>
            <w:tcBorders>
              <w:top w:val="single" w:sz="2" w:space="0" w:color="808080" w:themeColor="background1" w:themeShade="80"/>
            </w:tcBorders>
          </w:tcPr>
          <w:p w14:paraId="277021A2" w14:textId="55166D05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35B083BA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55022C8E" w14:textId="77777777" w:rsidR="003E6FBA" w:rsidRPr="00572B3B" w:rsidRDefault="003E6FBA" w:rsidP="003E6FBA">
            <w:pPr>
              <w:pStyle w:val="TablebodyIoD"/>
            </w:pPr>
            <w:r w:rsidRPr="00572B3B">
              <w:t>Relationship</w:t>
            </w:r>
          </w:p>
        </w:tc>
        <w:tc>
          <w:tcPr>
            <w:tcW w:w="7087" w:type="dxa"/>
          </w:tcPr>
          <w:p w14:paraId="4F7424B1" w14:textId="5861320E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5508CA7A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4FBA3FD9" w14:textId="77777777" w:rsidR="003E6FBA" w:rsidRPr="00572B3B" w:rsidRDefault="003E6FBA" w:rsidP="003E6FBA">
            <w:pPr>
              <w:pStyle w:val="TablebodyIoD"/>
            </w:pPr>
            <w:r w:rsidRPr="00572B3B">
              <w:t>Email</w:t>
            </w:r>
          </w:p>
        </w:tc>
        <w:tc>
          <w:tcPr>
            <w:tcW w:w="7087" w:type="dxa"/>
          </w:tcPr>
          <w:p w14:paraId="37305A66" w14:textId="23CA29BD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4FFBBFE3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4D4C98D7" w14:textId="77777777" w:rsidR="003E6FBA" w:rsidRPr="00572B3B" w:rsidRDefault="003E6FBA" w:rsidP="003E6FBA">
            <w:pPr>
              <w:pStyle w:val="TablebodyIoD"/>
            </w:pPr>
            <w:r w:rsidRPr="00572B3B">
              <w:t>Mobile</w:t>
            </w:r>
          </w:p>
        </w:tc>
        <w:tc>
          <w:tcPr>
            <w:tcW w:w="7087" w:type="dxa"/>
          </w:tcPr>
          <w:p w14:paraId="0E9046E0" w14:textId="1DB00BA8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</w:tbl>
    <w:p w14:paraId="07FD505E" w14:textId="77777777" w:rsidR="00EC6584" w:rsidRPr="00572B3B" w:rsidRDefault="00EC6584" w:rsidP="00EC6584">
      <w:pPr>
        <w:pStyle w:val="TablebodyIoD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3E6FBA" w:rsidRPr="00572B3B" w14:paraId="6B596AE1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1C00E504" w14:textId="77777777" w:rsidR="003E6FBA" w:rsidRPr="00572B3B" w:rsidRDefault="003E6FBA" w:rsidP="003E6FBA">
            <w:pPr>
              <w:pStyle w:val="TablebodyIoD"/>
            </w:pPr>
            <w:r w:rsidRPr="00572B3B">
              <w:t>Name</w:t>
            </w:r>
          </w:p>
        </w:tc>
        <w:tc>
          <w:tcPr>
            <w:tcW w:w="7087" w:type="dxa"/>
          </w:tcPr>
          <w:p w14:paraId="695E8D23" w14:textId="53E331AA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716EA7E8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60661A8B" w14:textId="77777777" w:rsidR="003E6FBA" w:rsidRPr="00572B3B" w:rsidRDefault="003E6FBA" w:rsidP="003E6FBA">
            <w:pPr>
              <w:pStyle w:val="TablebodyIoD"/>
            </w:pPr>
            <w:r w:rsidRPr="00572B3B">
              <w:t>Organisation</w:t>
            </w:r>
          </w:p>
        </w:tc>
        <w:tc>
          <w:tcPr>
            <w:tcW w:w="7087" w:type="dxa"/>
          </w:tcPr>
          <w:p w14:paraId="48153A69" w14:textId="4DF523E5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41FDF331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3D2C6059" w14:textId="77777777" w:rsidR="003E6FBA" w:rsidRPr="00572B3B" w:rsidRDefault="003E6FBA" w:rsidP="003E6FBA">
            <w:pPr>
              <w:pStyle w:val="TablebodyIoD"/>
            </w:pPr>
            <w:r w:rsidRPr="00572B3B">
              <w:t>Relationship</w:t>
            </w:r>
          </w:p>
        </w:tc>
        <w:tc>
          <w:tcPr>
            <w:tcW w:w="7087" w:type="dxa"/>
          </w:tcPr>
          <w:p w14:paraId="6A7913EA" w14:textId="506ED990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49964712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466769F4" w14:textId="77777777" w:rsidR="003E6FBA" w:rsidRPr="00572B3B" w:rsidRDefault="003E6FBA" w:rsidP="003E6FBA">
            <w:pPr>
              <w:pStyle w:val="TablebodyIoD"/>
            </w:pPr>
            <w:r w:rsidRPr="00572B3B">
              <w:t>Email</w:t>
            </w:r>
          </w:p>
        </w:tc>
        <w:tc>
          <w:tcPr>
            <w:tcW w:w="7087" w:type="dxa"/>
          </w:tcPr>
          <w:p w14:paraId="0858969A" w14:textId="479D4D31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3CEBDB2C" w14:textId="77777777" w:rsidTr="005D26C0">
        <w:trPr>
          <w:cantSplit/>
        </w:trPr>
        <w:tc>
          <w:tcPr>
            <w:tcW w:w="2552" w:type="dxa"/>
            <w:shd w:val="clear" w:color="auto" w:fill="EBF1F6"/>
          </w:tcPr>
          <w:p w14:paraId="25314F10" w14:textId="77777777" w:rsidR="003E6FBA" w:rsidRPr="00572B3B" w:rsidRDefault="003E6FBA" w:rsidP="003E6FBA">
            <w:pPr>
              <w:pStyle w:val="TablebodyIoD"/>
            </w:pPr>
            <w:r w:rsidRPr="00572B3B">
              <w:t>Mobile</w:t>
            </w:r>
          </w:p>
        </w:tc>
        <w:tc>
          <w:tcPr>
            <w:tcW w:w="7087" w:type="dxa"/>
          </w:tcPr>
          <w:p w14:paraId="6FB2E443" w14:textId="78A72F82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</w:tbl>
    <w:p w14:paraId="3F43F223" w14:textId="77777777" w:rsidR="00EC6584" w:rsidRPr="00572B3B" w:rsidRDefault="00EC6584" w:rsidP="00EC6584"/>
    <w:p w14:paraId="2CAD09AC" w14:textId="77777777" w:rsidR="0036266B" w:rsidRPr="00572B3B" w:rsidRDefault="0036266B">
      <w:pPr>
        <w:autoSpaceDE/>
        <w:autoSpaceDN/>
        <w:adjustRightInd/>
        <w:spacing w:after="0" w:line="240" w:lineRule="auto"/>
        <w:textAlignment w:val="auto"/>
      </w:pPr>
      <w:r w:rsidRPr="00572B3B">
        <w:br w:type="page"/>
      </w:r>
    </w:p>
    <w:p w14:paraId="0558E6FA" w14:textId="77777777" w:rsidR="00EC6584" w:rsidRPr="00572B3B" w:rsidRDefault="00EC6584" w:rsidP="00B24B90">
      <w:pPr>
        <w:pStyle w:val="Head3IoD"/>
      </w:pPr>
      <w:r w:rsidRPr="00572B3B">
        <w:lastRenderedPageBreak/>
        <w:t>Your current role</w:t>
      </w:r>
    </w:p>
    <w:p w14:paraId="3EA1AFFB" w14:textId="77777777" w:rsidR="00EC6584" w:rsidRPr="00572B3B" w:rsidRDefault="00EC6584" w:rsidP="00EC6584">
      <w:pPr>
        <w:pStyle w:val="IoD55ptallcaps"/>
      </w:pPr>
      <w:r w:rsidRPr="00572B3B">
        <w:t>1 how long in business, number of employees, nature of business</w:t>
      </w: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6"/>
      </w:tblGrid>
      <w:tr w:rsidR="003E6FBA" w:rsidRPr="00572B3B" w14:paraId="6FDE6E93" w14:textId="77777777" w:rsidTr="00B24B90">
        <w:trPr>
          <w:cantSplit/>
        </w:trPr>
        <w:tc>
          <w:tcPr>
            <w:tcW w:w="2552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5BE8FBA3" w14:textId="77777777" w:rsidR="003E6FBA" w:rsidRPr="00572B3B" w:rsidRDefault="003E6FBA" w:rsidP="003E6FBA">
            <w:pPr>
              <w:pStyle w:val="TablebodyIoD"/>
            </w:pPr>
            <w:r w:rsidRPr="00572B3B">
              <w:t>Company name</w:t>
            </w:r>
          </w:p>
        </w:tc>
        <w:tc>
          <w:tcPr>
            <w:tcW w:w="7086" w:type="dxa"/>
            <w:shd w:val="clear" w:color="auto" w:fill="auto"/>
          </w:tcPr>
          <w:p w14:paraId="140A72AF" w14:textId="74B7DC1D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20D87686" w14:textId="77777777" w:rsidTr="00B24B90">
        <w:trPr>
          <w:cantSplit/>
        </w:trPr>
        <w:tc>
          <w:tcPr>
            <w:tcW w:w="2552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shd w:val="clear" w:color="auto" w:fill="EBF1F6"/>
          </w:tcPr>
          <w:p w14:paraId="4344F6C9" w14:textId="77777777" w:rsidR="003E6FBA" w:rsidRPr="00572B3B" w:rsidRDefault="003E6FBA" w:rsidP="003E6FBA">
            <w:pPr>
              <w:pStyle w:val="TablebodyIoD"/>
            </w:pPr>
            <w:r w:rsidRPr="00572B3B">
              <w:t>Length of time in your current employment</w:t>
            </w:r>
          </w:p>
        </w:tc>
        <w:tc>
          <w:tcPr>
            <w:tcW w:w="7086" w:type="dxa"/>
            <w:shd w:val="clear" w:color="auto" w:fill="auto"/>
          </w:tcPr>
          <w:p w14:paraId="47BC60C0" w14:textId="4C843B4C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4C78C904" w14:textId="77777777" w:rsidTr="00B24B90">
        <w:trPr>
          <w:cantSplit/>
          <w:trHeight w:val="1701"/>
        </w:trPr>
        <w:tc>
          <w:tcPr>
            <w:tcW w:w="2552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shd w:val="clear" w:color="auto" w:fill="EBF1F6"/>
          </w:tcPr>
          <w:p w14:paraId="2B47C52D" w14:textId="77777777" w:rsidR="003E6FBA" w:rsidRPr="00572B3B" w:rsidRDefault="003E6FBA" w:rsidP="003E6FBA">
            <w:pPr>
              <w:pStyle w:val="TablebodyIoD"/>
            </w:pPr>
            <w:r w:rsidRPr="00572B3B">
              <w:t>Key responsibilities</w:t>
            </w:r>
          </w:p>
        </w:tc>
        <w:tc>
          <w:tcPr>
            <w:tcW w:w="7086" w:type="dxa"/>
            <w:shd w:val="clear" w:color="auto" w:fill="auto"/>
          </w:tcPr>
          <w:p w14:paraId="7B6428A9" w14:textId="07E3A8B5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278CC532" w14:textId="77777777" w:rsidTr="00B24B90">
        <w:trPr>
          <w:cantSplit/>
          <w:trHeight w:val="1701"/>
        </w:trPr>
        <w:tc>
          <w:tcPr>
            <w:tcW w:w="2552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shd w:val="clear" w:color="auto" w:fill="EBF1F6"/>
          </w:tcPr>
          <w:p w14:paraId="50C46E67" w14:textId="77777777" w:rsidR="003E6FBA" w:rsidRPr="00572B3B" w:rsidRDefault="003E6FBA" w:rsidP="003E6FBA">
            <w:pPr>
              <w:pStyle w:val="TablebodyIoD"/>
            </w:pPr>
            <w:r w:rsidRPr="00572B3B">
              <w:t>Achievements</w:t>
            </w:r>
          </w:p>
        </w:tc>
        <w:tc>
          <w:tcPr>
            <w:tcW w:w="7086" w:type="dxa"/>
            <w:shd w:val="clear" w:color="auto" w:fill="auto"/>
          </w:tcPr>
          <w:p w14:paraId="1ACC37FE" w14:textId="43CBCFEA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64D5E6C9" w14:textId="77777777" w:rsidTr="00B24B90">
        <w:trPr>
          <w:cantSplit/>
          <w:trHeight w:val="1701"/>
        </w:trPr>
        <w:tc>
          <w:tcPr>
            <w:tcW w:w="2552" w:type="dxa"/>
            <w:tcBorders>
              <w:top w:val="single" w:sz="2" w:space="0" w:color="808080" w:themeColor="background1" w:themeShade="80"/>
              <w:bottom w:val="nil"/>
            </w:tcBorders>
            <w:shd w:val="clear" w:color="auto" w:fill="EBF1F6"/>
          </w:tcPr>
          <w:p w14:paraId="5E75D24C" w14:textId="77777777" w:rsidR="003E6FBA" w:rsidRPr="00572B3B" w:rsidRDefault="003E6FBA" w:rsidP="003E6FBA">
            <w:pPr>
              <w:pStyle w:val="TablebodyIoD"/>
            </w:pPr>
            <w:r w:rsidRPr="00572B3B">
              <w:t>Details / history on the company or organisation you are currently with</w:t>
            </w:r>
            <w:r w:rsidRPr="00572B3B">
              <w:rPr>
                <w:vertAlign w:val="superscript"/>
              </w:rPr>
              <w:t>1</w:t>
            </w:r>
          </w:p>
        </w:tc>
        <w:tc>
          <w:tcPr>
            <w:tcW w:w="7086" w:type="dxa"/>
            <w:shd w:val="clear" w:color="auto" w:fill="auto"/>
          </w:tcPr>
          <w:p w14:paraId="6911A438" w14:textId="7CF42BA1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</w:tbl>
    <w:p w14:paraId="7D03A32E" w14:textId="77777777" w:rsidR="00EC6584" w:rsidRPr="00572B3B" w:rsidRDefault="00EC6584" w:rsidP="00EC6584"/>
    <w:p w14:paraId="0F9806B6" w14:textId="77777777" w:rsidR="00EC6584" w:rsidRPr="00572B3B" w:rsidRDefault="00EC6584" w:rsidP="00B24B90">
      <w:pPr>
        <w:pStyle w:val="Head3IoD"/>
      </w:pPr>
      <w:r w:rsidRPr="00572B3B">
        <w:t>Employment history</w:t>
      </w:r>
    </w:p>
    <w:p w14:paraId="56463647" w14:textId="77777777" w:rsidR="00EC6584" w:rsidRPr="00572B3B" w:rsidRDefault="00EC6584" w:rsidP="0036266B">
      <w:pPr>
        <w:pStyle w:val="TablebodyIoD"/>
      </w:pPr>
      <w:r w:rsidRPr="00572B3B">
        <w:t>Please list details of your employment history in reverse chronological order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86"/>
        <w:gridCol w:w="3402"/>
      </w:tblGrid>
      <w:tr w:rsidR="003403A4" w:rsidRPr="00572B3B" w14:paraId="5BADAE1D" w14:textId="77777777" w:rsidTr="00B24B90">
        <w:trPr>
          <w:cantSplit/>
        </w:trPr>
        <w:tc>
          <w:tcPr>
            <w:tcW w:w="2551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5E9D2A8B" w14:textId="77777777" w:rsidR="003403A4" w:rsidRPr="00572B3B" w:rsidRDefault="003403A4" w:rsidP="001B0231">
            <w:pPr>
              <w:pStyle w:val="TablebodyIoD"/>
            </w:pPr>
            <w:r w:rsidRPr="00572B3B">
              <w:t>Date</w:t>
            </w:r>
          </w:p>
        </w:tc>
        <w:tc>
          <w:tcPr>
            <w:tcW w:w="3686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4E75EDC9" w14:textId="77777777" w:rsidR="003403A4" w:rsidRPr="00572B3B" w:rsidRDefault="003403A4" w:rsidP="001B0231">
            <w:pPr>
              <w:pStyle w:val="TablebodyIoD"/>
            </w:pPr>
            <w:r w:rsidRPr="00572B3B">
              <w:t>Company</w:t>
            </w:r>
          </w:p>
        </w:tc>
        <w:tc>
          <w:tcPr>
            <w:tcW w:w="3402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1D302950" w14:textId="77777777" w:rsidR="003403A4" w:rsidRPr="00572B3B" w:rsidRDefault="003403A4" w:rsidP="001B0231">
            <w:pPr>
              <w:pStyle w:val="TablebodyIoD"/>
            </w:pPr>
            <w:r w:rsidRPr="00572B3B">
              <w:t>Position</w:t>
            </w:r>
          </w:p>
        </w:tc>
      </w:tr>
      <w:tr w:rsidR="003E6FBA" w:rsidRPr="00572B3B" w14:paraId="3489DB65" w14:textId="77777777" w:rsidTr="00B24B90">
        <w:trPr>
          <w:cantSplit/>
        </w:trPr>
        <w:tc>
          <w:tcPr>
            <w:tcW w:w="2551" w:type="dxa"/>
            <w:tcBorders>
              <w:top w:val="single" w:sz="2" w:space="0" w:color="808080" w:themeColor="background1" w:themeShade="80"/>
            </w:tcBorders>
          </w:tcPr>
          <w:p w14:paraId="30FD7663" w14:textId="3F2F2E90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686" w:type="dxa"/>
            <w:tcBorders>
              <w:top w:val="single" w:sz="2" w:space="0" w:color="808080" w:themeColor="background1" w:themeShade="80"/>
            </w:tcBorders>
          </w:tcPr>
          <w:p w14:paraId="06B3845E" w14:textId="018E3202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402" w:type="dxa"/>
            <w:tcBorders>
              <w:top w:val="single" w:sz="2" w:space="0" w:color="808080" w:themeColor="background1" w:themeShade="80"/>
            </w:tcBorders>
          </w:tcPr>
          <w:p w14:paraId="2FE9B9CE" w14:textId="5D20A321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7662ADE6" w14:textId="77777777" w:rsidTr="001B0231">
        <w:trPr>
          <w:cantSplit/>
        </w:trPr>
        <w:tc>
          <w:tcPr>
            <w:tcW w:w="2551" w:type="dxa"/>
          </w:tcPr>
          <w:p w14:paraId="27B27714" w14:textId="101A2E45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686" w:type="dxa"/>
          </w:tcPr>
          <w:p w14:paraId="048EF563" w14:textId="47213810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402" w:type="dxa"/>
          </w:tcPr>
          <w:p w14:paraId="7B689680" w14:textId="481F175C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267FE9A6" w14:textId="77777777" w:rsidTr="003403A4">
        <w:trPr>
          <w:cantSplit/>
        </w:trPr>
        <w:tc>
          <w:tcPr>
            <w:tcW w:w="2551" w:type="dxa"/>
          </w:tcPr>
          <w:p w14:paraId="42B64511" w14:textId="576DCC61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686" w:type="dxa"/>
          </w:tcPr>
          <w:p w14:paraId="65848865" w14:textId="6070A6A3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402" w:type="dxa"/>
          </w:tcPr>
          <w:p w14:paraId="28718820" w14:textId="6BCFED40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46580B78" w14:textId="77777777" w:rsidTr="003403A4">
        <w:trPr>
          <w:cantSplit/>
        </w:trPr>
        <w:tc>
          <w:tcPr>
            <w:tcW w:w="2551" w:type="dxa"/>
          </w:tcPr>
          <w:p w14:paraId="14335DB9" w14:textId="2A4691BC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686" w:type="dxa"/>
          </w:tcPr>
          <w:p w14:paraId="119F4293" w14:textId="5CB5A4F0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402" w:type="dxa"/>
          </w:tcPr>
          <w:p w14:paraId="25C9B601" w14:textId="22CD9F5F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49D9910D" w14:textId="77777777" w:rsidTr="003403A4">
        <w:trPr>
          <w:cantSplit/>
        </w:trPr>
        <w:tc>
          <w:tcPr>
            <w:tcW w:w="2551" w:type="dxa"/>
          </w:tcPr>
          <w:p w14:paraId="3ABCE2E5" w14:textId="7051B3BC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686" w:type="dxa"/>
          </w:tcPr>
          <w:p w14:paraId="7B593F08" w14:textId="3F857057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402" w:type="dxa"/>
          </w:tcPr>
          <w:p w14:paraId="29D41FED" w14:textId="4567C160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138EE869" w14:textId="77777777" w:rsidTr="001B0231">
        <w:trPr>
          <w:cantSplit/>
        </w:trPr>
        <w:tc>
          <w:tcPr>
            <w:tcW w:w="2551" w:type="dxa"/>
          </w:tcPr>
          <w:p w14:paraId="3A9E8447" w14:textId="0969165B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686" w:type="dxa"/>
          </w:tcPr>
          <w:p w14:paraId="6E45687D" w14:textId="7D339BAF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402" w:type="dxa"/>
          </w:tcPr>
          <w:p w14:paraId="77C6754C" w14:textId="38724CC1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59873E2A" w14:textId="77777777" w:rsidTr="001B0231">
        <w:trPr>
          <w:cantSplit/>
        </w:trPr>
        <w:tc>
          <w:tcPr>
            <w:tcW w:w="2551" w:type="dxa"/>
          </w:tcPr>
          <w:p w14:paraId="6C76CB19" w14:textId="1F8B59A2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686" w:type="dxa"/>
          </w:tcPr>
          <w:p w14:paraId="245A7ED0" w14:textId="3FE87FDC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402" w:type="dxa"/>
          </w:tcPr>
          <w:p w14:paraId="3EBFA770" w14:textId="13F74987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758F7444" w14:textId="77777777" w:rsidTr="001B0231">
        <w:trPr>
          <w:cantSplit/>
        </w:trPr>
        <w:tc>
          <w:tcPr>
            <w:tcW w:w="2551" w:type="dxa"/>
          </w:tcPr>
          <w:p w14:paraId="3468C03A" w14:textId="3FFA54A6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686" w:type="dxa"/>
          </w:tcPr>
          <w:p w14:paraId="31A34B49" w14:textId="557DFB5B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  <w:tc>
          <w:tcPr>
            <w:tcW w:w="3402" w:type="dxa"/>
          </w:tcPr>
          <w:p w14:paraId="608BFDAB" w14:textId="10CC897A" w:rsidR="003E6FBA" w:rsidRPr="007D1A3F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</w:tbl>
    <w:p w14:paraId="1B6C4B2B" w14:textId="77777777" w:rsidR="00EC6584" w:rsidRPr="00572B3B" w:rsidRDefault="00EC6584" w:rsidP="00EC6584"/>
    <w:p w14:paraId="248C6AD8" w14:textId="77777777" w:rsidR="003403A4" w:rsidRPr="00572B3B" w:rsidRDefault="003403A4">
      <w:pPr>
        <w:autoSpaceDE/>
        <w:autoSpaceDN/>
        <w:adjustRightInd/>
        <w:spacing w:after="0" w:line="240" w:lineRule="auto"/>
        <w:textAlignment w:val="auto"/>
      </w:pPr>
      <w:r w:rsidRPr="00572B3B">
        <w:br w:type="page"/>
      </w:r>
    </w:p>
    <w:p w14:paraId="39EB991E" w14:textId="77777777" w:rsidR="003403A4" w:rsidRPr="00572B3B" w:rsidRDefault="003403A4" w:rsidP="00B24B90">
      <w:pPr>
        <w:pStyle w:val="Head3IoD"/>
      </w:pPr>
      <w:r w:rsidRPr="00572B3B">
        <w:lastRenderedPageBreak/>
        <w:t xml:space="preserve">Governance experience </w:t>
      </w:r>
    </w:p>
    <w:p w14:paraId="1E5DD3AA" w14:textId="77777777" w:rsidR="003403A4" w:rsidRPr="00572B3B" w:rsidRDefault="003403A4" w:rsidP="003403A4">
      <w:pPr>
        <w:pStyle w:val="TablebodyIoD"/>
      </w:pPr>
      <w:r w:rsidRPr="00572B3B">
        <w:rPr>
          <w:noProof/>
          <w:lang w:val="en-US"/>
        </w:rPr>
        <w:t>Please highlight your relevant board experience/exposure, including your experience as a director reporting to, or advising boards, committees or executive management.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E6FBA" w:rsidRPr="00572B3B" w14:paraId="2F63CD52" w14:textId="77777777" w:rsidTr="00195209">
        <w:trPr>
          <w:cantSplit/>
          <w:trHeight w:hRule="exact" w:val="4820"/>
        </w:trPr>
        <w:tc>
          <w:tcPr>
            <w:tcW w:w="9639" w:type="dxa"/>
            <w:shd w:val="clear" w:color="auto" w:fill="auto"/>
          </w:tcPr>
          <w:p w14:paraId="108DEA57" w14:textId="4FE7905A" w:rsidR="003E6FBA" w:rsidRPr="00572B3B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403A4" w:rsidRPr="00572B3B" w14:paraId="0125AC98" w14:textId="77777777" w:rsidTr="001B0231">
        <w:tc>
          <w:tcPr>
            <w:tcW w:w="9639" w:type="dxa"/>
            <w:shd w:val="clear" w:color="auto" w:fill="auto"/>
          </w:tcPr>
          <w:p w14:paraId="22C881BB" w14:textId="77777777" w:rsidR="003403A4" w:rsidRPr="00572B3B" w:rsidRDefault="003403A4" w:rsidP="001B0231">
            <w:pPr>
              <w:pStyle w:val="StyleTablebodyIoD55pt"/>
            </w:pPr>
            <w:r w:rsidRPr="00572B3B">
              <w:t xml:space="preserve">(max </w:t>
            </w:r>
            <w:r w:rsidR="003644A2" w:rsidRPr="00572B3B">
              <w:t>250</w:t>
            </w:r>
            <w:r w:rsidRPr="00572B3B">
              <w:t xml:space="preserve"> words)</w:t>
            </w:r>
          </w:p>
        </w:tc>
      </w:tr>
    </w:tbl>
    <w:p w14:paraId="1D5AE58A" w14:textId="77777777" w:rsidR="00800FCF" w:rsidRDefault="00800FCF" w:rsidP="00EC6584"/>
    <w:p w14:paraId="432499F4" w14:textId="77777777" w:rsidR="00195209" w:rsidRPr="00572B3B" w:rsidRDefault="00195209" w:rsidP="00195209">
      <w:pPr>
        <w:pStyle w:val="Head3IoD"/>
      </w:pPr>
      <w:r>
        <w:t>Good g</w:t>
      </w:r>
      <w:r w:rsidRPr="00572B3B">
        <w:t xml:space="preserve">overnance </w:t>
      </w:r>
    </w:p>
    <w:p w14:paraId="6E32FB2B" w14:textId="77777777" w:rsidR="00195209" w:rsidRPr="00572B3B" w:rsidRDefault="00195209" w:rsidP="00195209">
      <w:pPr>
        <w:pStyle w:val="TablebodyIoD"/>
      </w:pPr>
      <w:r w:rsidRPr="00195209">
        <w:rPr>
          <w:noProof/>
          <w:lang w:val="en-US"/>
        </w:rPr>
        <w:t>Tell us what you understand good governance to be? (max 250 words)</w:t>
      </w:r>
      <w:r w:rsidRPr="00572B3B">
        <w:rPr>
          <w:noProof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E6FBA" w:rsidRPr="000E6675" w14:paraId="416FBAF3" w14:textId="77777777" w:rsidTr="00356F05">
        <w:trPr>
          <w:cantSplit/>
          <w:trHeight w:val="4820"/>
        </w:trPr>
        <w:tc>
          <w:tcPr>
            <w:tcW w:w="9639" w:type="dxa"/>
            <w:shd w:val="clear" w:color="auto" w:fill="auto"/>
          </w:tcPr>
          <w:p w14:paraId="34DA9AC1" w14:textId="69FAA8CA" w:rsidR="003E6FBA" w:rsidRPr="000E6675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</w:tbl>
    <w:p w14:paraId="7663D823" w14:textId="77777777" w:rsidR="00800FCF" w:rsidRDefault="00800FCF">
      <w:pPr>
        <w:autoSpaceDE/>
        <w:autoSpaceDN/>
        <w:adjustRightInd/>
        <w:spacing w:after="0" w:line="240" w:lineRule="auto"/>
        <w:textAlignment w:val="auto"/>
      </w:pPr>
      <w:r>
        <w:br w:type="page"/>
      </w:r>
    </w:p>
    <w:p w14:paraId="6F67AB13" w14:textId="77777777" w:rsidR="003644A2" w:rsidRPr="00572B3B" w:rsidRDefault="003644A2" w:rsidP="00B24B90">
      <w:pPr>
        <w:pStyle w:val="Head3IoD"/>
      </w:pPr>
      <w:r w:rsidRPr="00572B3B">
        <w:lastRenderedPageBreak/>
        <w:t xml:space="preserve">Financial literacy </w:t>
      </w:r>
    </w:p>
    <w:p w14:paraId="771AFB8C" w14:textId="77777777" w:rsidR="003403A4" w:rsidRPr="00572B3B" w:rsidRDefault="003644A2" w:rsidP="003644A2">
      <w:pPr>
        <w:pStyle w:val="TablebodyIoD"/>
        <w:rPr>
          <w:noProof/>
        </w:rPr>
      </w:pPr>
      <w:r w:rsidRPr="00572B3B">
        <w:t xml:space="preserve">What evidence can you provide to demonstrate you have a sufficient level of financial literacy that would enable you to discharge your responsibilities as a Board member?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E6FBA" w:rsidRPr="00572B3B" w14:paraId="36FC2FFD" w14:textId="77777777" w:rsidTr="000E6675">
        <w:trPr>
          <w:cantSplit/>
          <w:trHeight w:hRule="exact" w:val="5670"/>
        </w:trPr>
        <w:tc>
          <w:tcPr>
            <w:tcW w:w="9639" w:type="dxa"/>
            <w:shd w:val="clear" w:color="auto" w:fill="auto"/>
          </w:tcPr>
          <w:p w14:paraId="61312F9B" w14:textId="07D901A9" w:rsidR="003E6FBA" w:rsidRPr="00572B3B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3E6FBA" w:rsidRPr="00572B3B" w14:paraId="728526CE" w14:textId="77777777" w:rsidTr="001B0231">
        <w:tc>
          <w:tcPr>
            <w:tcW w:w="9639" w:type="dxa"/>
            <w:shd w:val="clear" w:color="auto" w:fill="auto"/>
          </w:tcPr>
          <w:p w14:paraId="03C9DF38" w14:textId="77777777" w:rsidR="003E6FBA" w:rsidRPr="00572B3B" w:rsidRDefault="003E6FBA" w:rsidP="003E6FBA">
            <w:pPr>
              <w:pStyle w:val="StyleTablebodyIoD55pt"/>
            </w:pPr>
            <w:r w:rsidRPr="00572B3B">
              <w:t>(max 250 words)</w:t>
            </w:r>
          </w:p>
        </w:tc>
      </w:tr>
    </w:tbl>
    <w:p w14:paraId="792EA744" w14:textId="77777777" w:rsidR="00FD5715" w:rsidRPr="00572B3B" w:rsidRDefault="00FD5715">
      <w:pPr>
        <w:autoSpaceDE/>
        <w:autoSpaceDN/>
        <w:adjustRightInd/>
        <w:spacing w:after="0" w:line="240" w:lineRule="auto"/>
        <w:textAlignment w:val="auto"/>
      </w:pPr>
      <w:r w:rsidRPr="00572B3B">
        <w:br w:type="page"/>
      </w:r>
    </w:p>
    <w:p w14:paraId="0DD3D46A" w14:textId="77777777" w:rsidR="00FD5715" w:rsidRPr="00572B3B" w:rsidRDefault="00FD5715" w:rsidP="00B24B90">
      <w:pPr>
        <w:pStyle w:val="Head3IoD"/>
      </w:pPr>
      <w:r w:rsidRPr="00572B3B">
        <w:lastRenderedPageBreak/>
        <w:t xml:space="preserve">Advancing your governance career </w:t>
      </w:r>
    </w:p>
    <w:p w14:paraId="1288B1F7" w14:textId="77777777" w:rsidR="00FD5715" w:rsidRPr="00572B3B" w:rsidRDefault="00FD5715" w:rsidP="00FD5715">
      <w:pPr>
        <w:pStyle w:val="TablebodyIoD"/>
        <w:rPr>
          <w:noProof/>
          <w:lang w:val="en-US"/>
        </w:rPr>
      </w:pPr>
      <w:r w:rsidRPr="00572B3B">
        <w:rPr>
          <w:noProof/>
          <w:lang w:val="en-US"/>
        </w:rPr>
        <w:t>Briefly describe why you aspire to become a director and what values and contribution you would bring to a board?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E6FBA" w:rsidRPr="00572B3B" w14:paraId="63CCDCBE" w14:textId="77777777" w:rsidTr="00800FCF">
        <w:trPr>
          <w:cantSplit/>
          <w:trHeight w:hRule="exact" w:val="6237"/>
        </w:trPr>
        <w:tc>
          <w:tcPr>
            <w:tcW w:w="9639" w:type="dxa"/>
            <w:shd w:val="clear" w:color="auto" w:fill="auto"/>
          </w:tcPr>
          <w:p w14:paraId="212000D6" w14:textId="050F403D" w:rsidR="003E6FBA" w:rsidRPr="00572B3B" w:rsidRDefault="003E6FBA" w:rsidP="003E6FBA">
            <w:pPr>
              <w:pStyle w:val="Tablebodyanswer"/>
            </w:pPr>
            <w:r w:rsidRPr="00984B96">
              <w:rPr>
                <w:highlight w:val="yellow"/>
              </w:rPr>
              <w:t>Add</w:t>
            </w:r>
          </w:p>
        </w:tc>
      </w:tr>
      <w:tr w:rsidR="00FD5715" w:rsidRPr="00572B3B" w14:paraId="5E5B9F82" w14:textId="77777777" w:rsidTr="001B0231">
        <w:tc>
          <w:tcPr>
            <w:tcW w:w="9639" w:type="dxa"/>
            <w:shd w:val="clear" w:color="auto" w:fill="auto"/>
          </w:tcPr>
          <w:p w14:paraId="453D5E68" w14:textId="77777777" w:rsidR="00FD5715" w:rsidRPr="00572B3B" w:rsidRDefault="00FD5715" w:rsidP="001B0231">
            <w:pPr>
              <w:pStyle w:val="StyleTablebodyIoD55pt"/>
            </w:pPr>
            <w:r w:rsidRPr="00572B3B">
              <w:t>(max 250 words)</w:t>
            </w:r>
          </w:p>
        </w:tc>
      </w:tr>
    </w:tbl>
    <w:p w14:paraId="4321508C" w14:textId="28CDB4B8" w:rsidR="00572B7C" w:rsidRDefault="00572B7C" w:rsidP="00572B7C"/>
    <w:p w14:paraId="769AAD63" w14:textId="77777777" w:rsidR="00CF2761" w:rsidRPr="00572B3B" w:rsidRDefault="00CF2761" w:rsidP="00572B7C"/>
    <w:p w14:paraId="701BEAD7" w14:textId="77777777" w:rsidR="00572B7C" w:rsidRPr="00572B7C" w:rsidRDefault="00572B7C" w:rsidP="00423BB5">
      <w:pPr>
        <w:pStyle w:val="H2"/>
      </w:pPr>
      <w:r w:rsidRPr="00572B3B">
        <w:t>Thank you for entering this award, kindly sponsored by</w:t>
      </w:r>
    </w:p>
    <w:p w14:paraId="7A0D2E17" w14:textId="77777777" w:rsidR="003F5976" w:rsidRDefault="003F5976" w:rsidP="003F5976">
      <w:pPr>
        <w:pStyle w:val="H2"/>
        <w:spacing w:after="360"/>
      </w:pPr>
      <w:r>
        <w:rPr>
          <w:noProof/>
          <w:lang w:val="en-NZ" w:eastAsia="en-NZ"/>
        </w:rPr>
        <w:drawing>
          <wp:inline distT="0" distB="0" distL="0" distR="0" wp14:anchorId="2DC8FA81" wp14:editId="123EEE6C">
            <wp:extent cx="1790700" cy="355600"/>
            <wp:effectExtent l="0" t="0" r="0" b="0"/>
            <wp:docPr id="16" name="Picture 16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-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976" w:rsidSect="00D97ACF">
      <w:headerReference w:type="default" r:id="rId18"/>
      <w:footerReference w:type="default" r:id="rId19"/>
      <w:headerReference w:type="first" r:id="rId20"/>
      <w:footerReference w:type="first" r:id="rId21"/>
      <w:pgSz w:w="11910" w:h="16840"/>
      <w:pgMar w:top="1899" w:right="1134" w:bottom="1701" w:left="1134" w:header="1134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77D74" w14:textId="77777777" w:rsidR="000558B3" w:rsidRDefault="000558B3" w:rsidP="00317C2B">
      <w:r>
        <w:separator/>
      </w:r>
    </w:p>
  </w:endnote>
  <w:endnote w:type="continuationSeparator" w:id="0">
    <w:p w14:paraId="44F18A81" w14:textId="77777777" w:rsidR="000558B3" w:rsidRDefault="000558B3" w:rsidP="00317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20B0704020202020204"/>
    <w:charset w:val="A1"/>
    <w:family w:val="auto"/>
    <w:pitch w:val="variable"/>
    <w:sig w:usb0="E0002AFF" w:usb1="C0007843" w:usb2="00000009" w:usb3="00000000" w:csb0="000001FF" w:csb1="00000000"/>
  </w:font>
  <w:font w:name="UntitledSerif-Regular">
    <w:altName w:val="Cambria"/>
    <w:charset w:val="00"/>
    <w:family w:val="auto"/>
    <w:pitch w:val="variable"/>
    <w:sig w:usb0="00000007" w:usb1="00000001" w:usb2="00000000" w:usb3="00000000" w:csb0="00000093" w:csb1="00000000"/>
  </w:font>
  <w:font w:name="UntitledSans-Bold">
    <w:altName w:val="Cambria"/>
    <w:charset w:val="00"/>
    <w:family w:val="auto"/>
    <w:pitch w:val="variable"/>
    <w:sig w:usb0="00000007" w:usb1="00000001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9A8A3" w14:textId="0A2209D9" w:rsidR="00604AE3" w:rsidRDefault="00413D21">
    <w:pPr>
      <w:pStyle w:val="Footer"/>
    </w:pPr>
    <w:r>
      <w:rPr>
        <w:noProof/>
        <w:lang w:eastAsia="en-NZ"/>
      </w:rPr>
      <w:drawing>
        <wp:anchor distT="0" distB="0" distL="114300" distR="114300" simplePos="0" relativeHeight="251734016" behindDoc="1" locked="0" layoutInCell="1" allowOverlap="0" wp14:anchorId="56E08BFF" wp14:editId="54F30DCD">
          <wp:simplePos x="0" y="0"/>
          <wp:positionH relativeFrom="page">
            <wp:posOffset>601345</wp:posOffset>
          </wp:positionH>
          <wp:positionV relativeFrom="page">
            <wp:posOffset>9584690</wp:posOffset>
          </wp:positionV>
          <wp:extent cx="1785600" cy="676800"/>
          <wp:effectExtent l="0" t="0" r="5715" b="9525"/>
          <wp:wrapTight wrapText="bothSides">
            <wp:wrapPolygon edited="0">
              <wp:start x="0" y="0"/>
              <wp:lineTo x="0" y="21296"/>
              <wp:lineTo x="21439" y="21296"/>
              <wp:lineTo x="21439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od-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05" t="-5306" r="-1553" b="-3766"/>
                  <a:stretch/>
                </pic:blipFill>
                <pic:spPr bwMode="auto">
                  <a:xfrm>
                    <a:off x="0" y="0"/>
                    <a:ext cx="1785600" cy="67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AE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39341737" wp14:editId="1E6B657C">
              <wp:simplePos x="0" y="0"/>
              <wp:positionH relativeFrom="column">
                <wp:posOffset>4647565</wp:posOffset>
              </wp:positionH>
              <wp:positionV relativeFrom="page">
                <wp:posOffset>10055225</wp:posOffset>
              </wp:positionV>
              <wp:extent cx="1710000" cy="3492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0000" cy="34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BCB9A3" w14:textId="77777777" w:rsidR="00604AE3" w:rsidRDefault="00604AE3" w:rsidP="00604AE3">
                          <w:pPr>
                            <w:pStyle w:val="p"/>
                            <w:jc w:val="right"/>
                            <w:rPr>
                              <w:b/>
                              <w:bCs/>
                              <w:color w:val="084E89"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color w:val="084E89"/>
                              <w:sz w:val="21"/>
                              <w:szCs w:val="21"/>
                            </w:rPr>
                            <w:t>www.iod.org.nz</w:t>
                          </w:r>
                        </w:p>
                        <w:p w14:paraId="072A9FA6" w14:textId="77777777" w:rsidR="00604AE3" w:rsidRDefault="00604AE3" w:rsidP="00604AE3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34173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65.95pt;margin-top:791.75pt;width:134.65pt;height:27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" filled="f" stroked="f" strokeweight=".5pt">
              <v:textbox>
                <w:txbxContent>
                  <w:p w14:paraId="74BCB9A3" w14:textId="77777777" w:rsidR="00604AE3" w:rsidRDefault="00604AE3" w:rsidP="00604AE3">
                    <w:pPr>
                      <w:pStyle w:val="p"/>
                      <w:jc w:val="right"/>
                      <w:rPr>
                        <w:b/>
                        <w:bCs/>
                        <w:color w:val="084E89"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084E89"/>
                        <w:sz w:val="21"/>
                        <w:szCs w:val="21"/>
                      </w:rPr>
                      <w:t>www.iod.org.nz</w:t>
                    </w:r>
                  </w:p>
                  <w:p w14:paraId="072A9FA6" w14:textId="77777777" w:rsidR="00604AE3" w:rsidRDefault="00604AE3" w:rsidP="00604AE3">
                    <w:pPr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7F1FD" w14:textId="6277E6E7" w:rsidR="003F5976" w:rsidRPr="003F5976" w:rsidRDefault="00FA599D" w:rsidP="003F5976">
    <w:pPr>
      <w:pStyle w:val="Footer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3028C77B" wp14:editId="31C5A82C">
              <wp:simplePos x="0" y="0"/>
              <wp:positionH relativeFrom="column">
                <wp:posOffset>4490806</wp:posOffset>
              </wp:positionH>
              <wp:positionV relativeFrom="paragraph">
                <wp:posOffset>322452</wp:posOffset>
              </wp:positionV>
              <wp:extent cx="1753200" cy="583200"/>
              <wp:effectExtent l="0" t="0" r="0" b="762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200" cy="58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483AC" w14:textId="2130413C" w:rsidR="003F5976" w:rsidRPr="00413F90" w:rsidRDefault="003F5976" w:rsidP="00572B7C">
                          <w:pPr>
                            <w:pStyle w:val="Footerheaderblue"/>
                            <w:rPr>
                              <w:rFonts w:ascii="Arial" w:hAnsi="Arial"/>
                            </w:rPr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27741D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fldSimple w:instr=" NUMPAGES   \* MERGEFORMAT ">
                            <w:r w:rsidR="0027741D">
                              <w:rPr>
                                <w:noProof/>
                              </w:rPr>
                              <w:t>7</w:t>
                            </w:r>
                          </w:fldSimple>
                        </w:p>
                      </w:txbxContent>
                    </wps:txbx>
                    <wps:bodyPr rot="0" vert="horz" wrap="square" lIns="91440" tIns="91440" rIns="91440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28C7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53.6pt;margin-top:25.4pt;width:138.05pt;height:45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" filled="f" stroked="f">
              <v:textbox inset=",7.2pt,,0">
                <w:txbxContent>
                  <w:p w14:paraId="44E483AC" w14:textId="2130413C" w:rsidR="003F5976" w:rsidRPr="00413F90" w:rsidRDefault="003F5976" w:rsidP="00572B7C">
                    <w:pPr>
                      <w:pStyle w:val="Footerheaderblue"/>
                      <w:rPr>
                        <w:rFonts w:ascii="Arial" w:hAnsi="Arial"/>
                      </w:rPr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27741D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t xml:space="preserve"> of </w:t>
                    </w:r>
                    <w:fldSimple w:instr=" NUMPAGES   \* MERGEFORMAT ">
                      <w:r w:rsidR="0027741D">
                        <w:rPr>
                          <w:noProof/>
                        </w:rPr>
                        <w:t>7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  <w:lang w:eastAsia="en-NZ"/>
      </w:rPr>
      <w:drawing>
        <wp:anchor distT="0" distB="0" distL="114300" distR="114300" simplePos="0" relativeHeight="251729920" behindDoc="0" locked="0" layoutInCell="1" allowOverlap="1" wp14:anchorId="2CE229A6" wp14:editId="054E8EB7">
          <wp:simplePos x="0" y="0"/>
          <wp:positionH relativeFrom="column">
            <wp:posOffset>-92769</wp:posOffset>
          </wp:positionH>
          <wp:positionV relativeFrom="paragraph">
            <wp:posOffset>56234</wp:posOffset>
          </wp:positionV>
          <wp:extent cx="1457960" cy="809625"/>
          <wp:effectExtent l="0" t="0" r="889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C5991" w14:textId="77777777" w:rsidR="005B30D8" w:rsidRPr="0095362A" w:rsidRDefault="003F5976" w:rsidP="0095362A">
    <w:pPr>
      <w:pStyle w:val="Footer"/>
    </w:pPr>
    <w:r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4C8F412" wp14:editId="71500C97">
              <wp:simplePos x="0" y="0"/>
              <wp:positionH relativeFrom="column">
                <wp:posOffset>-94859</wp:posOffset>
              </wp:positionH>
              <wp:positionV relativeFrom="page">
                <wp:posOffset>9722338</wp:posOffset>
              </wp:positionV>
              <wp:extent cx="6336665" cy="848995"/>
              <wp:effectExtent l="0" t="0" r="0" b="825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6665" cy="848995"/>
                        <a:chOff x="0" y="0"/>
                        <a:chExt cx="6336775" cy="849418"/>
                      </a:xfrm>
                    </wpg:grpSpPr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83575" y="266218"/>
                          <a:ext cx="1753200" cy="5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794CA" w14:textId="58131378" w:rsidR="005B30D8" w:rsidRPr="00413F90" w:rsidRDefault="005B30D8" w:rsidP="00572B7C">
                            <w:pPr>
                              <w:pStyle w:val="Footerheaderblue"/>
                              <w:rPr>
                                <w:rFonts w:ascii="Arial" w:hAnsi="Arial"/>
                              </w:rPr>
                            </w:pPr>
                            <w:r>
                              <w:t xml:space="preserve">Page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 \* Arabic 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of </w:t>
                            </w:r>
                            <w:fldSimple w:instr=" NUMPAGES   \* MERGEFORMAT ">
                              <w:r w:rsidR="00446E5A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91440" rIns="91440" bIns="0" anchor="b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96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C8F412" id="Group 1" o:spid="_x0000_s1032" style="position:absolute;margin-left:-7.45pt;margin-top:765.55pt;width:498.95pt;height:66.85pt;z-index:251725824;mso-position-vertical-relative:page" coordsize="63367,8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N2wd3AAACAASURBV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w0duiYBgAAgGFQ&#10;Uv+ip2IfSMA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GOHjmkAAAAY&#10;BiX1L3oq9oEE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vg2HBAAAIABJREFU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jB06pgEAAGAYlNS/6KnYBxI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gLFDxzQAAAAMg5L6Fz0V+0AC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Gh1o9AAAgAElEQVQ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xg4d0wAAADAMSupf9FTsAwk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wNihYxoAAACGQUn9i56KfSAB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De4KiAAACAASURBV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Y4eOaQAAABgGJfUveir2gQQ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YOzQMQ0AAADDoKT+RU/FPp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FLdm&#10;kQAAIABJREFU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CAsUPHNAAA&#10;AAyDkvoXPRX7QAI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NgpOekAACAASURBV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wduiYBgAAgGFQUv+ip2IfS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xg4d0wAAADAMSupf9FTsAwk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fMonkwAAIABJREFU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YO3RMAwAAwDAoqX/R&#10;U7EPJ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Y4eOaQAAABgGJfUv&#10;eir2gQQ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CvDPnAAAgAElEQVQ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CMHTqmAQAAYBiU1L/oqdgHEg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CAsUPHNAAAAAyDkvoXPRX7QAI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DToZ5sAACAASURBV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DGDh3TAAAAMAxK6l/0VOwDCQ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DA2KFjGgAAAIZBSf2Lnop9IAE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tzY5rwAAIABJREFU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Bjh45pAAAAGAYl9S96KvaBB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45835;top:2662;width:17532;height:583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" filled="f" stroked="f">
                <v:textbox inset=",7.2pt,,0">
                  <w:txbxContent>
                    <w:p w14:paraId="6F5794CA" w14:textId="58131378" w:rsidR="005B30D8" w:rsidRPr="00413F90" w:rsidRDefault="005B30D8" w:rsidP="00572B7C">
                      <w:pPr>
                        <w:pStyle w:val="Footerheaderblue"/>
                        <w:rPr>
                          <w:rFonts w:ascii="Arial" w:hAnsi="Arial"/>
                        </w:rPr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 \* Arabic  \* MERGEFORMAT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  <w:r>
                        <w:t xml:space="preserve"> of </w:t>
                      </w:r>
                      <w:r w:rsidR="007A394B">
                        <w:fldChar w:fldCharType="begin"/>
                      </w:r>
                      <w:r w:rsidR="007A394B">
                        <w:instrText xml:space="preserve"> NUMPAGES   \* MERGEFORMAT </w:instrText>
                      </w:r>
                      <w:r w:rsidR="007A394B">
                        <w:fldChar w:fldCharType="separate"/>
                      </w:r>
                      <w:r w:rsidR="00446E5A">
                        <w:rPr>
                          <w:noProof/>
                        </w:rPr>
                        <w:t>7</w:t>
                      </w:r>
                      <w:r w:rsidR="007A394B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4" type="#_x0000_t75" style="position:absolute;width:1457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">
                <v:imagedata r:id="rId2" o:title=""/>
                <v:path arrowok="t"/>
              </v:shape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F1FEE" w14:textId="77777777" w:rsidR="000558B3" w:rsidRDefault="000558B3" w:rsidP="00317C2B">
      <w:r>
        <w:separator/>
      </w:r>
    </w:p>
  </w:footnote>
  <w:footnote w:type="continuationSeparator" w:id="0">
    <w:p w14:paraId="2BCAAAAC" w14:textId="77777777" w:rsidR="000558B3" w:rsidRDefault="000558B3" w:rsidP="00317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AEE9" w14:textId="7095882E" w:rsidR="00455BE7" w:rsidRDefault="00455BE7">
    <w:pPr>
      <w:pStyle w:val="Header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3965083" wp14:editId="289B788C">
              <wp:simplePos x="0" y="0"/>
              <wp:positionH relativeFrom="page">
                <wp:posOffset>2858390</wp:posOffset>
              </wp:positionH>
              <wp:positionV relativeFrom="page">
                <wp:posOffset>360045</wp:posOffset>
              </wp:positionV>
              <wp:extent cx="4100400" cy="39240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0400" cy="3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AC919" w14:textId="13FE1B44" w:rsidR="00455BE7" w:rsidRPr="00AD2681" w:rsidRDefault="00455BE7" w:rsidP="00202BBC">
                          <w:pPr>
                            <w:pStyle w:val="Footeraddress"/>
                            <w:jc w:val="right"/>
                            <w:rPr>
                              <w:lang w:val="en-NZ"/>
                            </w:rPr>
                          </w:pPr>
                          <w:r>
                            <w:rPr>
                              <w:color w:val="808080" w:themeColor="background1" w:themeShade="80"/>
                              <w:lang w:val="en-NZ"/>
                            </w:rPr>
                            <w:t xml:space="preserve">Nelson </w:t>
                          </w:r>
                          <w:r w:rsidRPr="00AD2681">
                            <w:rPr>
                              <w:color w:val="808080" w:themeColor="background1" w:themeShade="80"/>
                              <w:lang w:val="en-NZ"/>
                            </w:rPr>
                            <w:t>emerging director award 2021 application</w:t>
                          </w:r>
                          <w:r w:rsidR="00FD7A24">
                            <w:rPr>
                              <w:color w:val="808080" w:themeColor="background1" w:themeShade="80"/>
                              <w:lang w:val="en-NZ"/>
                            </w:rPr>
                            <w:t xml:space="preserve"> form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965083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9" type="#_x0000_t202" style="position:absolute;margin-left:225.05pt;margin-top:28.35pt;width:322.85pt;height:30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" filled="f" stroked="f">
              <v:textbox inset="0,7.2pt,,7.2pt">
                <w:txbxContent>
                  <w:p w14:paraId="52DAC919" w14:textId="13FE1B44" w:rsidR="00455BE7" w:rsidRPr="00AD2681" w:rsidRDefault="00455BE7" w:rsidP="00202BBC">
                    <w:pPr>
                      <w:pStyle w:val="Footeraddress"/>
                      <w:jc w:val="right"/>
                      <w:rPr>
                        <w:lang w:val="en-NZ"/>
                      </w:rPr>
                    </w:pPr>
                    <w:r>
                      <w:rPr>
                        <w:color w:val="808080" w:themeColor="background1" w:themeShade="80"/>
                        <w:lang w:val="en-NZ"/>
                      </w:rPr>
                      <w:t xml:space="preserve">Nelson </w:t>
                    </w:r>
                    <w:r w:rsidRPr="00AD2681">
                      <w:rPr>
                        <w:color w:val="808080" w:themeColor="background1" w:themeShade="80"/>
                        <w:lang w:val="en-NZ"/>
                      </w:rPr>
                      <w:t>emerging director award 2021 application</w:t>
                    </w:r>
                    <w:r w:rsidR="00FD7A24">
                      <w:rPr>
                        <w:color w:val="808080" w:themeColor="background1" w:themeShade="80"/>
                        <w:lang w:val="en-NZ"/>
                      </w:rPr>
                      <w:t xml:space="preserve">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771D5" w14:textId="77777777" w:rsidR="005B30D8" w:rsidRDefault="005B30D8">
    <w:pPr>
      <w:pStyle w:val="Header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000C59D" wp14:editId="2D96127D">
              <wp:simplePos x="0" y="0"/>
              <wp:positionH relativeFrom="page">
                <wp:posOffset>2858390</wp:posOffset>
              </wp:positionH>
              <wp:positionV relativeFrom="page">
                <wp:posOffset>360045</wp:posOffset>
              </wp:positionV>
              <wp:extent cx="4100400" cy="392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0400" cy="3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574CE" w14:textId="51E67138" w:rsidR="005B30D8" w:rsidRPr="00DF70D5" w:rsidRDefault="005B30D8" w:rsidP="00202BBC">
                          <w:pPr>
                            <w:pStyle w:val="Footeraddress"/>
                            <w:jc w:val="right"/>
                          </w:pPr>
                          <w:r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>
                            <w:rPr>
                              <w:color w:val="808080" w:themeColor="background1" w:themeShade="80"/>
                            </w:rPr>
                            <w:instrText xml:space="preserve"> FILENAME   \* MERGEFORMAT </w:instrTex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446E5A">
                            <w:rPr>
                              <w:noProof/>
                              <w:color w:val="808080" w:themeColor="background1" w:themeShade="80"/>
                            </w:rPr>
                            <w:t>Nelson emerging director award 2022 application form</w: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0C5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225.05pt;margin-top:28.35pt;width:322.85pt;height:30.9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" filled="f" stroked="f">
              <v:textbox inset="0,7.2pt,,7.2pt">
                <w:txbxContent>
                  <w:p w14:paraId="3DB574CE" w14:textId="51E67138" w:rsidR="005B30D8" w:rsidRPr="00DF70D5" w:rsidRDefault="005B30D8" w:rsidP="00202BBC">
                    <w:pPr>
                      <w:pStyle w:val="Footeraddress"/>
                      <w:jc w:val="right"/>
                    </w:pPr>
                    <w:r>
                      <w:rPr>
                        <w:color w:val="808080" w:themeColor="background1" w:themeShade="80"/>
                      </w:rPr>
                      <w:fldChar w:fldCharType="begin"/>
                    </w:r>
                    <w:r>
                      <w:rPr>
                        <w:color w:val="808080" w:themeColor="background1" w:themeShade="80"/>
                      </w:rPr>
                      <w:instrText xml:space="preserve"> FILENAME   \* MERGEFORMAT </w:instrText>
                    </w:r>
                    <w:r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446E5A">
                      <w:rPr>
                        <w:noProof/>
                        <w:color w:val="808080" w:themeColor="background1" w:themeShade="80"/>
                      </w:rPr>
                      <w:t>Nelson emerging director award 2022 application form</w:t>
                    </w:r>
                    <w:r>
                      <w:rPr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D0B06"/>
    <w:multiLevelType w:val="multilevel"/>
    <w:tmpl w:val="633ECB36"/>
    <w:lvl w:ilvl="0">
      <w:start w:val="1"/>
      <w:numFmt w:val="decimal"/>
      <w:pStyle w:val="IoDnumberedbullets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80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247" w:hanging="680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1247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1" w15:restartNumberingAfterBreak="0">
    <w:nsid w:val="669F3DDF"/>
    <w:multiLevelType w:val="multilevel"/>
    <w:tmpl w:val="3394FB7E"/>
    <w:lvl w:ilvl="0">
      <w:start w:val="1"/>
      <w:numFmt w:val="bullet"/>
      <w:pStyle w:val="IoDBullets"/>
      <w:lvlText w:val=""/>
      <w:lvlJc w:val="left"/>
      <w:pPr>
        <w:ind w:left="567" w:hanging="567"/>
      </w:pPr>
      <w:rPr>
        <w:rFonts w:ascii="Wingdings 2" w:hAnsi="Wingdings 2" w:hint="default"/>
        <w:color w:val="084E8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attachedTemplate r:id="rId1"/>
  <w:stylePaneFormatFilter w:val="1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0" w:visibleStyles="0" w:alternateStyleNames="0"/>
  <w:stylePaneSortMethod w:val="000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79"/>
    <w:rsid w:val="00014AAA"/>
    <w:rsid w:val="00015E82"/>
    <w:rsid w:val="00021831"/>
    <w:rsid w:val="00024B3E"/>
    <w:rsid w:val="00040718"/>
    <w:rsid w:val="00046143"/>
    <w:rsid w:val="00054158"/>
    <w:rsid w:val="000558B3"/>
    <w:rsid w:val="00066F41"/>
    <w:rsid w:val="000715D3"/>
    <w:rsid w:val="00076D3A"/>
    <w:rsid w:val="000812BC"/>
    <w:rsid w:val="00083E11"/>
    <w:rsid w:val="00090BAE"/>
    <w:rsid w:val="00092C26"/>
    <w:rsid w:val="000967C1"/>
    <w:rsid w:val="000A61C8"/>
    <w:rsid w:val="000B06B5"/>
    <w:rsid w:val="000B0AC8"/>
    <w:rsid w:val="000B672E"/>
    <w:rsid w:val="000C4DF8"/>
    <w:rsid w:val="000C5697"/>
    <w:rsid w:val="000C6924"/>
    <w:rsid w:val="000C76A1"/>
    <w:rsid w:val="000D056E"/>
    <w:rsid w:val="000E3EB8"/>
    <w:rsid w:val="000E6675"/>
    <w:rsid w:val="000E6708"/>
    <w:rsid w:val="000F07EE"/>
    <w:rsid w:val="001018B1"/>
    <w:rsid w:val="00103F7F"/>
    <w:rsid w:val="001051A3"/>
    <w:rsid w:val="001120D3"/>
    <w:rsid w:val="00113464"/>
    <w:rsid w:val="0011547D"/>
    <w:rsid w:val="00115769"/>
    <w:rsid w:val="001217D3"/>
    <w:rsid w:val="00122AC9"/>
    <w:rsid w:val="001268BA"/>
    <w:rsid w:val="001272B1"/>
    <w:rsid w:val="00130C5D"/>
    <w:rsid w:val="00131D80"/>
    <w:rsid w:val="0014417F"/>
    <w:rsid w:val="001533B6"/>
    <w:rsid w:val="001557F4"/>
    <w:rsid w:val="00160AFF"/>
    <w:rsid w:val="00161098"/>
    <w:rsid w:val="00163B57"/>
    <w:rsid w:val="00165565"/>
    <w:rsid w:val="00170885"/>
    <w:rsid w:val="0018241D"/>
    <w:rsid w:val="00182F34"/>
    <w:rsid w:val="00187058"/>
    <w:rsid w:val="00192994"/>
    <w:rsid w:val="0019484E"/>
    <w:rsid w:val="00195209"/>
    <w:rsid w:val="001A5677"/>
    <w:rsid w:val="001B23AC"/>
    <w:rsid w:val="001B3A49"/>
    <w:rsid w:val="001B5D1F"/>
    <w:rsid w:val="001C3DDE"/>
    <w:rsid w:val="001C7A0E"/>
    <w:rsid w:val="001C7CF4"/>
    <w:rsid w:val="001D07D1"/>
    <w:rsid w:val="001D0DFA"/>
    <w:rsid w:val="001D5469"/>
    <w:rsid w:val="001D6219"/>
    <w:rsid w:val="001D72C5"/>
    <w:rsid w:val="001E0666"/>
    <w:rsid w:val="001E377C"/>
    <w:rsid w:val="001F0817"/>
    <w:rsid w:val="001F1675"/>
    <w:rsid w:val="00202BBC"/>
    <w:rsid w:val="00210767"/>
    <w:rsid w:val="00211AEB"/>
    <w:rsid w:val="00213EE0"/>
    <w:rsid w:val="0022753D"/>
    <w:rsid w:val="00235EEA"/>
    <w:rsid w:val="0023729C"/>
    <w:rsid w:val="00244468"/>
    <w:rsid w:val="00257414"/>
    <w:rsid w:val="00263C79"/>
    <w:rsid w:val="00263D26"/>
    <w:rsid w:val="0027741D"/>
    <w:rsid w:val="0028482A"/>
    <w:rsid w:val="002861EF"/>
    <w:rsid w:val="00290681"/>
    <w:rsid w:val="002916F5"/>
    <w:rsid w:val="002A5BF9"/>
    <w:rsid w:val="002B5DD3"/>
    <w:rsid w:val="002D58AA"/>
    <w:rsid w:val="002D7740"/>
    <w:rsid w:val="002E17CA"/>
    <w:rsid w:val="002E303B"/>
    <w:rsid w:val="002E5CC4"/>
    <w:rsid w:val="002E7A51"/>
    <w:rsid w:val="002F119A"/>
    <w:rsid w:val="002F2175"/>
    <w:rsid w:val="002F5908"/>
    <w:rsid w:val="002F6834"/>
    <w:rsid w:val="00303389"/>
    <w:rsid w:val="00313FAB"/>
    <w:rsid w:val="00317C2B"/>
    <w:rsid w:val="0032182B"/>
    <w:rsid w:val="00331E01"/>
    <w:rsid w:val="003320D9"/>
    <w:rsid w:val="003403A4"/>
    <w:rsid w:val="00343AEE"/>
    <w:rsid w:val="0036266B"/>
    <w:rsid w:val="003644A2"/>
    <w:rsid w:val="00377D57"/>
    <w:rsid w:val="00380E9D"/>
    <w:rsid w:val="00385788"/>
    <w:rsid w:val="00386E0D"/>
    <w:rsid w:val="003A736C"/>
    <w:rsid w:val="003B2397"/>
    <w:rsid w:val="003C4303"/>
    <w:rsid w:val="003C5580"/>
    <w:rsid w:val="003D3084"/>
    <w:rsid w:val="003E3931"/>
    <w:rsid w:val="003E6FBA"/>
    <w:rsid w:val="003F5976"/>
    <w:rsid w:val="004024CB"/>
    <w:rsid w:val="00405491"/>
    <w:rsid w:val="00413D21"/>
    <w:rsid w:val="00420DB0"/>
    <w:rsid w:val="0042131C"/>
    <w:rsid w:val="00423BB5"/>
    <w:rsid w:val="00437560"/>
    <w:rsid w:val="00446E5A"/>
    <w:rsid w:val="00451013"/>
    <w:rsid w:val="004519A6"/>
    <w:rsid w:val="00455BE7"/>
    <w:rsid w:val="00460614"/>
    <w:rsid w:val="004609A6"/>
    <w:rsid w:val="00470A07"/>
    <w:rsid w:val="00471810"/>
    <w:rsid w:val="00481F55"/>
    <w:rsid w:val="00485845"/>
    <w:rsid w:val="0048637C"/>
    <w:rsid w:val="00493F39"/>
    <w:rsid w:val="004A06BD"/>
    <w:rsid w:val="004A3F4D"/>
    <w:rsid w:val="004B36CF"/>
    <w:rsid w:val="004D1E4F"/>
    <w:rsid w:val="004D32CA"/>
    <w:rsid w:val="004D4677"/>
    <w:rsid w:val="004E08F4"/>
    <w:rsid w:val="004E0C50"/>
    <w:rsid w:val="004E5295"/>
    <w:rsid w:val="00500469"/>
    <w:rsid w:val="00515BF2"/>
    <w:rsid w:val="00530854"/>
    <w:rsid w:val="0053146E"/>
    <w:rsid w:val="005315F8"/>
    <w:rsid w:val="005329E3"/>
    <w:rsid w:val="00545F3F"/>
    <w:rsid w:val="00546FC7"/>
    <w:rsid w:val="0055370C"/>
    <w:rsid w:val="005571E3"/>
    <w:rsid w:val="005574A6"/>
    <w:rsid w:val="00572B3B"/>
    <w:rsid w:val="00572B7C"/>
    <w:rsid w:val="0057308A"/>
    <w:rsid w:val="00577E1B"/>
    <w:rsid w:val="005805A6"/>
    <w:rsid w:val="00590BC1"/>
    <w:rsid w:val="00592A00"/>
    <w:rsid w:val="00597352"/>
    <w:rsid w:val="005A28AE"/>
    <w:rsid w:val="005A2988"/>
    <w:rsid w:val="005A5F10"/>
    <w:rsid w:val="005B0F94"/>
    <w:rsid w:val="005B30D8"/>
    <w:rsid w:val="005B3D37"/>
    <w:rsid w:val="005C2220"/>
    <w:rsid w:val="005C5697"/>
    <w:rsid w:val="005C7E3A"/>
    <w:rsid w:val="005D26C0"/>
    <w:rsid w:val="005D4E52"/>
    <w:rsid w:val="005D7580"/>
    <w:rsid w:val="005E202F"/>
    <w:rsid w:val="005E2EFF"/>
    <w:rsid w:val="005F109F"/>
    <w:rsid w:val="005F12A7"/>
    <w:rsid w:val="005F4DE7"/>
    <w:rsid w:val="00601479"/>
    <w:rsid w:val="00604AE3"/>
    <w:rsid w:val="00611D63"/>
    <w:rsid w:val="006276CA"/>
    <w:rsid w:val="00630918"/>
    <w:rsid w:val="0063447F"/>
    <w:rsid w:val="006466F7"/>
    <w:rsid w:val="00647AAC"/>
    <w:rsid w:val="0065042E"/>
    <w:rsid w:val="00651C0D"/>
    <w:rsid w:val="00656E17"/>
    <w:rsid w:val="0066188C"/>
    <w:rsid w:val="00661A15"/>
    <w:rsid w:val="00661D6A"/>
    <w:rsid w:val="0066612B"/>
    <w:rsid w:val="00672C66"/>
    <w:rsid w:val="0067467B"/>
    <w:rsid w:val="00686754"/>
    <w:rsid w:val="006914DA"/>
    <w:rsid w:val="00691967"/>
    <w:rsid w:val="006947C1"/>
    <w:rsid w:val="0069761D"/>
    <w:rsid w:val="006D22D0"/>
    <w:rsid w:val="006E6A9E"/>
    <w:rsid w:val="006F58C5"/>
    <w:rsid w:val="006F72BD"/>
    <w:rsid w:val="00703CC6"/>
    <w:rsid w:val="007104D4"/>
    <w:rsid w:val="0071301C"/>
    <w:rsid w:val="00716D3F"/>
    <w:rsid w:val="00716F3C"/>
    <w:rsid w:val="00727624"/>
    <w:rsid w:val="007420EE"/>
    <w:rsid w:val="0074310E"/>
    <w:rsid w:val="00745E71"/>
    <w:rsid w:val="00753EEE"/>
    <w:rsid w:val="0076213F"/>
    <w:rsid w:val="007749B5"/>
    <w:rsid w:val="007810F9"/>
    <w:rsid w:val="00785234"/>
    <w:rsid w:val="00792F38"/>
    <w:rsid w:val="007941FE"/>
    <w:rsid w:val="0079669F"/>
    <w:rsid w:val="007A394B"/>
    <w:rsid w:val="007A6BFA"/>
    <w:rsid w:val="007B3DCA"/>
    <w:rsid w:val="007C1E1A"/>
    <w:rsid w:val="007D1A3F"/>
    <w:rsid w:val="007E3AA0"/>
    <w:rsid w:val="007E7433"/>
    <w:rsid w:val="007F7DB2"/>
    <w:rsid w:val="0080040E"/>
    <w:rsid w:val="00800FCF"/>
    <w:rsid w:val="008047E8"/>
    <w:rsid w:val="00816775"/>
    <w:rsid w:val="0082189C"/>
    <w:rsid w:val="00823C6C"/>
    <w:rsid w:val="00825090"/>
    <w:rsid w:val="0082733B"/>
    <w:rsid w:val="00832B84"/>
    <w:rsid w:val="0085762E"/>
    <w:rsid w:val="00865577"/>
    <w:rsid w:val="00881DEA"/>
    <w:rsid w:val="00883363"/>
    <w:rsid w:val="00886524"/>
    <w:rsid w:val="00886D14"/>
    <w:rsid w:val="00895D2C"/>
    <w:rsid w:val="008A031F"/>
    <w:rsid w:val="008A1459"/>
    <w:rsid w:val="008A6AC1"/>
    <w:rsid w:val="008C25E8"/>
    <w:rsid w:val="008D2157"/>
    <w:rsid w:val="008D3F35"/>
    <w:rsid w:val="008E3011"/>
    <w:rsid w:val="008E310E"/>
    <w:rsid w:val="008F3E5B"/>
    <w:rsid w:val="008F4966"/>
    <w:rsid w:val="008F7F36"/>
    <w:rsid w:val="009015DC"/>
    <w:rsid w:val="00904594"/>
    <w:rsid w:val="00951E43"/>
    <w:rsid w:val="0095362A"/>
    <w:rsid w:val="00955FDE"/>
    <w:rsid w:val="00960188"/>
    <w:rsid w:val="0096709B"/>
    <w:rsid w:val="00984BD8"/>
    <w:rsid w:val="0099254B"/>
    <w:rsid w:val="00994436"/>
    <w:rsid w:val="009A1A6A"/>
    <w:rsid w:val="009A2C9B"/>
    <w:rsid w:val="009A3EC3"/>
    <w:rsid w:val="009A738C"/>
    <w:rsid w:val="009B62BC"/>
    <w:rsid w:val="009C1681"/>
    <w:rsid w:val="009C50DA"/>
    <w:rsid w:val="009C5993"/>
    <w:rsid w:val="009D1406"/>
    <w:rsid w:val="009D1B6F"/>
    <w:rsid w:val="009D5E2A"/>
    <w:rsid w:val="009D6FC5"/>
    <w:rsid w:val="009E3BA1"/>
    <w:rsid w:val="009F49A6"/>
    <w:rsid w:val="009F5010"/>
    <w:rsid w:val="009F6042"/>
    <w:rsid w:val="009F77BD"/>
    <w:rsid w:val="00A0742F"/>
    <w:rsid w:val="00A1125E"/>
    <w:rsid w:val="00A138A5"/>
    <w:rsid w:val="00A14B9C"/>
    <w:rsid w:val="00A22676"/>
    <w:rsid w:val="00A22C93"/>
    <w:rsid w:val="00A2536A"/>
    <w:rsid w:val="00A26A0C"/>
    <w:rsid w:val="00A33586"/>
    <w:rsid w:val="00A3413B"/>
    <w:rsid w:val="00A36836"/>
    <w:rsid w:val="00A45B43"/>
    <w:rsid w:val="00A511C8"/>
    <w:rsid w:val="00A54D8C"/>
    <w:rsid w:val="00A55FFA"/>
    <w:rsid w:val="00A56DC5"/>
    <w:rsid w:val="00A61C6E"/>
    <w:rsid w:val="00A708C4"/>
    <w:rsid w:val="00A757F2"/>
    <w:rsid w:val="00A96B85"/>
    <w:rsid w:val="00AA69D6"/>
    <w:rsid w:val="00AB2F91"/>
    <w:rsid w:val="00AD0F22"/>
    <w:rsid w:val="00AD4071"/>
    <w:rsid w:val="00AE38D5"/>
    <w:rsid w:val="00B039C4"/>
    <w:rsid w:val="00B07532"/>
    <w:rsid w:val="00B16E79"/>
    <w:rsid w:val="00B20021"/>
    <w:rsid w:val="00B20C2F"/>
    <w:rsid w:val="00B24B90"/>
    <w:rsid w:val="00B253AD"/>
    <w:rsid w:val="00B332F0"/>
    <w:rsid w:val="00B33E79"/>
    <w:rsid w:val="00B36D19"/>
    <w:rsid w:val="00B37053"/>
    <w:rsid w:val="00B447B7"/>
    <w:rsid w:val="00B45155"/>
    <w:rsid w:val="00B45931"/>
    <w:rsid w:val="00B51D97"/>
    <w:rsid w:val="00B548AB"/>
    <w:rsid w:val="00B566CC"/>
    <w:rsid w:val="00B7038E"/>
    <w:rsid w:val="00B72623"/>
    <w:rsid w:val="00B73C8E"/>
    <w:rsid w:val="00B82BC5"/>
    <w:rsid w:val="00B855BB"/>
    <w:rsid w:val="00B869C2"/>
    <w:rsid w:val="00B900CC"/>
    <w:rsid w:val="00B934E8"/>
    <w:rsid w:val="00BA0689"/>
    <w:rsid w:val="00BA7505"/>
    <w:rsid w:val="00BB3829"/>
    <w:rsid w:val="00BC531C"/>
    <w:rsid w:val="00BD6E76"/>
    <w:rsid w:val="00BD7DDA"/>
    <w:rsid w:val="00BE1804"/>
    <w:rsid w:val="00BE43DD"/>
    <w:rsid w:val="00C02281"/>
    <w:rsid w:val="00C20FAF"/>
    <w:rsid w:val="00C247CF"/>
    <w:rsid w:val="00C3244B"/>
    <w:rsid w:val="00C474BF"/>
    <w:rsid w:val="00C612B6"/>
    <w:rsid w:val="00C62A1C"/>
    <w:rsid w:val="00C64280"/>
    <w:rsid w:val="00C719E5"/>
    <w:rsid w:val="00C72953"/>
    <w:rsid w:val="00C731E1"/>
    <w:rsid w:val="00C765E9"/>
    <w:rsid w:val="00C80185"/>
    <w:rsid w:val="00C81449"/>
    <w:rsid w:val="00C82A27"/>
    <w:rsid w:val="00C8646F"/>
    <w:rsid w:val="00C922EA"/>
    <w:rsid w:val="00C92778"/>
    <w:rsid w:val="00C969F2"/>
    <w:rsid w:val="00CA60C8"/>
    <w:rsid w:val="00CB6553"/>
    <w:rsid w:val="00CC34FB"/>
    <w:rsid w:val="00CF2761"/>
    <w:rsid w:val="00CF6348"/>
    <w:rsid w:val="00D322FC"/>
    <w:rsid w:val="00D3436A"/>
    <w:rsid w:val="00D35B54"/>
    <w:rsid w:val="00D35D8C"/>
    <w:rsid w:val="00D40027"/>
    <w:rsid w:val="00D405A6"/>
    <w:rsid w:val="00D41344"/>
    <w:rsid w:val="00D5123D"/>
    <w:rsid w:val="00D52DF3"/>
    <w:rsid w:val="00D56DD8"/>
    <w:rsid w:val="00D632EE"/>
    <w:rsid w:val="00D66C63"/>
    <w:rsid w:val="00D722D7"/>
    <w:rsid w:val="00D72EFA"/>
    <w:rsid w:val="00D755C9"/>
    <w:rsid w:val="00D834A7"/>
    <w:rsid w:val="00D8535B"/>
    <w:rsid w:val="00D85550"/>
    <w:rsid w:val="00D92815"/>
    <w:rsid w:val="00D95CA6"/>
    <w:rsid w:val="00D9601A"/>
    <w:rsid w:val="00D97ACF"/>
    <w:rsid w:val="00DA20E7"/>
    <w:rsid w:val="00DB5933"/>
    <w:rsid w:val="00DD71B1"/>
    <w:rsid w:val="00DD74A8"/>
    <w:rsid w:val="00E1162A"/>
    <w:rsid w:val="00E12770"/>
    <w:rsid w:val="00E14D9B"/>
    <w:rsid w:val="00E15FDE"/>
    <w:rsid w:val="00E23A31"/>
    <w:rsid w:val="00E3520A"/>
    <w:rsid w:val="00E3702E"/>
    <w:rsid w:val="00E432FB"/>
    <w:rsid w:val="00E47B2F"/>
    <w:rsid w:val="00E50EDD"/>
    <w:rsid w:val="00E54912"/>
    <w:rsid w:val="00E6652F"/>
    <w:rsid w:val="00E67818"/>
    <w:rsid w:val="00E75F63"/>
    <w:rsid w:val="00E8183B"/>
    <w:rsid w:val="00E81A0F"/>
    <w:rsid w:val="00E86FAA"/>
    <w:rsid w:val="00EA4DBA"/>
    <w:rsid w:val="00EC5EA4"/>
    <w:rsid w:val="00EC6584"/>
    <w:rsid w:val="00EC6D22"/>
    <w:rsid w:val="00ED4CCC"/>
    <w:rsid w:val="00ED78F9"/>
    <w:rsid w:val="00EF3F95"/>
    <w:rsid w:val="00F2109D"/>
    <w:rsid w:val="00F32944"/>
    <w:rsid w:val="00F332E5"/>
    <w:rsid w:val="00F4497E"/>
    <w:rsid w:val="00F46C55"/>
    <w:rsid w:val="00F4773D"/>
    <w:rsid w:val="00F50FBD"/>
    <w:rsid w:val="00F54162"/>
    <w:rsid w:val="00F579AB"/>
    <w:rsid w:val="00F74D3A"/>
    <w:rsid w:val="00F942AC"/>
    <w:rsid w:val="00F94678"/>
    <w:rsid w:val="00FA369B"/>
    <w:rsid w:val="00FA599D"/>
    <w:rsid w:val="00FC1CFA"/>
    <w:rsid w:val="00FD241D"/>
    <w:rsid w:val="00FD5715"/>
    <w:rsid w:val="00FD7A24"/>
    <w:rsid w:val="00FE0F58"/>
    <w:rsid w:val="00FE259A"/>
    <w:rsid w:val="00FF25E8"/>
    <w:rsid w:val="00FF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3FE3FBE"/>
  <w15:docId w15:val="{F01E8E0A-4AA9-41BF-B52A-94B8DD6E2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7E1B"/>
    <w:pPr>
      <w:autoSpaceDE w:val="0"/>
      <w:autoSpaceDN w:val="0"/>
      <w:adjustRightInd w:val="0"/>
      <w:spacing w:after="220" w:line="288" w:lineRule="auto"/>
      <w:textAlignment w:val="center"/>
    </w:pPr>
    <w:rPr>
      <w:rFonts w:ascii="Arial" w:eastAsiaTheme="minorEastAsia" w:hAnsi="Arial" w:cs="Arial"/>
      <w:color w:val="000000"/>
      <w:sz w:val="19"/>
      <w:lang w:val="en-NZ"/>
    </w:rPr>
  </w:style>
  <w:style w:type="paragraph" w:styleId="Heading1">
    <w:name w:val="heading 1"/>
    <w:basedOn w:val="Head1FormIoD"/>
    <w:link w:val="Heading1Char"/>
    <w:uiPriority w:val="1"/>
    <w:rsid w:val="00066F41"/>
    <w:pPr>
      <w:outlineLvl w:val="0"/>
    </w:pPr>
  </w:style>
  <w:style w:type="paragraph" w:styleId="Heading2">
    <w:name w:val="heading 2"/>
    <w:basedOn w:val="Normal"/>
    <w:link w:val="Heading2Char"/>
    <w:uiPriority w:val="1"/>
    <w:rsid w:val="00B33E79"/>
    <w:pPr>
      <w:autoSpaceDE/>
      <w:autoSpaceDN/>
      <w:adjustRightInd/>
      <w:spacing w:before="240" w:after="120" w:line="240" w:lineRule="auto"/>
      <w:textAlignment w:val="auto"/>
      <w:outlineLvl w:val="1"/>
    </w:pPr>
    <w:rPr>
      <w:rFonts w:ascii="Georgia" w:eastAsia="Calibri" w:hAnsi="Georgia"/>
      <w:color w:val="084E8A"/>
      <w:kern w:val="24"/>
      <w:sz w:val="26"/>
      <w:szCs w:val="26"/>
      <w:lang w:val="en-US"/>
    </w:rPr>
  </w:style>
  <w:style w:type="paragraph" w:styleId="Heading3">
    <w:name w:val="heading 3"/>
    <w:basedOn w:val="Heading2"/>
    <w:uiPriority w:val="1"/>
    <w:rsid w:val="00B33E79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0F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373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6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6CA"/>
  </w:style>
  <w:style w:type="paragraph" w:styleId="Footer">
    <w:name w:val="footer"/>
    <w:basedOn w:val="Normal"/>
    <w:link w:val="FooterChar"/>
    <w:uiPriority w:val="99"/>
    <w:unhideWhenUsed/>
    <w:rsid w:val="006276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6CA"/>
  </w:style>
  <w:style w:type="paragraph" w:styleId="PlainText">
    <w:name w:val="Plain Text"/>
    <w:basedOn w:val="Normal"/>
    <w:link w:val="PlainTextChar"/>
    <w:uiPriority w:val="99"/>
    <w:unhideWhenUsed/>
    <w:rsid w:val="006276CA"/>
    <w:pPr>
      <w:widowControl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76CA"/>
    <w:rPr>
      <w:rFonts w:ascii="Calibri" w:hAnsi="Calibri"/>
      <w:szCs w:val="21"/>
      <w:lang w:val="en-NZ"/>
    </w:rPr>
  </w:style>
  <w:style w:type="character" w:styleId="PageNumber">
    <w:name w:val="page number"/>
    <w:basedOn w:val="DefaultParagraphFont"/>
    <w:uiPriority w:val="99"/>
    <w:semiHidden/>
    <w:unhideWhenUsed/>
    <w:rsid w:val="00161098"/>
  </w:style>
  <w:style w:type="paragraph" w:customStyle="1" w:styleId="Head1FormIoD">
    <w:name w:val="Head 1 Form IoD"/>
    <w:basedOn w:val="Normal"/>
    <w:uiPriority w:val="1"/>
    <w:qFormat/>
    <w:rsid w:val="00A511C8"/>
    <w:pPr>
      <w:keepNext/>
      <w:widowControl/>
    </w:pPr>
    <w:rPr>
      <w:rFonts w:ascii="Georgia" w:hAnsi="Georgia"/>
      <w:color w:val="084E8A"/>
      <w:spacing w:val="10"/>
      <w:sz w:val="34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rsid w:val="009D1406"/>
    <w:pPr>
      <w:widowControl/>
      <w:pBdr>
        <w:top w:val="single" w:sz="4" w:space="10" w:color="00AF9A" w:themeColor="accent1"/>
        <w:bottom w:val="single" w:sz="4" w:space="10" w:color="00AF9A" w:themeColor="accent1"/>
      </w:pBdr>
      <w:spacing w:before="360" w:after="360" w:line="259" w:lineRule="auto"/>
      <w:ind w:left="864" w:right="864"/>
      <w:jc w:val="center"/>
    </w:pPr>
    <w:rPr>
      <w:iCs/>
      <w:color w:val="00AF9A" w:themeColor="accent1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406"/>
    <w:rPr>
      <w:iCs/>
      <w:color w:val="00AF9A" w:themeColor="accent1"/>
      <w:sz w:val="26"/>
    </w:rPr>
  </w:style>
  <w:style w:type="character" w:customStyle="1" w:styleId="Heading1Char">
    <w:name w:val="Heading 1 Char"/>
    <w:basedOn w:val="DefaultParagraphFont"/>
    <w:link w:val="Heading1"/>
    <w:uiPriority w:val="1"/>
    <w:rsid w:val="00066F41"/>
    <w:rPr>
      <w:rFonts w:ascii="Georgia" w:eastAsiaTheme="minorEastAsia" w:hAnsi="Georgia" w:cs="Arial"/>
      <w:color w:val="084E8A"/>
      <w:spacing w:val="10"/>
      <w:sz w:val="34"/>
      <w:szCs w:val="32"/>
    </w:rPr>
  </w:style>
  <w:style w:type="paragraph" w:customStyle="1" w:styleId="QuoteIoD">
    <w:name w:val="Quote IoD"/>
    <w:basedOn w:val="Normal"/>
    <w:uiPriority w:val="1"/>
    <w:qFormat/>
    <w:rsid w:val="00545F3F"/>
    <w:pPr>
      <w:spacing w:before="120" w:line="260" w:lineRule="exact"/>
    </w:pPr>
    <w:rPr>
      <w:rFonts w:ascii="Georgia" w:eastAsia="Calibri" w:hAnsi="Georgia"/>
      <w:i/>
      <w:kern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1"/>
    <w:rsid w:val="00B33E79"/>
    <w:rPr>
      <w:rFonts w:ascii="Georgia" w:eastAsia="Calibri" w:hAnsi="Georgia" w:cs="Arial"/>
      <w:color w:val="084E8A"/>
      <w:kern w:val="24"/>
      <w:sz w:val="26"/>
      <w:szCs w:val="26"/>
    </w:rPr>
  </w:style>
  <w:style w:type="paragraph" w:customStyle="1" w:styleId="Default">
    <w:name w:val="Default"/>
    <w:rsid w:val="00D41344"/>
    <w:pPr>
      <w:autoSpaceDE w:val="0"/>
      <w:autoSpaceDN w:val="0"/>
      <w:adjustRightInd w:val="0"/>
      <w:spacing w:line="288" w:lineRule="auto"/>
    </w:pPr>
    <w:rPr>
      <w:rFonts w:ascii="Arial" w:hAnsi="Arial" w:cs="Calibri"/>
      <w:sz w:val="20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5580"/>
    <w:rPr>
      <w:color w:val="605E5C"/>
      <w:shd w:val="clear" w:color="auto" w:fill="E1DFDD"/>
    </w:rPr>
  </w:style>
  <w:style w:type="paragraph" w:customStyle="1" w:styleId="SubheadboldbodyIoD">
    <w:name w:val="Subhead bold body IoD"/>
    <w:basedOn w:val="Normal"/>
    <w:uiPriority w:val="1"/>
    <w:qFormat/>
    <w:rsid w:val="00545F3F"/>
    <w:pPr>
      <w:spacing w:before="200" w:after="120" w:line="260" w:lineRule="exact"/>
    </w:pPr>
    <w:rPr>
      <w:rFonts w:eastAsia="Calibri"/>
      <w:b/>
      <w:kern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FAF"/>
    <w:rPr>
      <w:rFonts w:asciiTheme="majorHAnsi" w:eastAsiaTheme="majorEastAsia" w:hAnsiTheme="majorHAnsi" w:cstheme="majorBidi"/>
      <w:i/>
      <w:iCs/>
      <w:color w:val="008373" w:themeColor="accent1" w:themeShade="BF"/>
    </w:rPr>
  </w:style>
  <w:style w:type="paragraph" w:customStyle="1" w:styleId="Head2IoD">
    <w:name w:val="Head 2 IoD"/>
    <w:basedOn w:val="Heading2"/>
    <w:uiPriority w:val="1"/>
    <w:qFormat/>
    <w:rsid w:val="00B33E79"/>
  </w:style>
  <w:style w:type="paragraph" w:customStyle="1" w:styleId="TitlepageheaderIoD">
    <w:name w:val="Title page header IoD"/>
    <w:uiPriority w:val="1"/>
    <w:qFormat/>
    <w:rsid w:val="00D95CA6"/>
    <w:pPr>
      <w:spacing w:before="120" w:after="240"/>
    </w:pPr>
    <w:rPr>
      <w:rFonts w:ascii="Georgia" w:hAnsi="Georgia" w:cs="Arial"/>
      <w:color w:val="084E8A"/>
      <w:spacing w:val="10"/>
      <w:sz w:val="48"/>
      <w:szCs w:val="40"/>
    </w:rPr>
  </w:style>
  <w:style w:type="paragraph" w:customStyle="1" w:styleId="Head3IoD">
    <w:name w:val="Head 3 IoD"/>
    <w:basedOn w:val="Head2IoD"/>
    <w:rsid w:val="00B24B90"/>
    <w:pPr>
      <w:pBdr>
        <w:top w:val="single" w:sz="8" w:space="6" w:color="084E8A" w:themeColor="text2"/>
      </w:pBdr>
    </w:pPr>
    <w:rPr>
      <w:noProof/>
      <w:color w:val="595959" w:themeColor="text1" w:themeTint="A6"/>
    </w:rPr>
  </w:style>
  <w:style w:type="table" w:styleId="TableGrid">
    <w:name w:val="Table Grid"/>
    <w:basedOn w:val="TableNormal"/>
    <w:uiPriority w:val="39"/>
    <w:rsid w:val="00284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900CC"/>
    <w:tblPr>
      <w:tblStyleRowBandSize w:val="1"/>
      <w:tblStyleColBandSize w:val="1"/>
      <w:tblBorders>
        <w:top w:val="single" w:sz="4" w:space="0" w:color="79FFEE" w:themeColor="accent1" w:themeTint="66"/>
        <w:left w:val="single" w:sz="4" w:space="0" w:color="79FFEE" w:themeColor="accent1" w:themeTint="66"/>
        <w:bottom w:val="single" w:sz="4" w:space="0" w:color="79FFEE" w:themeColor="accent1" w:themeTint="66"/>
        <w:right w:val="single" w:sz="4" w:space="0" w:color="79FFEE" w:themeColor="accent1" w:themeTint="66"/>
        <w:insideH w:val="single" w:sz="4" w:space="0" w:color="79FFEE" w:themeColor="accent1" w:themeTint="66"/>
        <w:insideV w:val="single" w:sz="4" w:space="0" w:color="79FF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E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E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B900CC"/>
    <w:tblPr>
      <w:tblStyleRowBandSize w:val="1"/>
      <w:tblStyleColBandSize w:val="1"/>
      <w:tblBorders>
        <w:top w:val="single" w:sz="2" w:space="0" w:color="36FFE6" w:themeColor="accent1" w:themeTint="99"/>
        <w:bottom w:val="single" w:sz="2" w:space="0" w:color="36FFE6" w:themeColor="accent1" w:themeTint="99"/>
        <w:insideH w:val="single" w:sz="2" w:space="0" w:color="36FFE6" w:themeColor="accent1" w:themeTint="99"/>
        <w:insideV w:val="single" w:sz="2" w:space="0" w:color="36FFE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E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E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1" w:themeFillTint="33"/>
      </w:tcPr>
    </w:tblStylePr>
    <w:tblStylePr w:type="band1Horz">
      <w:tblPr/>
      <w:tcPr>
        <w:shd w:val="clear" w:color="auto" w:fill="BCFFF6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B900CC"/>
    <w:tblPr>
      <w:tblStyleRowBandSize w:val="1"/>
      <w:tblStyleColBandSize w:val="1"/>
      <w:tblBorders>
        <w:top w:val="single" w:sz="4" w:space="0" w:color="EEFAF8" w:themeColor="accent5" w:themeTint="66"/>
        <w:left w:val="single" w:sz="4" w:space="0" w:color="EEFAF8" w:themeColor="accent5" w:themeTint="66"/>
        <w:bottom w:val="single" w:sz="4" w:space="0" w:color="EEFAF8" w:themeColor="accent5" w:themeTint="66"/>
        <w:right w:val="single" w:sz="4" w:space="0" w:color="EEFAF8" w:themeColor="accent5" w:themeTint="66"/>
        <w:insideH w:val="single" w:sz="4" w:space="0" w:color="EEFAF8" w:themeColor="accent5" w:themeTint="66"/>
        <w:insideV w:val="single" w:sz="4" w:space="0" w:color="EEFAF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F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F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IoD">
    <w:name w:val="Table head IoD"/>
    <w:basedOn w:val="Normal"/>
    <w:uiPriority w:val="1"/>
    <w:qFormat/>
    <w:rsid w:val="00577E1B"/>
    <w:pPr>
      <w:spacing w:before="80" w:after="80"/>
    </w:pPr>
    <w:rPr>
      <w:rFonts w:ascii="Arial Bold" w:eastAsia="Calibri" w:hAnsi="Arial Bold"/>
      <w:b/>
      <w:bCs/>
      <w:color w:val="000000" w:themeColor="text1"/>
      <w:kern w:val="24"/>
      <w:sz w:val="18"/>
      <w:szCs w:val="20"/>
    </w:rPr>
  </w:style>
  <w:style w:type="paragraph" w:customStyle="1" w:styleId="TablebodyIoD">
    <w:name w:val="Table body IoD"/>
    <w:basedOn w:val="Normal"/>
    <w:uiPriority w:val="1"/>
    <w:qFormat/>
    <w:rsid w:val="00AA69D6"/>
    <w:pPr>
      <w:spacing w:before="80" w:after="80"/>
    </w:pPr>
    <w:rPr>
      <w:rFonts w:eastAsia="Calibri"/>
      <w:color w:val="000000" w:themeColor="text1"/>
      <w:kern w:val="24"/>
      <w:sz w:val="17"/>
      <w:szCs w:val="20"/>
    </w:rPr>
  </w:style>
  <w:style w:type="paragraph" w:customStyle="1" w:styleId="ParagraphrulebodyIoD">
    <w:name w:val="Paragraph rule body IoD"/>
    <w:basedOn w:val="Normal"/>
    <w:uiPriority w:val="1"/>
    <w:qFormat/>
    <w:rsid w:val="00545F3F"/>
    <w:pPr>
      <w:pBdr>
        <w:bottom w:val="single" w:sz="4" w:space="6" w:color="7F7F7F" w:themeColor="text1" w:themeTint="80"/>
      </w:pBdr>
      <w:spacing w:before="120" w:line="260" w:lineRule="exact"/>
    </w:pPr>
    <w:rPr>
      <w:rFonts w:eastAsia="Calibri"/>
      <w:kern w:val="24"/>
      <w:szCs w:val="20"/>
    </w:rPr>
  </w:style>
  <w:style w:type="paragraph" w:customStyle="1" w:styleId="IoDBody">
    <w:name w:val="IoD Body"/>
    <w:basedOn w:val="Normal"/>
    <w:qFormat/>
    <w:rsid w:val="00090BAE"/>
  </w:style>
  <w:style w:type="paragraph" w:customStyle="1" w:styleId="Footeraddress">
    <w:name w:val="Footer address"/>
    <w:qFormat/>
    <w:rsid w:val="00D35D8C"/>
    <w:pPr>
      <w:autoSpaceDE w:val="0"/>
      <w:autoSpaceDN w:val="0"/>
      <w:adjustRightInd w:val="0"/>
      <w:spacing w:after="57" w:line="288" w:lineRule="auto"/>
      <w:textAlignment w:val="center"/>
    </w:pPr>
    <w:rPr>
      <w:rFonts w:ascii="Georgia" w:eastAsiaTheme="minorEastAsia" w:hAnsi="Georgia" w:cs="UntitledSerif-Regular"/>
      <w:color w:val="000000"/>
      <w:sz w:val="15"/>
      <w:szCs w:val="15"/>
    </w:rPr>
  </w:style>
  <w:style w:type="paragraph" w:customStyle="1" w:styleId="IoDBullets">
    <w:name w:val="IoD Bullets"/>
    <w:basedOn w:val="IoDBody"/>
    <w:qFormat/>
    <w:rsid w:val="003D3084"/>
    <w:pPr>
      <w:numPr>
        <w:numId w:val="3"/>
      </w:numPr>
      <w:tabs>
        <w:tab w:val="left" w:pos="454"/>
      </w:tabs>
      <w:ind w:left="454" w:hanging="454"/>
      <w:contextualSpacing/>
    </w:pPr>
  </w:style>
  <w:style w:type="paragraph" w:customStyle="1" w:styleId="IoDnumberedbullets">
    <w:name w:val="IoD numbered bullets"/>
    <w:basedOn w:val="IoDBullets"/>
    <w:qFormat/>
    <w:rsid w:val="00BC531C"/>
    <w:pPr>
      <w:numPr>
        <w:numId w:val="2"/>
      </w:numPr>
    </w:pPr>
  </w:style>
  <w:style w:type="character" w:styleId="Hyperlink">
    <w:name w:val="Hyperlink"/>
    <w:basedOn w:val="DefaultParagraphFont"/>
    <w:qFormat/>
    <w:rsid w:val="00BC531C"/>
    <w:rPr>
      <w:color w:val="084E8A"/>
      <w:u w:val="single"/>
    </w:rPr>
  </w:style>
  <w:style w:type="character" w:styleId="PlaceholderText">
    <w:name w:val="Placeholder Text"/>
    <w:basedOn w:val="DefaultParagraphFont"/>
    <w:uiPriority w:val="99"/>
    <w:semiHidden/>
    <w:rsid w:val="00D35D8C"/>
    <w:rPr>
      <w:color w:val="808080"/>
    </w:rPr>
  </w:style>
  <w:style w:type="paragraph" w:customStyle="1" w:styleId="Footerheaderblue">
    <w:name w:val="Footer / header blue"/>
    <w:qFormat/>
    <w:rsid w:val="000B06B5"/>
    <w:pPr>
      <w:widowControl/>
      <w:spacing w:after="200"/>
      <w:jc w:val="right"/>
    </w:pPr>
    <w:rPr>
      <w:rFonts w:ascii="Arial Bold" w:eastAsiaTheme="minorEastAsia" w:hAnsi="Arial Bold" w:cs="UntitledSans-Bold"/>
      <w:b/>
      <w:bCs/>
      <w:color w:val="084E8A"/>
      <w:sz w:val="14"/>
      <w:szCs w:val="16"/>
    </w:rPr>
  </w:style>
  <w:style w:type="paragraph" w:customStyle="1" w:styleId="Head4IoD">
    <w:name w:val="Head 4 IoD"/>
    <w:basedOn w:val="Heading3"/>
    <w:uiPriority w:val="1"/>
    <w:qFormat/>
    <w:rsid w:val="00F50FBD"/>
    <w:pPr>
      <w:keepNext/>
      <w:widowControl/>
    </w:pPr>
  </w:style>
  <w:style w:type="character" w:styleId="FollowedHyperlink">
    <w:name w:val="FollowedHyperlink"/>
    <w:basedOn w:val="DefaultParagraphFont"/>
    <w:uiPriority w:val="99"/>
    <w:semiHidden/>
    <w:unhideWhenUsed/>
    <w:qFormat/>
    <w:rsid w:val="005C2220"/>
    <w:rPr>
      <w:color w:val="262626" w:themeColor="text1" w:themeTint="D9"/>
      <w:u w:val="single"/>
    </w:rPr>
  </w:style>
  <w:style w:type="paragraph" w:customStyle="1" w:styleId="TablebulletsIoD">
    <w:name w:val="Table bullets IoD"/>
    <w:basedOn w:val="IoDBullets"/>
    <w:uiPriority w:val="1"/>
    <w:qFormat/>
    <w:rsid w:val="00D405A6"/>
    <w:pPr>
      <w:spacing w:before="80" w:after="80"/>
      <w:contextualSpacing w:val="0"/>
    </w:pPr>
  </w:style>
  <w:style w:type="paragraph" w:customStyle="1" w:styleId="IoDsmalltextreference">
    <w:name w:val="IoD small text / reference"/>
    <w:basedOn w:val="Normal"/>
    <w:uiPriority w:val="1"/>
    <w:qFormat/>
    <w:rsid w:val="00577E1B"/>
    <w:pPr>
      <w:spacing w:before="80" w:after="80"/>
    </w:pPr>
    <w:rPr>
      <w:sz w:val="14"/>
    </w:rPr>
  </w:style>
  <w:style w:type="paragraph" w:customStyle="1" w:styleId="Tablebodyanswer">
    <w:name w:val="Table body answer"/>
    <w:basedOn w:val="TablebodyIoD"/>
    <w:uiPriority w:val="1"/>
    <w:rsid w:val="00195209"/>
    <w:rPr>
      <w:color w:val="808080" w:themeColor="background1" w:themeShade="80"/>
      <w:sz w:val="16"/>
    </w:rPr>
  </w:style>
  <w:style w:type="paragraph" w:customStyle="1" w:styleId="IoD55ptallcaps">
    <w:name w:val="IoD 5.5pt all caps"/>
    <w:basedOn w:val="IoDsmalltextreference"/>
    <w:uiPriority w:val="1"/>
    <w:qFormat/>
    <w:rsid w:val="002D58AA"/>
    <w:rPr>
      <w:caps/>
      <w:sz w:val="11"/>
    </w:rPr>
  </w:style>
  <w:style w:type="paragraph" w:customStyle="1" w:styleId="IoDintro">
    <w:name w:val="IoD intro"/>
    <w:basedOn w:val="IoDBody"/>
    <w:uiPriority w:val="1"/>
    <w:qFormat/>
    <w:rsid w:val="00D755C9"/>
    <w:rPr>
      <w:rFonts w:ascii="Georgia" w:hAnsi="Georgia"/>
    </w:rPr>
  </w:style>
  <w:style w:type="paragraph" w:customStyle="1" w:styleId="Titlepageintro">
    <w:name w:val="Title page intro"/>
    <w:basedOn w:val="IoDintro"/>
    <w:uiPriority w:val="1"/>
    <w:qFormat/>
    <w:rsid w:val="001C3DDE"/>
    <w:pPr>
      <w:spacing w:line="360" w:lineRule="auto"/>
    </w:pPr>
  </w:style>
  <w:style w:type="paragraph" w:customStyle="1" w:styleId="IoD7pt">
    <w:name w:val="IoD 7 pt"/>
    <w:basedOn w:val="IoDBody"/>
    <w:uiPriority w:val="1"/>
    <w:qFormat/>
    <w:rsid w:val="00405491"/>
    <w:pPr>
      <w:spacing w:before="120"/>
    </w:pPr>
    <w:rPr>
      <w:sz w:val="14"/>
      <w:szCs w:val="14"/>
    </w:rPr>
  </w:style>
  <w:style w:type="paragraph" w:customStyle="1" w:styleId="IoDBodyless">
    <w:name w:val="IoD Body less #"/>
    <w:basedOn w:val="IoDBody"/>
    <w:uiPriority w:val="1"/>
    <w:qFormat/>
    <w:rsid w:val="00EC6584"/>
    <w:pPr>
      <w:spacing w:after="60"/>
    </w:pPr>
  </w:style>
  <w:style w:type="paragraph" w:customStyle="1" w:styleId="Head5IoD">
    <w:name w:val="Head 5 IoD"/>
    <w:basedOn w:val="Normal"/>
    <w:uiPriority w:val="1"/>
    <w:qFormat/>
    <w:rsid w:val="00EC6584"/>
    <w:pPr>
      <w:spacing w:before="120" w:after="60"/>
    </w:pPr>
    <w:rPr>
      <w:rFonts w:ascii="Arial Bold" w:hAnsi="Arial Bold"/>
      <w:b/>
      <w:bCs/>
      <w:color w:val="000000" w:themeColor="text1"/>
    </w:rPr>
  </w:style>
  <w:style w:type="paragraph" w:customStyle="1" w:styleId="StyleTablebodyIoD55pt">
    <w:name w:val="Style Table body IoD + 5.5 pt"/>
    <w:basedOn w:val="TablebodyIoD"/>
    <w:rsid w:val="00EC6584"/>
    <w:rPr>
      <w:caps/>
      <w:sz w:val="11"/>
    </w:rPr>
  </w:style>
  <w:style w:type="paragraph" w:customStyle="1" w:styleId="Head6IoD">
    <w:name w:val="Head 6 IoD"/>
    <w:basedOn w:val="Head3IoD"/>
    <w:uiPriority w:val="1"/>
    <w:rsid w:val="0023729C"/>
    <w:rPr>
      <w:sz w:val="20"/>
    </w:rPr>
  </w:style>
  <w:style w:type="paragraph" w:customStyle="1" w:styleId="BasicParagraph">
    <w:name w:val="[Basic Paragraph]"/>
    <w:basedOn w:val="Normal"/>
    <w:uiPriority w:val="99"/>
    <w:rsid w:val="005B30D8"/>
    <w:pPr>
      <w:widowControl/>
      <w:spacing w:after="0"/>
    </w:pPr>
    <w:rPr>
      <w:rFonts w:ascii="Minion Pro" w:eastAsiaTheme="minorHAnsi" w:hAnsi="Minion Pro" w:cs="Minion Pro"/>
      <w:sz w:val="24"/>
      <w:szCs w:val="24"/>
      <w:lang w:val="en-US"/>
    </w:rPr>
  </w:style>
  <w:style w:type="paragraph" w:customStyle="1" w:styleId="p">
    <w:name w:val="p"/>
    <w:basedOn w:val="Normal"/>
    <w:uiPriority w:val="99"/>
    <w:rsid w:val="005B30D8"/>
    <w:pPr>
      <w:widowControl/>
      <w:suppressAutoHyphens/>
      <w:spacing w:after="113" w:line="220" w:lineRule="atLeast"/>
    </w:pPr>
    <w:rPr>
      <w:rFonts w:eastAsiaTheme="minorHAnsi"/>
      <w:sz w:val="17"/>
      <w:szCs w:val="17"/>
      <w:lang w:val="en-US"/>
    </w:rPr>
  </w:style>
  <w:style w:type="paragraph" w:customStyle="1" w:styleId="Bullet">
    <w:name w:val="Bullet"/>
    <w:basedOn w:val="Normal"/>
    <w:uiPriority w:val="99"/>
    <w:rsid w:val="005B30D8"/>
    <w:pPr>
      <w:widowControl/>
      <w:tabs>
        <w:tab w:val="left" w:pos="170"/>
      </w:tabs>
      <w:suppressAutoHyphens/>
      <w:spacing w:after="85" w:line="220" w:lineRule="atLeast"/>
      <w:ind w:left="170" w:hanging="170"/>
    </w:pPr>
    <w:rPr>
      <w:rFonts w:eastAsiaTheme="minorHAnsi"/>
      <w:sz w:val="17"/>
      <w:szCs w:val="17"/>
      <w:lang w:val="en-US"/>
    </w:rPr>
  </w:style>
  <w:style w:type="paragraph" w:customStyle="1" w:styleId="H2">
    <w:name w:val="H2"/>
    <w:basedOn w:val="Normal"/>
    <w:uiPriority w:val="99"/>
    <w:rsid w:val="005B30D8"/>
    <w:pPr>
      <w:widowControl/>
      <w:suppressAutoHyphens/>
      <w:spacing w:before="170" w:after="113"/>
    </w:pPr>
    <w:rPr>
      <w:rFonts w:eastAsiaTheme="minorHAnsi"/>
      <w:b/>
      <w:bCs/>
      <w:color w:val="084E89"/>
      <w:sz w:val="22"/>
      <w:lang w:val="en-US"/>
    </w:rPr>
  </w:style>
  <w:style w:type="paragraph" w:customStyle="1" w:styleId="IoDfontpagebullets">
    <w:name w:val="IoD font page bullets"/>
    <w:basedOn w:val="Bullet"/>
    <w:uiPriority w:val="1"/>
    <w:qFormat/>
    <w:rsid w:val="005A5F10"/>
    <w:pPr>
      <w:spacing w:after="71" w:line="274" w:lineRule="auto"/>
    </w:pPr>
  </w:style>
  <w:style w:type="character" w:customStyle="1" w:styleId="TablebodyanswerIODch">
    <w:name w:val="Table body answer IOD ch"/>
    <w:basedOn w:val="DefaultParagraphFont"/>
    <w:uiPriority w:val="1"/>
    <w:rsid w:val="0011547D"/>
    <w:rPr>
      <w:rFonts w:ascii="Arial" w:hAnsi="Arial"/>
      <w:i/>
      <w:color w:val="808080" w:themeColor="background1" w:themeShade="8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iod.org.nz/membership/branches/nelson-marlborough-branch/nelson-branch-emerging-director-award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jenelle.strickland@iod.org.nz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\OneDrive\5%20Institute%20of%20Directors\8A%20-%20ED%202021%20regional%20app%20forms\Nelson%20marlborough%20emerging%20director%20award%202020%20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IoD Form">
      <a:dk1>
        <a:sysClr val="windowText" lastClr="000000"/>
      </a:dk1>
      <a:lt1>
        <a:sysClr val="window" lastClr="FFFFFF"/>
      </a:lt1>
      <a:dk2>
        <a:srgbClr val="084E8A"/>
      </a:dk2>
      <a:lt2>
        <a:srgbClr val="EBF1F6"/>
      </a:lt2>
      <a:accent1>
        <a:srgbClr val="00AF9A"/>
      </a:accent1>
      <a:accent2>
        <a:srgbClr val="D6F4EE"/>
      </a:accent2>
      <a:accent3>
        <a:srgbClr val="EB0000"/>
      </a:accent3>
      <a:accent4>
        <a:srgbClr val="FFE1E0"/>
      </a:accent4>
      <a:accent5>
        <a:srgbClr val="D6F4EE"/>
      </a:accent5>
      <a:accent6>
        <a:srgbClr val="DAE4EC"/>
      </a:accent6>
      <a:hlink>
        <a:srgbClr val="084E8A"/>
      </a:hlink>
      <a:folHlink>
        <a:srgbClr val="59595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817B72A-AE7D-463B-A8D8-45979461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Nelson marlborough emerging director award 2020 application form</Template>
  <TotalTime>38</TotalTime>
  <Pages>7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BENTLEY</dc:creator>
  <cp:lastModifiedBy>Izzy Davis</cp:lastModifiedBy>
  <cp:revision>16</cp:revision>
  <cp:lastPrinted>2022-06-16T02:02:00Z</cp:lastPrinted>
  <dcterms:created xsi:type="dcterms:W3CDTF">2021-02-01T00:39:00Z</dcterms:created>
  <dcterms:modified xsi:type="dcterms:W3CDTF">2022-07-07T01:00:00Z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2018-07-16T00:00:00Z</vt:filetime>
  </property>
  <property fmtid="{D5CDD505-2E9C-101B-9397-08002B2CF9AE}" pid="3" name="LastSaved">
    <vt:filetime>2018-11-13T00:00:00Z</vt:filetime>
  </property>
</Properties>
</file>